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7F15" w:rsidRPr="004D3F99" w:rsidRDefault="00B36CD6" w:rsidP="00575587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8"/>
          <w:szCs w:val="28"/>
          <w:rtl/>
          <w:lang w:bidi="fa-IR"/>
        </w:rPr>
        <w:t xml:space="preserve"> </w:t>
      </w:r>
    </w:p>
    <w:p w:rsidR="00713A84" w:rsidRPr="004D3F99" w:rsidRDefault="00713A84" w:rsidP="00575587">
      <w:pPr>
        <w:bidi/>
        <w:spacing w:after="0" w:line="276" w:lineRule="auto"/>
        <w:jc w:val="center"/>
        <w:rPr>
          <w:rFonts w:ascii="Times New Roman" w:hAnsi="Times New Roman" w:cs="B Titr"/>
          <w:bCs/>
          <w:noProof/>
          <w:color w:val="000000" w:themeColor="text1"/>
          <w:spacing w:val="-2"/>
          <w:szCs w:val="28"/>
          <w:lang w:bidi="fa-IR"/>
        </w:rPr>
      </w:pPr>
    </w:p>
    <w:p w:rsidR="00C040FD" w:rsidRPr="004D3F99" w:rsidRDefault="00C040FD" w:rsidP="00575587">
      <w:pPr>
        <w:bidi/>
        <w:spacing w:after="0" w:line="276" w:lineRule="auto"/>
        <w:jc w:val="center"/>
        <w:rPr>
          <w:rFonts w:ascii="Times New Roman" w:hAnsi="Times New Roman" w:cs="B Titr"/>
          <w:bCs/>
          <w:noProof/>
          <w:color w:val="000000" w:themeColor="text1"/>
          <w:spacing w:val="-2"/>
          <w:szCs w:val="28"/>
          <w:rtl/>
          <w:lang w:bidi="fa-IR"/>
        </w:rPr>
      </w:pPr>
    </w:p>
    <w:p w:rsidR="00C040FD" w:rsidRPr="004D3F99" w:rsidRDefault="00C040FD" w:rsidP="00575587">
      <w:pPr>
        <w:bidi/>
        <w:spacing w:after="0" w:line="276" w:lineRule="auto"/>
        <w:jc w:val="center"/>
        <w:rPr>
          <w:rFonts w:ascii="Times New Roman" w:hAnsi="Times New Roman" w:cs="B Titr"/>
          <w:bCs/>
          <w:noProof/>
          <w:color w:val="000000" w:themeColor="text1"/>
          <w:spacing w:val="-2"/>
          <w:szCs w:val="28"/>
          <w:rtl/>
          <w:lang w:bidi="fa-IR"/>
        </w:rPr>
      </w:pPr>
    </w:p>
    <w:p w:rsidR="00713A84" w:rsidRPr="004D3F99" w:rsidRDefault="00D37BBE" w:rsidP="00282AB7">
      <w:pPr>
        <w:bidi/>
        <w:spacing w:after="0"/>
        <w:jc w:val="center"/>
        <w:rPr>
          <w:rFonts w:ascii="Times New Roman" w:hAnsi="Times New Roman" w:cs="B Titr"/>
          <w:bCs/>
          <w:noProof/>
          <w:color w:val="000000" w:themeColor="text1"/>
          <w:spacing w:val="-2"/>
          <w:szCs w:val="28"/>
          <w:lang w:bidi="fa-IR"/>
        </w:rPr>
      </w:pPr>
      <w:r w:rsidRPr="004D3F99">
        <w:rPr>
          <w:rFonts w:ascii="Times New Roman" w:hAnsi="Times New Roman" w:cs="B Titr" w:hint="cs"/>
          <w:bCs/>
          <w:noProof/>
          <w:color w:val="000000" w:themeColor="text1"/>
          <w:spacing w:val="-2"/>
          <w:szCs w:val="28"/>
          <w:rtl/>
          <w:lang w:bidi="fa-IR"/>
        </w:rPr>
        <w:t>راهنمای کاربردی</w:t>
      </w:r>
      <w:r w:rsidR="00713A84" w:rsidRPr="004D3F99">
        <w:rPr>
          <w:rFonts w:ascii="Times New Roman" w:hAnsi="Times New Roman" w:cs="B Titr" w:hint="cs"/>
          <w:bCs/>
          <w:noProof/>
          <w:color w:val="000000" w:themeColor="text1"/>
          <w:spacing w:val="-2"/>
          <w:szCs w:val="28"/>
          <w:rtl/>
          <w:lang w:bidi="fa-IR"/>
        </w:rPr>
        <w:t xml:space="preserve"> </w:t>
      </w:r>
      <w:r w:rsidR="00E76D34" w:rsidRPr="004D3F99">
        <w:rPr>
          <w:rFonts w:ascii="Times New Roman" w:hAnsi="Times New Roman" w:cs="B Titr" w:hint="cs"/>
          <w:bCs/>
          <w:noProof/>
          <w:color w:val="000000" w:themeColor="text1"/>
          <w:spacing w:val="-2"/>
          <w:szCs w:val="28"/>
          <w:rtl/>
          <w:lang w:bidi="fa-IR"/>
        </w:rPr>
        <w:t xml:space="preserve">حل مسئله به </w:t>
      </w:r>
      <w:r w:rsidR="00713A84" w:rsidRPr="004D3F99">
        <w:rPr>
          <w:rFonts w:ascii="Times New Roman" w:hAnsi="Times New Roman" w:cs="B Titr" w:hint="cs"/>
          <w:bCs/>
          <w:noProof/>
          <w:color w:val="000000" w:themeColor="text1"/>
          <w:spacing w:val="-2"/>
          <w:szCs w:val="28"/>
          <w:rtl/>
          <w:lang w:bidi="fa-IR"/>
        </w:rPr>
        <w:t xml:space="preserve">روش </w:t>
      </w:r>
      <w:r w:rsidR="00C040FD" w:rsidRPr="00895936">
        <w:rPr>
          <w:rFonts w:ascii="Times New Roman" w:hAnsi="Times New Roman" w:cs="A Amine"/>
          <w:b/>
          <w:noProof/>
          <w:color w:val="000000" w:themeColor="text1"/>
          <w:spacing w:val="-2"/>
          <w:sz w:val="24"/>
          <w:szCs w:val="32"/>
          <w:lang w:bidi="fa-IR"/>
        </w:rPr>
        <w:t>G8D</w:t>
      </w:r>
    </w:p>
    <w:p w:rsidR="00713A84" w:rsidRPr="004D3F99" w:rsidRDefault="00713A84" w:rsidP="007B4D2A">
      <w:pPr>
        <w:bidi/>
        <w:spacing w:after="0"/>
        <w:jc w:val="center"/>
        <w:rPr>
          <w:rFonts w:ascii="Times New Roman" w:hAnsi="Times New Roman" w:cs="B Titr"/>
          <w:bCs/>
          <w:noProof/>
          <w:color w:val="000000" w:themeColor="text1"/>
          <w:spacing w:val="-2"/>
          <w:sz w:val="14"/>
          <w:szCs w:val="20"/>
          <w:rtl/>
          <w:lang w:bidi="fa-IR"/>
        </w:rPr>
      </w:pPr>
      <w:r w:rsidRPr="004D3F99">
        <w:rPr>
          <w:rFonts w:ascii="Times New Roman" w:hAnsi="Times New Roman" w:cs="B Titr" w:hint="cs"/>
          <w:bCs/>
          <w:noProof/>
          <w:color w:val="000000" w:themeColor="text1"/>
          <w:spacing w:val="-2"/>
          <w:sz w:val="14"/>
          <w:szCs w:val="20"/>
          <w:rtl/>
          <w:lang w:bidi="fa-IR"/>
        </w:rPr>
        <w:t>اجرای برنامه</w:t>
      </w:r>
      <w:r w:rsidR="00DD7523" w:rsidRPr="004D3F99">
        <w:rPr>
          <w:rFonts w:ascii="Times New Roman" w:hAnsi="Times New Roman" w:cs="B Titr" w:hint="eastAsia"/>
          <w:bCs/>
          <w:noProof/>
          <w:color w:val="000000" w:themeColor="text1"/>
          <w:spacing w:val="-2"/>
          <w:sz w:val="14"/>
          <w:szCs w:val="20"/>
          <w:rtl/>
          <w:lang w:bidi="fa-IR"/>
        </w:rPr>
        <w:t>‌</w:t>
      </w:r>
      <w:r w:rsidRPr="004D3F99">
        <w:rPr>
          <w:rFonts w:ascii="Times New Roman" w:hAnsi="Times New Roman" w:cs="B Titr" w:hint="cs"/>
          <w:bCs/>
          <w:noProof/>
          <w:color w:val="000000" w:themeColor="text1"/>
          <w:spacing w:val="-2"/>
          <w:sz w:val="14"/>
          <w:szCs w:val="20"/>
          <w:rtl/>
          <w:lang w:bidi="fa-IR"/>
        </w:rPr>
        <w:t>های تغییر</w:t>
      </w:r>
      <w:r w:rsidR="007B4D2A">
        <w:rPr>
          <w:rFonts w:ascii="Times New Roman" w:hAnsi="Times New Roman" w:cs="B Titr" w:hint="cs"/>
          <w:bCs/>
          <w:noProof/>
          <w:color w:val="000000" w:themeColor="text1"/>
          <w:spacing w:val="-2"/>
          <w:sz w:val="14"/>
          <w:szCs w:val="20"/>
          <w:rtl/>
          <w:lang w:bidi="fa-IR"/>
        </w:rPr>
        <w:t xml:space="preserve"> و </w:t>
      </w:r>
      <w:r w:rsidR="007B4D2A" w:rsidRPr="004D3F99">
        <w:rPr>
          <w:rFonts w:ascii="Times New Roman" w:hAnsi="Times New Roman" w:cs="B Titr" w:hint="cs"/>
          <w:bCs/>
          <w:noProof/>
          <w:color w:val="000000" w:themeColor="text1"/>
          <w:spacing w:val="-2"/>
          <w:sz w:val="14"/>
          <w:szCs w:val="20"/>
          <w:rtl/>
          <w:lang w:bidi="fa-IR"/>
        </w:rPr>
        <w:t>بهبود</w:t>
      </w:r>
    </w:p>
    <w:p w:rsidR="00713A84" w:rsidRPr="004D3F99" w:rsidRDefault="00713A84" w:rsidP="00D11EBC">
      <w:pPr>
        <w:bidi/>
        <w:spacing w:after="0"/>
        <w:jc w:val="center"/>
        <w:rPr>
          <w:rFonts w:ascii="Times New Roman" w:hAnsi="Times New Roman" w:cs="B Titr"/>
          <w:bCs/>
          <w:noProof/>
          <w:color w:val="000000" w:themeColor="text1"/>
          <w:spacing w:val="-2"/>
          <w:sz w:val="14"/>
          <w:szCs w:val="20"/>
          <w:rtl/>
          <w:lang w:bidi="fa-IR"/>
        </w:rPr>
      </w:pPr>
      <w:r w:rsidRPr="004D3F99">
        <w:rPr>
          <w:rFonts w:ascii="Times New Roman" w:hAnsi="Times New Roman" w:cs="B Titr" w:hint="cs"/>
          <w:bCs/>
          <w:noProof/>
          <w:color w:val="000000" w:themeColor="text1"/>
          <w:spacing w:val="-2"/>
          <w:sz w:val="14"/>
          <w:szCs w:val="20"/>
          <w:rtl/>
          <w:lang w:bidi="fa-IR"/>
        </w:rPr>
        <w:t xml:space="preserve">برای </w:t>
      </w:r>
      <w:r w:rsidR="00D11EBC" w:rsidRPr="004D3F99">
        <w:rPr>
          <w:rFonts w:ascii="Times New Roman" w:hAnsi="Times New Roman" w:cs="B Titr" w:hint="cs"/>
          <w:bCs/>
          <w:noProof/>
          <w:color w:val="000000" w:themeColor="text1"/>
          <w:spacing w:val="-2"/>
          <w:sz w:val="14"/>
          <w:szCs w:val="20"/>
          <w:rtl/>
          <w:lang w:bidi="fa-IR"/>
        </w:rPr>
        <w:t>حل</w:t>
      </w:r>
      <w:r w:rsidRPr="004D3F99">
        <w:rPr>
          <w:rFonts w:ascii="Times New Roman" w:hAnsi="Times New Roman" w:cs="B Titr"/>
          <w:bCs/>
          <w:noProof/>
          <w:color w:val="000000" w:themeColor="text1"/>
          <w:spacing w:val="-2"/>
          <w:sz w:val="14"/>
          <w:szCs w:val="20"/>
          <w:rtl/>
          <w:lang w:bidi="fa-IR"/>
        </w:rPr>
        <w:t xml:space="preserve"> </w:t>
      </w:r>
      <w:r w:rsidRPr="004D3F99">
        <w:rPr>
          <w:rFonts w:ascii="Times New Roman" w:hAnsi="Times New Roman" w:cs="B Titr" w:hint="cs"/>
          <w:bCs/>
          <w:noProof/>
          <w:color w:val="000000" w:themeColor="text1"/>
          <w:spacing w:val="-2"/>
          <w:sz w:val="14"/>
          <w:szCs w:val="20"/>
          <w:rtl/>
          <w:lang w:bidi="fa-IR"/>
        </w:rPr>
        <w:t>مشکلات سازمانی</w:t>
      </w:r>
      <w:r w:rsidRPr="004D3F99">
        <w:rPr>
          <w:rFonts w:ascii="Times New Roman" w:hAnsi="Times New Roman" w:cs="B Titr"/>
          <w:bCs/>
          <w:noProof/>
          <w:color w:val="000000" w:themeColor="text1"/>
          <w:spacing w:val="-2"/>
          <w:sz w:val="14"/>
          <w:szCs w:val="20"/>
          <w:rtl/>
          <w:lang w:bidi="fa-IR"/>
        </w:rPr>
        <w:t xml:space="preserve"> </w:t>
      </w:r>
      <w:r w:rsidRPr="004D3F99">
        <w:rPr>
          <w:rFonts w:ascii="Times New Roman" w:hAnsi="Times New Roman" w:cs="B Titr" w:hint="cs"/>
          <w:bCs/>
          <w:noProof/>
          <w:color w:val="000000" w:themeColor="text1"/>
          <w:spacing w:val="-2"/>
          <w:sz w:val="14"/>
          <w:szCs w:val="20"/>
          <w:rtl/>
          <w:lang w:bidi="fa-IR"/>
        </w:rPr>
        <w:t>با</w:t>
      </w:r>
      <w:r w:rsidRPr="004D3F99">
        <w:rPr>
          <w:rFonts w:ascii="Times New Roman" w:hAnsi="Times New Roman" w:cs="B Titr"/>
          <w:bCs/>
          <w:noProof/>
          <w:color w:val="000000" w:themeColor="text1"/>
          <w:spacing w:val="-2"/>
          <w:sz w:val="14"/>
          <w:szCs w:val="20"/>
          <w:rtl/>
          <w:lang w:bidi="fa-IR"/>
        </w:rPr>
        <w:t xml:space="preserve"> </w:t>
      </w:r>
      <w:r w:rsidRPr="004D3F99">
        <w:rPr>
          <w:rFonts w:ascii="Times New Roman" w:hAnsi="Times New Roman" w:cs="B Titr" w:hint="cs"/>
          <w:bCs/>
          <w:noProof/>
          <w:color w:val="000000" w:themeColor="text1"/>
          <w:spacing w:val="-2"/>
          <w:sz w:val="14"/>
          <w:szCs w:val="20"/>
          <w:rtl/>
          <w:lang w:bidi="fa-IR"/>
        </w:rPr>
        <w:t>رویکرد</w:t>
      </w:r>
      <w:r w:rsidRPr="004D3F99">
        <w:rPr>
          <w:rFonts w:ascii="Times New Roman" w:hAnsi="Times New Roman" w:cs="B Titr"/>
          <w:bCs/>
          <w:noProof/>
          <w:color w:val="000000" w:themeColor="text1"/>
          <w:spacing w:val="-2"/>
          <w:sz w:val="14"/>
          <w:szCs w:val="20"/>
          <w:rtl/>
          <w:lang w:bidi="fa-IR"/>
        </w:rPr>
        <w:t xml:space="preserve"> </w:t>
      </w:r>
      <w:r w:rsidR="007B4D2A">
        <w:rPr>
          <w:rFonts w:ascii="Times New Roman" w:hAnsi="Times New Roman" w:cs="B Titr" w:hint="cs"/>
          <w:bCs/>
          <w:noProof/>
          <w:color w:val="000000" w:themeColor="text1"/>
          <w:spacing w:val="-2"/>
          <w:sz w:val="14"/>
          <w:szCs w:val="20"/>
          <w:rtl/>
          <w:lang w:bidi="fa-IR"/>
        </w:rPr>
        <w:t xml:space="preserve">کار </w:t>
      </w:r>
      <w:r w:rsidRPr="004D3F99">
        <w:rPr>
          <w:rFonts w:ascii="Times New Roman" w:hAnsi="Times New Roman" w:cs="B Titr" w:hint="cs"/>
          <w:bCs/>
          <w:noProof/>
          <w:color w:val="000000" w:themeColor="text1"/>
          <w:spacing w:val="-2"/>
          <w:sz w:val="14"/>
          <w:szCs w:val="20"/>
          <w:rtl/>
          <w:lang w:bidi="fa-IR"/>
        </w:rPr>
        <w:t>گروهی</w:t>
      </w:r>
    </w:p>
    <w:p w:rsidR="00282AB7" w:rsidRPr="004D3F99" w:rsidRDefault="00282AB7" w:rsidP="00282AB7">
      <w:pPr>
        <w:bidi/>
        <w:spacing w:after="0"/>
        <w:jc w:val="center"/>
        <w:rPr>
          <w:rFonts w:ascii="Times New Roman" w:hAnsi="Times New Roman" w:cs="B Titr"/>
          <w:noProof/>
          <w:color w:val="000000" w:themeColor="text1"/>
          <w:spacing w:val="-12"/>
          <w:sz w:val="20"/>
          <w:szCs w:val="24"/>
          <w:rtl/>
          <w:lang w:bidi="fa-IR"/>
        </w:rPr>
      </w:pPr>
    </w:p>
    <w:p w:rsidR="00282AB7" w:rsidRDefault="00282AB7" w:rsidP="00282AB7">
      <w:pPr>
        <w:bidi/>
        <w:spacing w:after="0"/>
        <w:jc w:val="center"/>
        <w:rPr>
          <w:rFonts w:ascii="Times New Roman Bold" w:hAnsi="Times New Roman Bold" w:cs="B Titr"/>
          <w:b/>
          <w:bCs/>
          <w:noProof/>
          <w:color w:val="000000" w:themeColor="text1"/>
          <w:spacing w:val="-2"/>
          <w:sz w:val="20"/>
          <w:szCs w:val="20"/>
          <w:rtl/>
        </w:rPr>
      </w:pPr>
    </w:p>
    <w:p w:rsidR="002322D2" w:rsidRDefault="002322D2" w:rsidP="002322D2">
      <w:pPr>
        <w:bidi/>
        <w:spacing w:after="0"/>
        <w:jc w:val="center"/>
        <w:rPr>
          <w:rFonts w:ascii="Times New Roman" w:hAnsi="Times New Roman" w:cs="B Titr"/>
          <w:bCs/>
          <w:noProof/>
          <w:color w:val="000000" w:themeColor="text1"/>
          <w:sz w:val="24"/>
          <w:szCs w:val="24"/>
          <w:rtl/>
        </w:rPr>
      </w:pPr>
    </w:p>
    <w:p w:rsidR="002322D2" w:rsidRDefault="002322D2" w:rsidP="002322D2">
      <w:pPr>
        <w:bidi/>
        <w:spacing w:after="0"/>
        <w:jc w:val="center"/>
        <w:rPr>
          <w:rFonts w:ascii="Times New Roman" w:hAnsi="Times New Roman" w:cs="B Titr"/>
          <w:bCs/>
          <w:noProof/>
          <w:color w:val="000000" w:themeColor="text1"/>
          <w:sz w:val="24"/>
          <w:szCs w:val="24"/>
          <w:rtl/>
        </w:rPr>
      </w:pPr>
    </w:p>
    <w:p w:rsidR="002322D2" w:rsidRDefault="002322D2" w:rsidP="002322D2">
      <w:pPr>
        <w:bidi/>
        <w:spacing w:after="0"/>
        <w:jc w:val="center"/>
        <w:rPr>
          <w:rFonts w:ascii="Times New Roman" w:hAnsi="Times New Roman" w:cs="B Titr"/>
          <w:bCs/>
          <w:noProof/>
          <w:color w:val="000000" w:themeColor="text1"/>
          <w:sz w:val="24"/>
          <w:szCs w:val="24"/>
          <w:rtl/>
        </w:rPr>
      </w:pPr>
    </w:p>
    <w:p w:rsidR="002322D2" w:rsidRPr="004D3F99" w:rsidRDefault="002322D2" w:rsidP="002322D2">
      <w:pPr>
        <w:bidi/>
        <w:spacing w:after="0"/>
        <w:jc w:val="center"/>
        <w:rPr>
          <w:rFonts w:ascii="Times New Roman" w:hAnsi="Times New Roman" w:cs="B Titr"/>
          <w:bCs/>
          <w:noProof/>
          <w:color w:val="000000" w:themeColor="text1"/>
          <w:sz w:val="24"/>
          <w:szCs w:val="24"/>
        </w:rPr>
      </w:pPr>
    </w:p>
    <w:p w:rsidR="00282AB7" w:rsidRPr="004D3F99" w:rsidRDefault="00282AB7" w:rsidP="00282AB7">
      <w:pPr>
        <w:bidi/>
        <w:spacing w:after="0"/>
        <w:jc w:val="center"/>
        <w:rPr>
          <w:rFonts w:ascii="Times New Roman" w:hAnsi="Times New Roman" w:cs="B Titr"/>
          <w:bCs/>
          <w:noProof/>
          <w:color w:val="000000" w:themeColor="text1"/>
          <w:sz w:val="24"/>
          <w:szCs w:val="24"/>
          <w:rtl/>
        </w:rPr>
      </w:pPr>
    </w:p>
    <w:p w:rsidR="00282AB7" w:rsidRPr="004D3F99" w:rsidRDefault="00282AB7" w:rsidP="00957366">
      <w:pPr>
        <w:bidi/>
        <w:spacing w:after="0"/>
        <w:jc w:val="center"/>
        <w:rPr>
          <w:rFonts w:ascii="Times New Roman" w:hAnsi="Times New Roman" w:cs="B Titr"/>
          <w:b/>
          <w:bCs/>
          <w:noProof/>
          <w:color w:val="000000" w:themeColor="text1"/>
          <w:sz w:val="20"/>
          <w:szCs w:val="20"/>
          <w:rtl/>
        </w:rPr>
      </w:pPr>
      <w:r w:rsidRPr="004D3F99">
        <w:rPr>
          <w:rFonts w:ascii="Times New Roman" w:hAnsi="Times New Roman" w:cs="B Titr"/>
          <w:bCs/>
          <w:noProof/>
          <w:color w:val="000000" w:themeColor="text1"/>
          <w:sz w:val="24"/>
          <w:szCs w:val="24"/>
          <w:highlight w:val="yellow"/>
        </w:rPr>
        <mc:AlternateContent>
          <mc:Choice Requires="wps">
            <w:drawing>
              <wp:anchor distT="45720" distB="45720" distL="114300" distR="114300" simplePos="0" relativeHeight="251645440" behindDoc="1" locked="0" layoutInCell="1" allowOverlap="1" wp14:anchorId="732B633D" wp14:editId="628B1332">
                <wp:simplePos x="0" y="0"/>
                <wp:positionH relativeFrom="column">
                  <wp:posOffset>97790</wp:posOffset>
                </wp:positionH>
                <wp:positionV relativeFrom="paragraph">
                  <wp:posOffset>248285</wp:posOffset>
                </wp:positionV>
                <wp:extent cx="2730500" cy="330200"/>
                <wp:effectExtent l="0" t="0" r="12700" b="12700"/>
                <wp:wrapTight wrapText="bothSides">
                  <wp:wrapPolygon edited="0">
                    <wp:start x="0" y="0"/>
                    <wp:lineTo x="0" y="21185"/>
                    <wp:lineTo x="21550" y="21185"/>
                    <wp:lineTo x="21550" y="0"/>
                    <wp:lineTo x="0" y="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4D64" w:rsidRDefault="009C4D64" w:rsidP="007B4D2A">
                            <w:pPr>
                              <w:bidi/>
                              <w:spacing w:after="0"/>
                              <w:jc w:val="center"/>
                              <w:rPr>
                                <w:rFonts w:ascii="Times New Roman" w:hAnsi="Times New Roman" w:cs="B Titr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</w:pPr>
                            <w:r w:rsidRPr="0078585B">
                              <w:rPr>
                                <w:rFonts w:ascii="Times New Roman" w:hAnsi="Times New Roman" w:cs="B Titr" w:hint="eastAsia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>مهندس</w:t>
                            </w:r>
                            <w:r w:rsidRPr="0078585B">
                              <w:rPr>
                                <w:rFonts w:ascii="Times New Roman" w:hAnsi="Times New Roman" w:cs="B Titr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B Titr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>محسن علی آبادی - دکتر</w:t>
                            </w:r>
                            <w:r w:rsidRPr="0078585B">
                              <w:rPr>
                                <w:rFonts w:ascii="Times New Roman" w:hAnsi="Times New Roman" w:cs="B Titr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 xml:space="preserve"> ام</w:t>
                            </w:r>
                            <w:r w:rsidRPr="0078585B">
                              <w:rPr>
                                <w:rFonts w:ascii="Times New Roman" w:hAnsi="Times New Roman" w:cs="B Titr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78585B">
                              <w:rPr>
                                <w:rFonts w:ascii="Times New Roman" w:hAnsi="Times New Roman" w:cs="B Titr" w:hint="eastAsia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>ر</w:t>
                            </w:r>
                            <w:r w:rsidRPr="0078585B">
                              <w:rPr>
                                <w:rFonts w:ascii="Times New Roman" w:hAnsi="Times New Roman" w:cs="B Titr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78585B">
                              <w:rPr>
                                <w:rFonts w:ascii="Times New Roman" w:hAnsi="Times New Roman" w:cs="B Titr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>علی</w:t>
                            </w:r>
                            <w:r w:rsidRPr="0078585B">
                              <w:rPr>
                                <w:rFonts w:ascii="Times New Roman" w:hAnsi="Times New Roman" w:cs="B Titr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 xml:space="preserve"> رمدان</w:t>
                            </w:r>
                            <w:r w:rsidRPr="0078585B">
                              <w:rPr>
                                <w:rFonts w:ascii="Times New Roman" w:hAnsi="Times New Roman" w:cs="B Titr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>
                              <w:rPr>
                                <w:rFonts w:ascii="Times New Roman" w:hAnsi="Times New Roman" w:cs="B Titr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</w:p>
                          <w:p w:rsidR="009C4D64" w:rsidRPr="00EB433F" w:rsidRDefault="009C4D64" w:rsidP="00282AB7">
                            <w:pPr>
                              <w:bidi/>
                              <w:spacing w:after="0"/>
                              <w:jc w:val="center"/>
                              <w:rPr>
                                <w:rFonts w:ascii="Times New Roman" w:hAnsi="Times New Roman" w:cs="B Titr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2B633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.7pt;margin-top:19.55pt;width:215pt;height:26pt;z-index:-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" strokecolor="white [3212]">
                <v:textbox>
                  <w:txbxContent>
                    <w:p w:rsidR="009C4D64" w:rsidRDefault="009C4D64" w:rsidP="007B4D2A">
                      <w:pPr>
                        <w:bidi/>
                        <w:spacing w:after="0"/>
                        <w:jc w:val="center"/>
                        <w:rPr>
                          <w:rFonts w:ascii="Times New Roman" w:hAnsi="Times New Roman" w:cs="B Titr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</w:pPr>
                      <w:r w:rsidRPr="0078585B">
                        <w:rPr>
                          <w:rFonts w:ascii="Times New Roman" w:hAnsi="Times New Roman" w:cs="B Titr" w:hint="eastAsia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>مهندس</w:t>
                      </w:r>
                      <w:r w:rsidRPr="0078585B">
                        <w:rPr>
                          <w:rFonts w:ascii="Times New Roman" w:hAnsi="Times New Roman" w:cs="B Titr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hAnsi="Times New Roman" w:cs="B Titr" w:hint="cs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>محسن علی آبادی - دکتر</w:t>
                      </w:r>
                      <w:r w:rsidRPr="0078585B">
                        <w:rPr>
                          <w:rFonts w:ascii="Times New Roman" w:hAnsi="Times New Roman" w:cs="B Titr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 xml:space="preserve"> ام</w:t>
                      </w:r>
                      <w:r w:rsidRPr="0078585B">
                        <w:rPr>
                          <w:rFonts w:ascii="Times New Roman" w:hAnsi="Times New Roman" w:cs="B Titr" w:hint="cs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>ی</w:t>
                      </w:r>
                      <w:r w:rsidRPr="0078585B">
                        <w:rPr>
                          <w:rFonts w:ascii="Times New Roman" w:hAnsi="Times New Roman" w:cs="B Titr" w:hint="eastAsia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>ر</w:t>
                      </w:r>
                      <w:r w:rsidRPr="0078585B">
                        <w:rPr>
                          <w:rFonts w:ascii="Times New Roman" w:hAnsi="Times New Roman" w:cs="B Titr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78585B">
                        <w:rPr>
                          <w:rFonts w:ascii="Times New Roman" w:hAnsi="Times New Roman" w:cs="B Titr" w:hint="cs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>علی</w:t>
                      </w:r>
                      <w:r w:rsidRPr="0078585B">
                        <w:rPr>
                          <w:rFonts w:ascii="Times New Roman" w:hAnsi="Times New Roman" w:cs="B Titr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 xml:space="preserve"> رمدان</w:t>
                      </w:r>
                      <w:r w:rsidRPr="0078585B">
                        <w:rPr>
                          <w:rFonts w:ascii="Times New Roman" w:hAnsi="Times New Roman" w:cs="B Titr" w:hint="cs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>ی</w:t>
                      </w:r>
                      <w:r>
                        <w:rPr>
                          <w:rFonts w:ascii="Times New Roman" w:hAnsi="Times New Roman" w:cs="B Titr" w:hint="cs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 xml:space="preserve">  </w:t>
                      </w:r>
                    </w:p>
                    <w:p w:rsidR="009C4D64" w:rsidRPr="00EB433F" w:rsidRDefault="009C4D64" w:rsidP="00282AB7">
                      <w:pPr>
                        <w:bidi/>
                        <w:spacing w:after="0"/>
                        <w:jc w:val="center"/>
                        <w:rPr>
                          <w:rFonts w:ascii="Times New Roman" w:hAnsi="Times New Roman" w:cs="B Titr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57366">
        <w:rPr>
          <w:rFonts w:ascii="Times New Roman" w:hAnsi="Times New Roman" w:cs="B Titr" w:hint="cs"/>
          <w:b/>
          <w:bCs/>
          <w:noProof/>
          <w:color w:val="000000" w:themeColor="text1"/>
          <w:sz w:val="20"/>
          <w:szCs w:val="20"/>
          <w:rtl/>
          <w:lang w:bidi="fa-IR"/>
        </w:rPr>
        <w:t>ترجمه</w:t>
      </w:r>
      <w:r w:rsidRPr="004D3F99">
        <w:rPr>
          <w:rFonts w:ascii="Times New Roman" w:hAnsi="Times New Roman" w:cs="B Titr" w:hint="cs"/>
          <w:b/>
          <w:bCs/>
          <w:noProof/>
          <w:color w:val="000000" w:themeColor="text1"/>
          <w:sz w:val="20"/>
          <w:szCs w:val="20"/>
          <w:rtl/>
        </w:rPr>
        <w:t>:</w:t>
      </w:r>
    </w:p>
    <w:p w:rsidR="00282AB7" w:rsidRPr="004D3F99" w:rsidRDefault="00282AB7" w:rsidP="00282AB7">
      <w:pPr>
        <w:bidi/>
        <w:spacing w:after="0"/>
        <w:rPr>
          <w:rFonts w:ascii="Times New Roman" w:hAnsi="Times New Roman" w:cs="B Titr"/>
          <w:noProof/>
          <w:color w:val="000000" w:themeColor="text1"/>
          <w:spacing w:val="-12"/>
          <w:sz w:val="20"/>
          <w:szCs w:val="20"/>
          <w:rtl/>
        </w:rPr>
      </w:pPr>
    </w:p>
    <w:p w:rsidR="00282AB7" w:rsidRPr="004D3F99" w:rsidRDefault="00282AB7" w:rsidP="00282AB7">
      <w:pPr>
        <w:bidi/>
        <w:spacing w:after="0"/>
        <w:rPr>
          <w:rFonts w:ascii="Times New Roman" w:hAnsi="Times New Roman" w:cs="B Nazanin"/>
          <w:noProof/>
          <w:color w:val="000000" w:themeColor="text1"/>
          <w:sz w:val="20"/>
          <w:szCs w:val="24"/>
          <w:rtl/>
        </w:rPr>
      </w:pPr>
    </w:p>
    <w:p w:rsidR="00282AB7" w:rsidRPr="004D3F99" w:rsidRDefault="00282AB7" w:rsidP="00282AB7">
      <w:pPr>
        <w:bidi/>
        <w:spacing w:after="0"/>
        <w:jc w:val="center"/>
        <w:rPr>
          <w:rFonts w:ascii="Times New Roman" w:hAnsi="Times New Roman" w:cs="B Nazanin"/>
          <w:noProof/>
          <w:color w:val="000000" w:themeColor="text1"/>
          <w:sz w:val="20"/>
          <w:szCs w:val="24"/>
          <w:rtl/>
        </w:rPr>
      </w:pPr>
    </w:p>
    <w:p w:rsidR="00282AB7" w:rsidRPr="004D3F99" w:rsidRDefault="00282AB7" w:rsidP="00282AB7">
      <w:pPr>
        <w:bidi/>
        <w:spacing w:after="0"/>
        <w:rPr>
          <w:rFonts w:ascii="Times New Roman" w:hAnsi="Times New Roman" w:cs="B Nazanin"/>
          <w:noProof/>
          <w:color w:val="000000" w:themeColor="text1"/>
          <w:sz w:val="20"/>
          <w:szCs w:val="24"/>
        </w:rPr>
      </w:pPr>
    </w:p>
    <w:p w:rsidR="00282AB7" w:rsidRPr="004D3F99" w:rsidRDefault="00282AB7" w:rsidP="00282AB7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282AB7" w:rsidRPr="004D3F99" w:rsidRDefault="00282AB7" w:rsidP="00282AB7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282AB7" w:rsidRPr="004D3F99" w:rsidRDefault="00282AB7" w:rsidP="00282AB7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282AB7" w:rsidRPr="004D3F99" w:rsidRDefault="00282AB7" w:rsidP="00282AB7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5A54BC" w:rsidRPr="004D3F99" w:rsidRDefault="005A54BC" w:rsidP="00282AB7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5A54BC" w:rsidRPr="004D3F99" w:rsidRDefault="005A54BC" w:rsidP="005A54BC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5A54BC" w:rsidRPr="004D3F99" w:rsidRDefault="005A54BC" w:rsidP="005A54BC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5A54BC" w:rsidRPr="004D3F99" w:rsidRDefault="005A54BC" w:rsidP="005A54BC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5A54BC" w:rsidRPr="004D3F99" w:rsidRDefault="005A54BC" w:rsidP="005A54BC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5A54BC" w:rsidRPr="004D3F99" w:rsidRDefault="005A54BC" w:rsidP="005A54BC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5A54BC" w:rsidRPr="004D3F99" w:rsidRDefault="005A54BC" w:rsidP="005A54BC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5A54BC" w:rsidRPr="004D3F99" w:rsidRDefault="005A54BC" w:rsidP="005A54BC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5A54BC" w:rsidRPr="004D3F99" w:rsidRDefault="005A54BC" w:rsidP="005A54BC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5A54BC" w:rsidRPr="004D3F99" w:rsidRDefault="005A54BC" w:rsidP="005A54BC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5A54BC" w:rsidRPr="004D3F99" w:rsidRDefault="005A54BC" w:rsidP="005A54BC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5A54BC" w:rsidRPr="004D3F99" w:rsidRDefault="005A54BC" w:rsidP="005A54BC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282AB7" w:rsidRPr="004D3F99" w:rsidRDefault="00282AB7" w:rsidP="005A54BC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  <w:r w:rsidRPr="004D3F99"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00B6CD5" wp14:editId="515AE2B9">
                <wp:simplePos x="0" y="0"/>
                <wp:positionH relativeFrom="column">
                  <wp:posOffset>-31115</wp:posOffset>
                </wp:positionH>
                <wp:positionV relativeFrom="paragraph">
                  <wp:posOffset>423545</wp:posOffset>
                </wp:positionV>
                <wp:extent cx="2819400" cy="601980"/>
                <wp:effectExtent l="0" t="0" r="19050" b="2667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601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4D64" w:rsidRPr="00DA3B41" w:rsidRDefault="009C4D64" w:rsidP="00282AB7">
                            <w:pPr>
                              <w:shd w:val="clear" w:color="auto" w:fill="FFFFFF" w:themeFill="background1"/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B Titr"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DA3B41">
                              <w:rPr>
                                <w:rFonts w:ascii="Times New Roman" w:hAnsi="Times New Roman" w:cs="B Titr" w:hint="cs"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استفاده از مطالب این کتاب با ذکر منبع بلامانع است</w:t>
                            </w:r>
                          </w:p>
                          <w:p w:rsidR="009C4D64" w:rsidRPr="00D54C0D" w:rsidRDefault="009C4D64" w:rsidP="00282AB7">
                            <w:pPr>
                              <w:bidi/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color w:val="0000FF"/>
                                <w:spacing w:val="-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B6CD5" id="_x0000_s1027" type="#_x0000_t202" style="position:absolute;left:0;text-align:left;margin-left:-2.45pt;margin-top:33.35pt;width:222pt;height:47.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" strokecolor="white [3212]">
                <v:textbox>
                  <w:txbxContent>
                    <w:p w:rsidR="009C4D64" w:rsidRPr="00DA3B41" w:rsidRDefault="009C4D64" w:rsidP="00282AB7">
                      <w:pPr>
                        <w:shd w:val="clear" w:color="auto" w:fill="FFFFFF" w:themeFill="background1"/>
                        <w:bidi/>
                        <w:spacing w:after="0" w:line="240" w:lineRule="auto"/>
                        <w:jc w:val="center"/>
                        <w:rPr>
                          <w:rFonts w:ascii="Times New Roman" w:hAnsi="Times New Roman" w:cs="B Titr"/>
                          <w:bCs/>
                          <w:noProof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DA3B41">
                        <w:rPr>
                          <w:rFonts w:ascii="Times New Roman" w:hAnsi="Times New Roman" w:cs="B Titr" w:hint="cs"/>
                          <w:bCs/>
                          <w:noProof/>
                          <w:color w:val="000000" w:themeColor="text1"/>
                          <w:sz w:val="20"/>
                          <w:szCs w:val="20"/>
                          <w:rtl/>
                        </w:rPr>
                        <w:t>استفاده از مطالب این کتاب با ذکر منبع بلامانع است</w:t>
                      </w:r>
                    </w:p>
                    <w:p w:rsidR="009C4D64" w:rsidRPr="00D54C0D" w:rsidRDefault="009C4D64" w:rsidP="00282AB7">
                      <w:pPr>
                        <w:bidi/>
                        <w:spacing w:after="0" w:line="240" w:lineRule="auto"/>
                        <w:rPr>
                          <w:rFonts w:cs="B Nazanin"/>
                          <w:b/>
                          <w:bCs/>
                          <w:color w:val="0000FF"/>
                          <w:spacing w:val="-4"/>
                          <w:rtl/>
                          <w:lang w:bidi="fa-I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82AB7" w:rsidRPr="004D3F99" w:rsidRDefault="00282AB7" w:rsidP="00282AB7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282AB7" w:rsidRPr="004D3F99" w:rsidRDefault="00282AB7" w:rsidP="00282AB7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282AB7" w:rsidRPr="004D3F99" w:rsidRDefault="00282AB7" w:rsidP="00282AB7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282AB7" w:rsidRPr="004D3F99" w:rsidRDefault="00282AB7" w:rsidP="00282AB7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282AB7" w:rsidRPr="004D3F99" w:rsidRDefault="00282AB7" w:rsidP="00282AB7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282AB7" w:rsidRPr="004D3F99" w:rsidRDefault="00282AB7" w:rsidP="00282AB7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282AB7" w:rsidRPr="004D3F99" w:rsidRDefault="00282AB7" w:rsidP="00282AB7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282AB7" w:rsidRPr="004D3F99" w:rsidRDefault="00282AB7" w:rsidP="00282AB7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282AB7" w:rsidRPr="004D3F99" w:rsidRDefault="00282AB7" w:rsidP="00282AB7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282AB7" w:rsidRPr="004D3F99" w:rsidRDefault="00282AB7" w:rsidP="00282AB7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282AB7" w:rsidRPr="004D3F99" w:rsidRDefault="00282AB7" w:rsidP="00282AB7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282AB7" w:rsidRPr="004D3F99" w:rsidRDefault="00282AB7" w:rsidP="00282AB7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282AB7" w:rsidRPr="004D3F99" w:rsidRDefault="00282AB7" w:rsidP="00282AB7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282AB7" w:rsidRPr="004D3F99" w:rsidRDefault="00282AB7" w:rsidP="00282AB7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5A54BC" w:rsidRPr="004D3F99" w:rsidRDefault="005A54BC" w:rsidP="005A54BC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5A54BC" w:rsidRPr="004D3F99" w:rsidRDefault="005A54BC" w:rsidP="005A54BC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5A54BC" w:rsidRPr="004D3F99" w:rsidRDefault="005A54BC" w:rsidP="005A54BC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5A54BC" w:rsidRPr="004D3F99" w:rsidRDefault="005A54BC" w:rsidP="005A54BC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5A54BC" w:rsidRPr="004D3F99" w:rsidRDefault="005A54BC" w:rsidP="005A54BC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5A54BC" w:rsidRPr="004D3F99" w:rsidRDefault="005A54BC" w:rsidP="005A54BC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5A54BC" w:rsidRPr="004D3F99" w:rsidRDefault="005A54BC" w:rsidP="005A54BC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5A54BC" w:rsidRPr="004D3F99" w:rsidRDefault="005A54BC" w:rsidP="005A54BC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5A54BC" w:rsidRPr="004D3F99" w:rsidRDefault="005A54BC" w:rsidP="005A54BC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5A54BC" w:rsidRPr="004D3F99" w:rsidRDefault="005A54BC" w:rsidP="005A54BC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5A54BC" w:rsidRPr="004D3F99" w:rsidRDefault="005A54BC" w:rsidP="005A54BC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5A54BC" w:rsidRPr="004D3F99" w:rsidRDefault="005A54BC" w:rsidP="005A54BC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5A54BC" w:rsidRPr="004D3F99" w:rsidRDefault="005A54BC" w:rsidP="005A54BC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282AB7" w:rsidRPr="004D3F99" w:rsidRDefault="00282AB7" w:rsidP="00282AB7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  <w:r w:rsidRPr="004D3F99">
        <w:rPr>
          <w:rFonts w:ascii="Times New Roman" w:hAnsi="Times New Roman" w:cs="B Nazanin"/>
          <w:noProof/>
          <w:color w:val="000000" w:themeColor="text1"/>
          <w:sz w:val="20"/>
          <w:szCs w:val="24"/>
        </w:rPr>
        <w:drawing>
          <wp:anchor distT="0" distB="0" distL="114300" distR="114300" simplePos="0" relativeHeight="251670528" behindDoc="0" locked="0" layoutInCell="1" allowOverlap="1" wp14:anchorId="2D7E6761" wp14:editId="6550BFEA">
            <wp:simplePos x="0" y="0"/>
            <wp:positionH relativeFrom="column">
              <wp:posOffset>653415</wp:posOffset>
            </wp:positionH>
            <wp:positionV relativeFrom="paragraph">
              <wp:posOffset>245745</wp:posOffset>
            </wp:positionV>
            <wp:extent cx="1861185" cy="1428750"/>
            <wp:effectExtent l="0" t="0" r="5715" b="0"/>
            <wp:wrapSquare wrapText="bothSides"/>
            <wp:docPr id="54412" name="Picture 54412" descr="C:\Users\Win7_64Bit\Desktop\New folder (2)\Business Plan Pic\323536_GMNr2J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_64Bit\Desktop\New folder (2)\Business Plan Pic\323536_GMNr2Jz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AB7" w:rsidRPr="004D3F99" w:rsidRDefault="00282AB7" w:rsidP="00282AB7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282AB7" w:rsidRPr="004D3F99" w:rsidRDefault="00282AB7" w:rsidP="00282AB7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282AB7" w:rsidRPr="004D3F99" w:rsidRDefault="00282AB7" w:rsidP="00282AB7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282AB7" w:rsidRPr="004D3F99" w:rsidRDefault="00282AB7" w:rsidP="00282AB7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282AB7" w:rsidRPr="004D3F99" w:rsidRDefault="00282AB7" w:rsidP="00282AB7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282AB7" w:rsidRPr="004D3F99" w:rsidRDefault="00282AB7" w:rsidP="00282AB7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282AB7" w:rsidRPr="004D3F99" w:rsidRDefault="00282AB7" w:rsidP="00282AB7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282AB7" w:rsidRPr="004D3F99" w:rsidRDefault="00282AB7" w:rsidP="00282AB7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282AB7" w:rsidRPr="004D3F99" w:rsidRDefault="00282AB7" w:rsidP="00282AB7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5A54BC" w:rsidRPr="004D3F99" w:rsidRDefault="005A54BC" w:rsidP="005A54BC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5A54BC" w:rsidRPr="004D3F99" w:rsidRDefault="005A54BC" w:rsidP="005A54BC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5A54BC" w:rsidRPr="004D3F99" w:rsidRDefault="005A54BC" w:rsidP="005A54BC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5A54BC" w:rsidRPr="004D3F99" w:rsidRDefault="005A54BC" w:rsidP="005A54BC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5A54BC" w:rsidRPr="004D3F99" w:rsidRDefault="005A54BC" w:rsidP="005A54BC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5A54BC" w:rsidRPr="004D3F99" w:rsidRDefault="005A54BC" w:rsidP="005A54BC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5A54BC" w:rsidRPr="004D3F99" w:rsidRDefault="005A54BC" w:rsidP="005A54BC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5A54BC" w:rsidRPr="004D3F99" w:rsidRDefault="005A54BC" w:rsidP="005A54BC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282AB7" w:rsidRPr="004D3F99" w:rsidRDefault="00282AB7" w:rsidP="00282AB7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282AB7" w:rsidRPr="004D3F99" w:rsidRDefault="00282AB7" w:rsidP="00282AB7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282AB7" w:rsidRPr="004D3F99" w:rsidRDefault="00282AB7" w:rsidP="00282AB7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5A54BC" w:rsidRPr="004D3F99" w:rsidRDefault="005A54BC" w:rsidP="005A54BC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5A54BC" w:rsidRPr="004D3F99" w:rsidRDefault="005A54BC" w:rsidP="005A54BC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5A54BC" w:rsidRPr="004D3F99" w:rsidRDefault="005A54BC" w:rsidP="005A54BC">
      <w:pPr>
        <w:bidi/>
        <w:spacing w:after="0"/>
        <w:rPr>
          <w:rFonts w:ascii="Times New Roman" w:hAnsi="Times New Roman" w:cs="B Titr"/>
          <w:noProof/>
          <w:color w:val="000000" w:themeColor="text1"/>
          <w:sz w:val="20"/>
          <w:szCs w:val="24"/>
          <w:rtl/>
        </w:rPr>
      </w:pPr>
    </w:p>
    <w:p w:rsidR="00F9486B" w:rsidRPr="004D3F99" w:rsidRDefault="00F9486B" w:rsidP="004A62AD">
      <w:pPr>
        <w:shd w:val="clear" w:color="auto" w:fill="F2F2F2" w:themeFill="background1" w:themeFillShade="F2"/>
        <w:bidi/>
        <w:spacing w:after="0"/>
        <w:rPr>
          <w:rFonts w:ascii="Times New Roman" w:hAnsi="Times New Roman" w:cs="B Titr"/>
          <w:noProof/>
          <w:color w:val="000000" w:themeColor="text1"/>
          <w:sz w:val="16"/>
          <w:szCs w:val="20"/>
          <w:rtl/>
        </w:rPr>
      </w:pPr>
      <w:r>
        <w:rPr>
          <w:rFonts w:ascii="Times New Roman" w:hAnsi="Times New Roman" w:cs="B Titr" w:hint="cs"/>
          <w:noProof/>
          <w:color w:val="000000" w:themeColor="text1"/>
          <w:sz w:val="16"/>
          <w:szCs w:val="20"/>
          <w:rtl/>
        </w:rPr>
        <w:lastRenderedPageBreak/>
        <w:t>پیش</w:t>
      </w:r>
      <w:r w:rsidR="004A62AD">
        <w:rPr>
          <w:rFonts w:ascii="Times New Roman" w:hAnsi="Times New Roman" w:cs="B Titr" w:hint="cs"/>
          <w:noProof/>
          <w:color w:val="000000" w:themeColor="text1"/>
          <w:sz w:val="16"/>
          <w:szCs w:val="20"/>
          <w:rtl/>
        </w:rPr>
        <w:t>ـ</w:t>
      </w:r>
      <w:r>
        <w:rPr>
          <w:rFonts w:ascii="Times New Roman" w:hAnsi="Times New Roman" w:cs="B Titr" w:hint="cs"/>
          <w:noProof/>
          <w:color w:val="000000" w:themeColor="text1"/>
          <w:sz w:val="16"/>
          <w:szCs w:val="20"/>
          <w:rtl/>
        </w:rPr>
        <w:t>گفتار</w:t>
      </w:r>
    </w:p>
    <w:p w:rsidR="00D92456" w:rsidRPr="009E1B76" w:rsidRDefault="00713A84" w:rsidP="00BC352F">
      <w:pPr>
        <w:bidi/>
        <w:spacing w:after="0" w:line="276" w:lineRule="auto"/>
        <w:jc w:val="both"/>
        <w:rPr>
          <w:rFonts w:ascii="Times New Roman" w:hAnsi="Times New Roman" w:cs="B Nazanin"/>
          <w:noProof/>
          <w:color w:val="000000" w:themeColor="text1"/>
          <w:sz w:val="24"/>
          <w:szCs w:val="24"/>
          <w:rtl/>
          <w:lang w:bidi="fa-IR"/>
        </w:rPr>
      </w:pPr>
      <w:r w:rsidRPr="009E1B76">
        <w:rPr>
          <w:rFonts w:ascii="Times New Roman" w:hAnsi="Times New Roman" w:cs="B Nazanin" w:hint="cs"/>
          <w:noProof/>
          <w:color w:val="000000" w:themeColor="text1"/>
          <w:sz w:val="24"/>
          <w:szCs w:val="24"/>
          <w:rtl/>
        </w:rPr>
        <w:t xml:space="preserve">شکر ایزد منان را که دگربار افتخاری نصیبمان شد تا تجربیات علمی و عملی خود را به </w:t>
      </w:r>
      <w:r w:rsidR="00610C27" w:rsidRPr="009E1B76">
        <w:rPr>
          <w:rFonts w:ascii="Times New Roman" w:hAnsi="Times New Roman" w:cs="B Nazanin" w:hint="cs"/>
          <w:noProof/>
          <w:color w:val="000000" w:themeColor="text1"/>
          <w:sz w:val="24"/>
          <w:szCs w:val="24"/>
          <w:rtl/>
        </w:rPr>
        <w:t xml:space="preserve">مدیران و </w:t>
      </w:r>
      <w:r w:rsidRPr="009E1B76">
        <w:rPr>
          <w:rFonts w:ascii="Times New Roman" w:hAnsi="Times New Roman" w:cs="B Nazanin" w:hint="cs"/>
          <w:noProof/>
          <w:color w:val="000000" w:themeColor="text1"/>
          <w:sz w:val="24"/>
          <w:szCs w:val="24"/>
          <w:rtl/>
        </w:rPr>
        <w:t>صاحبان بنگاه‌های اقتصادی</w:t>
      </w:r>
      <w:r w:rsidR="00610C27" w:rsidRPr="009E1B76">
        <w:rPr>
          <w:rFonts w:ascii="Times New Roman" w:hAnsi="Times New Roman" w:cs="B Nazanin" w:hint="cs"/>
          <w:noProof/>
          <w:color w:val="000000" w:themeColor="text1"/>
          <w:sz w:val="24"/>
          <w:szCs w:val="24"/>
          <w:rtl/>
        </w:rPr>
        <w:t xml:space="preserve"> و واحدهای صنعتی</w:t>
      </w:r>
      <w:r w:rsidRPr="009E1B76">
        <w:rPr>
          <w:rFonts w:ascii="Times New Roman" w:hAnsi="Times New Roman" w:cs="B Nazanin" w:hint="cs"/>
          <w:noProof/>
          <w:color w:val="000000" w:themeColor="text1"/>
          <w:sz w:val="24"/>
          <w:szCs w:val="24"/>
          <w:rtl/>
        </w:rPr>
        <w:t xml:space="preserve"> عرضه کنیم.</w:t>
      </w:r>
      <w:r w:rsidR="00D63066" w:rsidRPr="009E1B76">
        <w:rPr>
          <w:rFonts w:ascii="Times New Roman" w:hAnsi="Times New Roman" w:cs="B Nazanin" w:hint="cs"/>
          <w:noProof/>
          <w:color w:val="000000" w:themeColor="text1"/>
          <w:sz w:val="24"/>
          <w:szCs w:val="24"/>
          <w:rtl/>
        </w:rPr>
        <w:t xml:space="preserve"> </w:t>
      </w:r>
    </w:p>
    <w:p w:rsidR="00713A84" w:rsidRPr="009E1B76" w:rsidRDefault="00971917" w:rsidP="009E1B76">
      <w:pPr>
        <w:bidi/>
        <w:spacing w:after="0" w:line="276" w:lineRule="auto"/>
        <w:jc w:val="both"/>
        <w:rPr>
          <w:rFonts w:ascii="Times New Roman" w:hAnsi="Times New Roman" w:cs="B Nazanin"/>
          <w:noProof/>
          <w:color w:val="000000" w:themeColor="text1"/>
          <w:sz w:val="24"/>
          <w:szCs w:val="24"/>
          <w:rtl/>
          <w:lang w:bidi="fa-IR"/>
        </w:rPr>
      </w:pPr>
      <w:r w:rsidRPr="009E1B76">
        <w:rPr>
          <w:rFonts w:ascii="Times New Roman" w:hAnsi="Times New Roman" w:cs="B Nazanin" w:hint="cs"/>
          <w:noProof/>
          <w:color w:val="000000" w:themeColor="text1"/>
          <w:sz w:val="24"/>
          <w:szCs w:val="24"/>
          <w:rtl/>
        </w:rPr>
        <w:t>اکثر بنگاه</w:t>
      </w:r>
      <w:r w:rsidR="009E1B76">
        <w:rPr>
          <w:rFonts w:ascii="Times New Roman" w:hAnsi="Times New Roman" w:cs="B Nazanin" w:hint="eastAsia"/>
          <w:noProof/>
          <w:color w:val="000000" w:themeColor="text1"/>
          <w:sz w:val="24"/>
          <w:szCs w:val="24"/>
          <w:rtl/>
        </w:rPr>
        <w:t>‌</w:t>
      </w:r>
      <w:r w:rsidRPr="009E1B76">
        <w:rPr>
          <w:rFonts w:ascii="Times New Roman" w:hAnsi="Times New Roman" w:cs="B Nazanin" w:hint="cs"/>
          <w:noProof/>
          <w:color w:val="000000" w:themeColor="text1"/>
          <w:sz w:val="24"/>
          <w:szCs w:val="24"/>
          <w:rtl/>
        </w:rPr>
        <w:t>های اقتصاد</w:t>
      </w:r>
      <w:r w:rsidR="004B6BD7" w:rsidRPr="009E1B76">
        <w:rPr>
          <w:rFonts w:ascii="Times New Roman" w:hAnsi="Times New Roman" w:cs="B Nazanin" w:hint="cs"/>
          <w:noProof/>
          <w:color w:val="000000" w:themeColor="text1"/>
          <w:sz w:val="24"/>
          <w:szCs w:val="24"/>
          <w:rtl/>
        </w:rPr>
        <w:t>ی در طول حیات خود با مشکلات و م</w:t>
      </w:r>
      <w:r w:rsidR="009E1B76">
        <w:rPr>
          <w:rFonts w:ascii="Times New Roman" w:hAnsi="Times New Roman" w:cs="B Nazanin" w:hint="cs"/>
          <w:noProof/>
          <w:color w:val="000000" w:themeColor="text1"/>
          <w:sz w:val="24"/>
          <w:szCs w:val="24"/>
          <w:rtl/>
        </w:rPr>
        <w:t>سائلی</w:t>
      </w:r>
      <w:r w:rsidR="004B6BD7" w:rsidRPr="009E1B76">
        <w:rPr>
          <w:rFonts w:ascii="Times New Roman" w:hAnsi="Times New Roman" w:cs="B Nazanin" w:hint="cs"/>
          <w:noProof/>
          <w:color w:val="000000" w:themeColor="text1"/>
          <w:sz w:val="24"/>
          <w:szCs w:val="24"/>
          <w:rtl/>
        </w:rPr>
        <w:t xml:space="preserve"> مواجه می</w:t>
      </w:r>
      <w:r w:rsidR="009E1B76" w:rsidRPr="009E1B76">
        <w:rPr>
          <w:rFonts w:ascii="Times New Roman" w:hAnsi="Times New Roman" w:cs="B Nazanin" w:hint="eastAsia"/>
          <w:noProof/>
          <w:color w:val="000000" w:themeColor="text1"/>
          <w:sz w:val="24"/>
          <w:szCs w:val="24"/>
          <w:rtl/>
        </w:rPr>
        <w:t>‌</w:t>
      </w:r>
      <w:r w:rsidR="004B6BD7" w:rsidRPr="009E1B76">
        <w:rPr>
          <w:rFonts w:ascii="Times New Roman" w:hAnsi="Times New Roman" w:cs="B Nazanin" w:hint="cs"/>
          <w:noProof/>
          <w:color w:val="000000" w:themeColor="text1"/>
          <w:sz w:val="24"/>
          <w:szCs w:val="24"/>
          <w:rtl/>
        </w:rPr>
        <w:t>شوند که مولفه</w:t>
      </w:r>
      <w:r w:rsidR="009E1B76">
        <w:rPr>
          <w:rFonts w:ascii="Times New Roman" w:hAnsi="Times New Roman" w:cs="B Nazanin" w:hint="eastAsia"/>
          <w:noProof/>
          <w:color w:val="000000" w:themeColor="text1"/>
          <w:sz w:val="24"/>
          <w:szCs w:val="24"/>
          <w:rtl/>
        </w:rPr>
        <w:t>‌</w:t>
      </w:r>
      <w:r w:rsidR="004B6BD7" w:rsidRPr="009E1B76">
        <w:rPr>
          <w:rFonts w:ascii="Times New Roman" w:hAnsi="Times New Roman" w:cs="B Nazanin" w:hint="cs"/>
          <w:noProof/>
          <w:color w:val="000000" w:themeColor="text1"/>
          <w:sz w:val="24"/>
          <w:szCs w:val="24"/>
          <w:rtl/>
        </w:rPr>
        <w:t>های اقتصادی بنگاه را تهدید می</w:t>
      </w:r>
      <w:r w:rsidR="009E1B76">
        <w:rPr>
          <w:rFonts w:ascii="Times New Roman" w:hAnsi="Times New Roman" w:cs="B Nazanin" w:hint="eastAsia"/>
          <w:noProof/>
          <w:color w:val="000000" w:themeColor="text1"/>
          <w:sz w:val="24"/>
          <w:szCs w:val="24"/>
          <w:rtl/>
        </w:rPr>
        <w:t>‌</w:t>
      </w:r>
      <w:r w:rsidR="004B6BD7" w:rsidRPr="009E1B76">
        <w:rPr>
          <w:rFonts w:ascii="Times New Roman" w:hAnsi="Times New Roman" w:cs="B Nazanin" w:hint="cs"/>
          <w:noProof/>
          <w:color w:val="000000" w:themeColor="text1"/>
          <w:sz w:val="24"/>
          <w:szCs w:val="24"/>
          <w:rtl/>
        </w:rPr>
        <w:t>نماید. کسب مهارت</w:t>
      </w:r>
      <w:r w:rsidR="004B6BD7" w:rsidRPr="009E1B76">
        <w:rPr>
          <w:rFonts w:ascii="Times New Roman" w:hAnsi="Times New Roman" w:cs="B Nazanin" w:hint="eastAsia"/>
          <w:noProof/>
          <w:color w:val="000000" w:themeColor="text1"/>
          <w:sz w:val="24"/>
          <w:szCs w:val="24"/>
          <w:rtl/>
        </w:rPr>
        <w:t>‌</w:t>
      </w:r>
      <w:r w:rsidR="004B6BD7" w:rsidRPr="009E1B76">
        <w:rPr>
          <w:rFonts w:ascii="Times New Roman" w:hAnsi="Times New Roman" w:cs="B Nazanin" w:hint="cs"/>
          <w:noProof/>
          <w:color w:val="000000" w:themeColor="text1"/>
          <w:sz w:val="24"/>
          <w:szCs w:val="24"/>
          <w:rtl/>
        </w:rPr>
        <w:t>های لازم در خصوص حل مسئله و تکنیک</w:t>
      </w:r>
      <w:r w:rsidR="004B6BD7" w:rsidRPr="009E1B76">
        <w:rPr>
          <w:rFonts w:ascii="Times New Roman" w:hAnsi="Times New Roman" w:cs="B Nazanin" w:hint="eastAsia"/>
          <w:noProof/>
          <w:color w:val="000000" w:themeColor="text1"/>
          <w:sz w:val="24"/>
          <w:szCs w:val="24"/>
          <w:rtl/>
        </w:rPr>
        <w:t>‌‌</w:t>
      </w:r>
      <w:r w:rsidR="004B6BD7" w:rsidRPr="009E1B76">
        <w:rPr>
          <w:rFonts w:ascii="Times New Roman" w:hAnsi="Times New Roman" w:cs="B Nazanin" w:hint="cs"/>
          <w:noProof/>
          <w:color w:val="000000" w:themeColor="text1"/>
          <w:sz w:val="24"/>
          <w:szCs w:val="24"/>
          <w:rtl/>
        </w:rPr>
        <w:t>های مربوط به آن در راستای تصمیم</w:t>
      </w:r>
      <w:r w:rsidR="004B6BD7" w:rsidRPr="009E1B76">
        <w:rPr>
          <w:rFonts w:ascii="Times New Roman" w:hAnsi="Times New Roman" w:cs="B Nazanin" w:hint="eastAsia"/>
          <w:noProof/>
          <w:color w:val="000000" w:themeColor="text1"/>
          <w:sz w:val="24"/>
          <w:szCs w:val="24"/>
          <w:rtl/>
        </w:rPr>
        <w:t>‌</w:t>
      </w:r>
      <w:r w:rsidR="009E1B76">
        <w:rPr>
          <w:rFonts w:ascii="Times New Roman" w:hAnsi="Times New Roman" w:cs="B Nazanin" w:hint="cs"/>
          <w:noProof/>
          <w:color w:val="000000" w:themeColor="text1"/>
          <w:sz w:val="24"/>
          <w:szCs w:val="24"/>
          <w:rtl/>
        </w:rPr>
        <w:t>گیری صحیح از مهمترین موضوعاتی</w:t>
      </w:r>
      <w:r w:rsidR="004B6BD7" w:rsidRPr="009E1B76">
        <w:rPr>
          <w:rFonts w:ascii="Times New Roman" w:hAnsi="Times New Roman" w:cs="B Nazanin" w:hint="cs"/>
          <w:noProof/>
          <w:color w:val="000000" w:themeColor="text1"/>
          <w:sz w:val="24"/>
          <w:szCs w:val="24"/>
          <w:rtl/>
        </w:rPr>
        <w:t xml:space="preserve"> است که مدیران باید در آن خصوص آموزش</w:t>
      </w:r>
      <w:r w:rsidR="004B6BD7" w:rsidRPr="009E1B76">
        <w:rPr>
          <w:rFonts w:ascii="Times New Roman" w:hAnsi="Times New Roman" w:cs="B Nazanin" w:hint="eastAsia"/>
          <w:noProof/>
          <w:color w:val="000000" w:themeColor="text1"/>
          <w:sz w:val="24"/>
          <w:szCs w:val="24"/>
          <w:rtl/>
        </w:rPr>
        <w:t>‌</w:t>
      </w:r>
      <w:r w:rsidR="004B6BD7" w:rsidRPr="009E1B76">
        <w:rPr>
          <w:rFonts w:ascii="Times New Roman" w:hAnsi="Times New Roman" w:cs="B Nazanin" w:hint="cs"/>
          <w:noProof/>
          <w:color w:val="000000" w:themeColor="text1"/>
          <w:sz w:val="24"/>
          <w:szCs w:val="24"/>
          <w:rtl/>
        </w:rPr>
        <w:t>های لازم را طی کرده باشند.</w:t>
      </w:r>
      <w:r w:rsidR="009E1B76">
        <w:rPr>
          <w:rFonts w:ascii="Times New Roman" w:hAnsi="Times New Roman" w:cs="B Nazanin" w:hint="cs"/>
          <w:noProof/>
          <w:color w:val="000000" w:themeColor="text1"/>
          <w:sz w:val="24"/>
          <w:szCs w:val="24"/>
          <w:rtl/>
        </w:rPr>
        <w:t xml:space="preserve"> در همین راستا </w:t>
      </w:r>
      <w:r w:rsidR="009E1B76">
        <w:rPr>
          <w:rFonts w:ascii="Times New Roman" w:hAnsi="Times New Roman" w:cs="B Nazanin" w:hint="cs"/>
          <w:noProof/>
          <w:color w:val="000000" w:themeColor="text1"/>
          <w:sz w:val="24"/>
          <w:szCs w:val="24"/>
          <w:rtl/>
          <w:lang w:bidi="fa-IR"/>
        </w:rPr>
        <w:t xml:space="preserve">روش </w:t>
      </w:r>
      <w:r w:rsidR="009E1B76" w:rsidRPr="00771981">
        <w:rPr>
          <w:rFonts w:ascii="Times New Roman" w:hAnsi="Times New Roman"/>
          <w:color w:val="000000" w:themeColor="text1"/>
          <w:sz w:val="20"/>
          <w:szCs w:val="20"/>
          <w:lang w:bidi="fa-IR"/>
        </w:rPr>
        <w:t>G</w:t>
      </w:r>
      <w:r w:rsidR="009E1B76" w:rsidRPr="007437B2">
        <w:rPr>
          <w:rFonts w:ascii="Times New Roman" w:hAnsi="Times New Roman" w:cs="A Amine"/>
          <w:color w:val="000000" w:themeColor="text1"/>
          <w:szCs w:val="24"/>
          <w:lang w:bidi="fa-IR"/>
        </w:rPr>
        <w:t>8</w:t>
      </w:r>
      <w:r w:rsidR="009E1B76" w:rsidRPr="00771981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="009E1B76">
        <w:rPr>
          <w:rFonts w:ascii="Times New Roman" w:hAnsi="Times New Roman" w:cs="B Nazanin" w:hint="cs"/>
          <w:noProof/>
          <w:color w:val="000000" w:themeColor="text1"/>
          <w:sz w:val="24"/>
          <w:szCs w:val="24"/>
          <w:rtl/>
          <w:lang w:bidi="fa-IR"/>
        </w:rPr>
        <w:t xml:space="preserve"> از روش</w:t>
      </w:r>
      <w:r w:rsidR="009E1B76">
        <w:rPr>
          <w:rFonts w:ascii="Times New Roman" w:hAnsi="Times New Roman" w:cs="B Nazanin" w:hint="eastAsia"/>
          <w:noProof/>
          <w:color w:val="000000" w:themeColor="text1"/>
          <w:sz w:val="24"/>
          <w:szCs w:val="24"/>
          <w:rtl/>
          <w:lang w:bidi="fa-IR"/>
        </w:rPr>
        <w:t>‌</w:t>
      </w:r>
      <w:r w:rsidR="009E1B76">
        <w:rPr>
          <w:rFonts w:ascii="Times New Roman" w:hAnsi="Times New Roman" w:cs="B Nazanin" w:hint="cs"/>
          <w:noProof/>
          <w:color w:val="000000" w:themeColor="text1"/>
          <w:sz w:val="24"/>
          <w:szCs w:val="24"/>
          <w:rtl/>
          <w:lang w:bidi="fa-IR"/>
        </w:rPr>
        <w:t>هایی است که در حل مسائل سازمانی کاربرد داشته و همواره مورد توجه سازمان ها بوده است.</w:t>
      </w:r>
    </w:p>
    <w:p w:rsidR="00713A84" w:rsidRPr="009E1B76" w:rsidRDefault="00713A84" w:rsidP="000F4A03">
      <w:pPr>
        <w:bidi/>
        <w:spacing w:after="0" w:line="276" w:lineRule="auto"/>
        <w:jc w:val="both"/>
        <w:rPr>
          <w:rFonts w:ascii="Times New Roman" w:hAnsi="Times New Roman" w:cs="B Nazanin"/>
          <w:noProof/>
          <w:color w:val="000000" w:themeColor="text1"/>
          <w:sz w:val="24"/>
          <w:szCs w:val="24"/>
          <w:rtl/>
        </w:rPr>
      </w:pPr>
      <w:r w:rsidRPr="009E1B76">
        <w:rPr>
          <w:rFonts w:ascii="Times New Roman" w:hAnsi="Times New Roman" w:cs="B Nazanin" w:hint="cs"/>
          <w:noProof/>
          <w:color w:val="000000" w:themeColor="text1"/>
          <w:sz w:val="24"/>
          <w:szCs w:val="24"/>
          <w:rtl/>
        </w:rPr>
        <w:t>مخاطبین این مجموعه گروه</w:t>
      </w:r>
      <w:r w:rsidRPr="009E1B76">
        <w:rPr>
          <w:rFonts w:ascii="Times New Roman" w:hAnsi="Times New Roman" w:cs="B Nazanin" w:hint="eastAsia"/>
          <w:noProof/>
          <w:color w:val="000000" w:themeColor="text1"/>
          <w:sz w:val="24"/>
          <w:szCs w:val="24"/>
          <w:rtl/>
        </w:rPr>
        <w:t>‌</w:t>
      </w:r>
      <w:r w:rsidRPr="009E1B76">
        <w:rPr>
          <w:rFonts w:ascii="Times New Roman" w:hAnsi="Times New Roman" w:cs="B Nazanin" w:hint="cs"/>
          <w:noProof/>
          <w:color w:val="000000" w:themeColor="text1"/>
          <w:sz w:val="24"/>
          <w:szCs w:val="24"/>
          <w:rtl/>
        </w:rPr>
        <w:t>های ذیل هستند:</w:t>
      </w:r>
    </w:p>
    <w:p w:rsidR="00713A84" w:rsidRPr="000D1527" w:rsidRDefault="009E1B76" w:rsidP="00AF46A5">
      <w:pPr>
        <w:pStyle w:val="ListParagraph"/>
        <w:numPr>
          <w:ilvl w:val="0"/>
          <w:numId w:val="34"/>
        </w:numPr>
        <w:bidi/>
        <w:spacing w:after="0" w:line="276" w:lineRule="auto"/>
        <w:ind w:left="424" w:hanging="284"/>
        <w:jc w:val="both"/>
        <w:rPr>
          <w:rFonts w:ascii="Times New Roman" w:hAnsi="Times New Roman" w:cs="B Nazani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B Nazanin" w:hint="cs"/>
          <w:noProof/>
          <w:color w:val="000000" w:themeColor="text1"/>
          <w:sz w:val="24"/>
          <w:szCs w:val="24"/>
          <w:rtl/>
        </w:rPr>
        <w:t xml:space="preserve">مدیران و کارشناسان </w:t>
      </w:r>
      <w:r w:rsidR="00713A84" w:rsidRPr="000D1527">
        <w:rPr>
          <w:rFonts w:ascii="Times New Roman" w:hAnsi="Times New Roman" w:cs="B Nazanin" w:hint="cs"/>
          <w:noProof/>
          <w:color w:val="000000" w:themeColor="text1"/>
          <w:sz w:val="24"/>
          <w:szCs w:val="24"/>
          <w:rtl/>
        </w:rPr>
        <w:t xml:space="preserve">بخش دولتی و خصوصی </w:t>
      </w:r>
    </w:p>
    <w:p w:rsidR="00713A84" w:rsidRPr="000D1527" w:rsidRDefault="009E1B76" w:rsidP="00AF46A5">
      <w:pPr>
        <w:pStyle w:val="ListParagraph"/>
        <w:numPr>
          <w:ilvl w:val="0"/>
          <w:numId w:val="34"/>
        </w:numPr>
        <w:bidi/>
        <w:spacing w:after="0" w:line="276" w:lineRule="auto"/>
        <w:ind w:left="424" w:hanging="284"/>
        <w:jc w:val="both"/>
        <w:rPr>
          <w:rFonts w:ascii="Times New Roman" w:hAnsi="Times New Roman" w:cs="B Nazani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B Nazanin" w:hint="cs"/>
          <w:noProof/>
          <w:color w:val="000000" w:themeColor="text1"/>
          <w:sz w:val="24"/>
          <w:szCs w:val="24"/>
          <w:rtl/>
        </w:rPr>
        <w:t xml:space="preserve">مدیران و کارشناسان </w:t>
      </w:r>
      <w:r w:rsidR="00713A84" w:rsidRPr="000D1527">
        <w:rPr>
          <w:rFonts w:ascii="Times New Roman" w:hAnsi="Times New Roman" w:cs="B Nazanin" w:hint="cs"/>
          <w:noProof/>
          <w:color w:val="000000" w:themeColor="text1"/>
          <w:sz w:val="24"/>
          <w:szCs w:val="24"/>
          <w:rtl/>
        </w:rPr>
        <w:t>واحدهای تولیدی و خدماتی</w:t>
      </w:r>
    </w:p>
    <w:p w:rsidR="00713A84" w:rsidRPr="000D1527" w:rsidRDefault="00713A84" w:rsidP="00AF46A5">
      <w:pPr>
        <w:pStyle w:val="ListParagraph"/>
        <w:numPr>
          <w:ilvl w:val="0"/>
          <w:numId w:val="34"/>
        </w:numPr>
        <w:bidi/>
        <w:spacing w:after="0" w:line="276" w:lineRule="auto"/>
        <w:ind w:left="424" w:hanging="284"/>
        <w:jc w:val="both"/>
        <w:rPr>
          <w:rFonts w:ascii="Times New Roman" w:hAnsi="Times New Roman" w:cs="B Nazanin"/>
          <w:noProof/>
          <w:color w:val="000000" w:themeColor="text1"/>
          <w:sz w:val="24"/>
          <w:szCs w:val="24"/>
        </w:rPr>
      </w:pPr>
      <w:r w:rsidRPr="000D1527">
        <w:rPr>
          <w:rFonts w:ascii="Times New Roman" w:hAnsi="Times New Roman" w:cs="B Nazanin" w:hint="cs"/>
          <w:noProof/>
          <w:color w:val="000000" w:themeColor="text1"/>
          <w:sz w:val="24"/>
          <w:szCs w:val="24"/>
          <w:rtl/>
        </w:rPr>
        <w:t>صاحبان بنگاه‌های اقتصادی، صنعتی، پزشکی، آموزشی، کشاورزی و...</w:t>
      </w:r>
    </w:p>
    <w:p w:rsidR="00713A84" w:rsidRPr="000D1527" w:rsidRDefault="00713A84" w:rsidP="009E1B76">
      <w:pPr>
        <w:pStyle w:val="ListParagraph"/>
        <w:numPr>
          <w:ilvl w:val="0"/>
          <w:numId w:val="34"/>
        </w:numPr>
        <w:bidi/>
        <w:spacing w:after="0" w:line="276" w:lineRule="auto"/>
        <w:ind w:left="424" w:hanging="284"/>
        <w:jc w:val="both"/>
        <w:rPr>
          <w:rFonts w:ascii="Times New Roman" w:hAnsi="Times New Roman" w:cs="B Nazanin"/>
          <w:noProof/>
          <w:color w:val="000000" w:themeColor="text1"/>
          <w:spacing w:val="-2"/>
          <w:sz w:val="24"/>
          <w:szCs w:val="24"/>
        </w:rPr>
      </w:pPr>
      <w:r w:rsidRPr="000D1527">
        <w:rPr>
          <w:rFonts w:ascii="Times New Roman" w:hAnsi="Times New Roman" w:cs="B Nazanin" w:hint="cs"/>
          <w:noProof/>
          <w:color w:val="000000" w:themeColor="text1"/>
          <w:spacing w:val="-6"/>
          <w:sz w:val="24"/>
          <w:szCs w:val="24"/>
          <w:rtl/>
        </w:rPr>
        <w:t xml:space="preserve">مدیران ارشد، مدیران میانی، </w:t>
      </w:r>
      <w:r w:rsidRPr="000D1527">
        <w:rPr>
          <w:rFonts w:ascii="Times New Roman" w:hAnsi="Times New Roman" w:cs="B Nazanin" w:hint="cs"/>
          <w:noProof/>
          <w:color w:val="000000" w:themeColor="text1"/>
          <w:sz w:val="24"/>
          <w:szCs w:val="24"/>
          <w:rtl/>
        </w:rPr>
        <w:t>کارشناسان بنگاه</w:t>
      </w:r>
      <w:r w:rsidRPr="000D1527">
        <w:rPr>
          <w:rFonts w:ascii="Times New Roman" w:hAnsi="Times New Roman" w:cs="B Nazanin" w:hint="eastAsia"/>
          <w:noProof/>
          <w:color w:val="000000" w:themeColor="text1"/>
          <w:sz w:val="24"/>
          <w:szCs w:val="24"/>
          <w:rtl/>
        </w:rPr>
        <w:t>‌</w:t>
      </w:r>
      <w:r w:rsidRPr="000D1527">
        <w:rPr>
          <w:rFonts w:ascii="Times New Roman" w:hAnsi="Times New Roman" w:cs="B Nazanin" w:hint="cs"/>
          <w:noProof/>
          <w:color w:val="000000" w:themeColor="text1"/>
          <w:sz w:val="24"/>
          <w:szCs w:val="24"/>
          <w:rtl/>
        </w:rPr>
        <w:t>های اقتصادی</w:t>
      </w:r>
      <w:r w:rsidRPr="000D1527">
        <w:rPr>
          <w:rFonts w:ascii="Times New Roman" w:hAnsi="Times New Roman" w:cs="B Nazanin" w:hint="cs"/>
          <w:noProof/>
          <w:color w:val="000000" w:themeColor="text1"/>
          <w:spacing w:val="-6"/>
          <w:sz w:val="24"/>
          <w:szCs w:val="24"/>
          <w:rtl/>
        </w:rPr>
        <w:t xml:space="preserve"> (مدیران تحقیق و توسعه،</w:t>
      </w:r>
      <w:r w:rsidRPr="000D1527">
        <w:rPr>
          <w:rFonts w:ascii="Times New Roman" w:hAnsi="Times New Roman" w:cs="B Nazanin" w:hint="cs"/>
          <w:noProof/>
          <w:color w:val="000000" w:themeColor="text1"/>
          <w:spacing w:val="-2"/>
          <w:sz w:val="24"/>
          <w:szCs w:val="24"/>
          <w:rtl/>
        </w:rPr>
        <w:t xml:space="preserve"> برنامه‌ریزی، اتاق فکر</w:t>
      </w:r>
      <w:r w:rsidR="009E1B76">
        <w:rPr>
          <w:rFonts w:ascii="Times New Roman" w:hAnsi="Times New Roman" w:cs="B Nazanin" w:hint="cs"/>
          <w:noProof/>
          <w:color w:val="000000" w:themeColor="text1"/>
          <w:spacing w:val="-2"/>
          <w:sz w:val="24"/>
          <w:szCs w:val="24"/>
          <w:rtl/>
        </w:rPr>
        <w:t>، توسعه مدیریت و منابع، تغییر و تحول اداری و</w:t>
      </w:r>
      <w:r w:rsidRPr="000D1527">
        <w:rPr>
          <w:rFonts w:ascii="Times New Roman" w:hAnsi="Times New Roman" w:cs="B Nazanin" w:hint="cs"/>
          <w:noProof/>
          <w:color w:val="000000" w:themeColor="text1"/>
          <w:spacing w:val="-2"/>
          <w:sz w:val="24"/>
          <w:szCs w:val="24"/>
          <w:rtl/>
        </w:rPr>
        <w:t xml:space="preserve">...) </w:t>
      </w:r>
    </w:p>
    <w:p w:rsidR="00713A84" w:rsidRPr="000D1527" w:rsidRDefault="00713A84" w:rsidP="00AF46A5">
      <w:pPr>
        <w:pStyle w:val="ListParagraph"/>
        <w:numPr>
          <w:ilvl w:val="0"/>
          <w:numId w:val="34"/>
        </w:numPr>
        <w:bidi/>
        <w:spacing w:after="0" w:line="276" w:lineRule="auto"/>
        <w:ind w:left="424" w:hanging="284"/>
        <w:jc w:val="both"/>
        <w:rPr>
          <w:rFonts w:ascii="Times New Roman" w:hAnsi="Times New Roman" w:cs="B Nazanin"/>
          <w:noProof/>
          <w:color w:val="000000" w:themeColor="text1"/>
          <w:sz w:val="24"/>
          <w:szCs w:val="24"/>
        </w:rPr>
      </w:pPr>
      <w:r w:rsidRPr="000D1527">
        <w:rPr>
          <w:rFonts w:ascii="Times New Roman" w:hAnsi="Times New Roman" w:cs="B Nazanin" w:hint="cs"/>
          <w:noProof/>
          <w:color w:val="000000" w:themeColor="text1"/>
          <w:sz w:val="24"/>
          <w:szCs w:val="24"/>
          <w:rtl/>
        </w:rPr>
        <w:t>فراگیران دوره‌های آموزشی</w:t>
      </w:r>
      <w:r w:rsidR="009E1B76">
        <w:rPr>
          <w:rFonts w:ascii="Times New Roman" w:hAnsi="Times New Roman" w:cs="B Nazanin" w:hint="cs"/>
          <w:noProof/>
          <w:color w:val="000000" w:themeColor="text1"/>
          <w:sz w:val="24"/>
          <w:szCs w:val="24"/>
          <w:rtl/>
        </w:rPr>
        <w:t xml:space="preserve"> حل مسئله،</w:t>
      </w:r>
      <w:r w:rsidRPr="000D1527">
        <w:rPr>
          <w:rFonts w:ascii="Times New Roman" w:hAnsi="Times New Roman" w:cs="B Nazanin" w:hint="cs"/>
          <w:noProof/>
          <w:color w:val="000000" w:themeColor="text1"/>
          <w:sz w:val="24"/>
          <w:szCs w:val="24"/>
          <w:rtl/>
        </w:rPr>
        <w:t xml:space="preserve"> تحقیق و توسعه</w:t>
      </w:r>
      <w:r w:rsidR="009E1B76">
        <w:rPr>
          <w:rFonts w:ascii="Times New Roman" w:hAnsi="Times New Roman" w:cs="B Nazanin" w:hint="cs"/>
          <w:noProof/>
          <w:color w:val="000000" w:themeColor="text1"/>
          <w:sz w:val="24"/>
          <w:szCs w:val="24"/>
          <w:rtl/>
        </w:rPr>
        <w:t>، ارتقاء بهره</w:t>
      </w:r>
      <w:r w:rsidR="009E1B76">
        <w:rPr>
          <w:rFonts w:ascii="Times New Roman" w:hAnsi="Times New Roman" w:cs="B Nazanin" w:hint="eastAsia"/>
          <w:noProof/>
          <w:color w:val="000000" w:themeColor="text1"/>
          <w:sz w:val="24"/>
          <w:szCs w:val="24"/>
          <w:rtl/>
        </w:rPr>
        <w:t>‌</w:t>
      </w:r>
      <w:r w:rsidR="009E1B76">
        <w:rPr>
          <w:rFonts w:ascii="Times New Roman" w:hAnsi="Times New Roman" w:cs="B Nazanin" w:hint="cs"/>
          <w:noProof/>
          <w:color w:val="000000" w:themeColor="text1"/>
          <w:sz w:val="24"/>
          <w:szCs w:val="24"/>
          <w:rtl/>
        </w:rPr>
        <w:t xml:space="preserve">وری، بهبود فرایندها و... </w:t>
      </w:r>
    </w:p>
    <w:p w:rsidR="00713A84" w:rsidRPr="000D1527" w:rsidRDefault="00713A84" w:rsidP="009E1B76">
      <w:pPr>
        <w:pStyle w:val="ListParagraph"/>
        <w:numPr>
          <w:ilvl w:val="0"/>
          <w:numId w:val="34"/>
        </w:numPr>
        <w:bidi/>
        <w:spacing w:after="0" w:line="276" w:lineRule="auto"/>
        <w:ind w:left="424" w:hanging="284"/>
        <w:jc w:val="both"/>
        <w:rPr>
          <w:rFonts w:ascii="Times New Roman" w:hAnsi="Times New Roman" w:cs="B Nazanin"/>
          <w:noProof/>
          <w:color w:val="000000" w:themeColor="text1"/>
          <w:spacing w:val="-4"/>
          <w:sz w:val="24"/>
          <w:szCs w:val="24"/>
        </w:rPr>
      </w:pPr>
      <w:r w:rsidRPr="000D1527">
        <w:rPr>
          <w:rFonts w:ascii="Times New Roman" w:hAnsi="Times New Roman" w:cs="B Nazanin" w:hint="cs"/>
          <w:noProof/>
          <w:color w:val="000000" w:themeColor="text1"/>
          <w:spacing w:val="-4"/>
          <w:sz w:val="24"/>
          <w:szCs w:val="24"/>
          <w:rtl/>
        </w:rPr>
        <w:t>دانشجویان مقاطع دکتری، کارشناسی ارشد و کارشناسی رشته‌های صنایع و مدیریت</w:t>
      </w:r>
      <w:r w:rsidR="009E1B76">
        <w:rPr>
          <w:rFonts w:ascii="Times New Roman" w:hAnsi="Times New Roman" w:cs="B Nazanin" w:hint="cs"/>
          <w:noProof/>
          <w:color w:val="000000" w:themeColor="text1"/>
          <w:spacing w:val="-4"/>
          <w:sz w:val="24"/>
          <w:szCs w:val="24"/>
          <w:rtl/>
        </w:rPr>
        <w:t xml:space="preserve"> در تمام گرایش</w:t>
      </w:r>
      <w:r w:rsidR="009E1B76">
        <w:rPr>
          <w:rFonts w:ascii="Times New Roman" w:hAnsi="Times New Roman" w:cs="B Nazanin" w:hint="eastAsia"/>
          <w:noProof/>
          <w:color w:val="000000" w:themeColor="text1"/>
          <w:spacing w:val="-4"/>
          <w:sz w:val="24"/>
          <w:szCs w:val="24"/>
          <w:rtl/>
        </w:rPr>
        <w:t>‌</w:t>
      </w:r>
      <w:r w:rsidR="009E1B76">
        <w:rPr>
          <w:rFonts w:ascii="Times New Roman" w:hAnsi="Times New Roman" w:cs="B Nazanin" w:hint="cs"/>
          <w:noProof/>
          <w:color w:val="000000" w:themeColor="text1"/>
          <w:spacing w:val="-4"/>
          <w:sz w:val="24"/>
          <w:szCs w:val="24"/>
          <w:rtl/>
        </w:rPr>
        <w:t>ها</w:t>
      </w:r>
    </w:p>
    <w:p w:rsidR="00713A84" w:rsidRPr="00DD741F" w:rsidRDefault="00713A84" w:rsidP="00AF46A5">
      <w:pPr>
        <w:pStyle w:val="ListParagraph"/>
        <w:numPr>
          <w:ilvl w:val="0"/>
          <w:numId w:val="34"/>
        </w:numPr>
        <w:bidi/>
        <w:spacing w:after="0" w:line="276" w:lineRule="auto"/>
        <w:ind w:left="424" w:hanging="284"/>
        <w:jc w:val="both"/>
        <w:rPr>
          <w:rFonts w:ascii="Times New Roman" w:hAnsi="Times New Roman" w:cs="B Nazanin"/>
          <w:noProof/>
          <w:color w:val="000000" w:themeColor="text1"/>
          <w:spacing w:val="-6"/>
          <w:sz w:val="24"/>
          <w:szCs w:val="24"/>
        </w:rPr>
      </w:pPr>
      <w:r w:rsidRPr="00DD741F">
        <w:rPr>
          <w:rFonts w:ascii="Times New Roman" w:hAnsi="Times New Roman" w:cs="B Nazanin" w:hint="cs"/>
          <w:noProof/>
          <w:color w:val="000000" w:themeColor="text1"/>
          <w:spacing w:val="-6"/>
          <w:sz w:val="24"/>
          <w:szCs w:val="24"/>
          <w:rtl/>
        </w:rPr>
        <w:t>کارآفرینان و علاقه‌مندان به حوزه توسعه بنگاه‌های اقتصادی</w:t>
      </w:r>
    </w:p>
    <w:p w:rsidR="00713A84" w:rsidRPr="009E1B76" w:rsidRDefault="00713A84" w:rsidP="00F9486B">
      <w:pPr>
        <w:bidi/>
        <w:spacing w:after="0" w:line="276" w:lineRule="auto"/>
        <w:jc w:val="both"/>
        <w:rPr>
          <w:rFonts w:ascii="Times New Roman" w:hAnsi="Times New Roman" w:cs="B Nazanin"/>
          <w:noProof/>
          <w:color w:val="000000" w:themeColor="text1"/>
          <w:spacing w:val="-10"/>
          <w:sz w:val="24"/>
          <w:szCs w:val="24"/>
          <w:lang w:bidi="fa-IR"/>
        </w:rPr>
      </w:pPr>
      <w:r w:rsidRPr="000D1527">
        <w:rPr>
          <w:rFonts w:ascii="Times New Roman" w:hAnsi="Times New Roman" w:cs="B Nazanin" w:hint="cs"/>
          <w:noProof/>
          <w:color w:val="000000" w:themeColor="text1"/>
          <w:spacing w:val="-10"/>
          <w:sz w:val="24"/>
          <w:szCs w:val="24"/>
          <w:rtl/>
        </w:rPr>
        <w:t xml:space="preserve">امید است این کتاب بتواند راهنمای مناسبی برای مخاطبین محترم باشد و باعث خرسندی است که نظرات و پیشنهادات از طریق پست الکترونیکی </w:t>
      </w:r>
      <w:hyperlink r:id="rId9" w:history="1">
        <w:r w:rsidRPr="009E1B76">
          <w:rPr>
            <w:rStyle w:val="Hyperlink"/>
            <w:rFonts w:ascii="Times New Roman" w:hAnsi="Times New Roman" w:cs="B Nazanin"/>
            <w:i/>
            <w:iCs/>
            <w:noProof/>
            <w:color w:val="000000" w:themeColor="text1"/>
            <w:spacing w:val="-10"/>
            <w:sz w:val="24"/>
            <w:szCs w:val="24"/>
            <w:u w:val="none"/>
          </w:rPr>
          <w:t>amirali_ramedani@yahoo.com</w:t>
        </w:r>
      </w:hyperlink>
      <w:r w:rsidRPr="009E1B76">
        <w:rPr>
          <w:rFonts w:ascii="Times New Roman" w:hAnsi="Times New Roman" w:cs="B Nazanin" w:hint="cs"/>
          <w:noProof/>
          <w:color w:val="000000" w:themeColor="text1"/>
          <w:spacing w:val="-10"/>
          <w:sz w:val="24"/>
          <w:szCs w:val="24"/>
          <w:rtl/>
          <w:lang w:bidi="fa-IR"/>
        </w:rPr>
        <w:t xml:space="preserve"> با </w:t>
      </w:r>
      <w:r w:rsidR="009E1B76">
        <w:rPr>
          <w:rFonts w:ascii="Times New Roman" w:hAnsi="Times New Roman" w:cs="B Nazanin" w:hint="cs"/>
          <w:noProof/>
          <w:color w:val="000000" w:themeColor="text1"/>
          <w:spacing w:val="-10"/>
          <w:sz w:val="24"/>
          <w:szCs w:val="24"/>
          <w:rtl/>
          <w:lang w:bidi="fa-IR"/>
        </w:rPr>
        <w:t>مترجم</w:t>
      </w:r>
      <w:r w:rsidR="00F9486B">
        <w:rPr>
          <w:rFonts w:ascii="Times New Roman" w:hAnsi="Times New Roman" w:cs="B Nazanin" w:hint="cs"/>
          <w:noProof/>
          <w:color w:val="000000" w:themeColor="text1"/>
          <w:spacing w:val="-10"/>
          <w:sz w:val="24"/>
          <w:szCs w:val="24"/>
          <w:rtl/>
          <w:lang w:bidi="fa-IR"/>
        </w:rPr>
        <w:t>ی</w:t>
      </w:r>
      <w:r w:rsidR="009E1B76">
        <w:rPr>
          <w:rFonts w:ascii="Times New Roman" w:hAnsi="Times New Roman" w:cs="B Nazanin" w:hint="cs"/>
          <w:noProof/>
          <w:color w:val="000000" w:themeColor="text1"/>
          <w:spacing w:val="-10"/>
          <w:sz w:val="24"/>
          <w:szCs w:val="24"/>
          <w:rtl/>
          <w:lang w:bidi="fa-IR"/>
        </w:rPr>
        <w:t>ن</w:t>
      </w:r>
      <w:r w:rsidR="00A50E49" w:rsidRPr="009E1B76">
        <w:rPr>
          <w:rFonts w:ascii="Times New Roman" w:hAnsi="Times New Roman" w:cs="B Nazanin" w:hint="cs"/>
          <w:noProof/>
          <w:color w:val="000000" w:themeColor="text1"/>
          <w:spacing w:val="-10"/>
          <w:sz w:val="24"/>
          <w:szCs w:val="24"/>
          <w:rtl/>
          <w:lang w:bidi="fa-IR"/>
        </w:rPr>
        <w:t xml:space="preserve"> </w:t>
      </w:r>
      <w:r w:rsidRPr="009E1B76">
        <w:rPr>
          <w:rFonts w:ascii="Times New Roman" w:hAnsi="Times New Roman" w:cs="B Nazanin" w:hint="cs"/>
          <w:noProof/>
          <w:color w:val="000000" w:themeColor="text1"/>
          <w:spacing w:val="-10"/>
          <w:sz w:val="24"/>
          <w:szCs w:val="24"/>
          <w:rtl/>
          <w:lang w:bidi="fa-IR"/>
        </w:rPr>
        <w:t>مطرح شود.</w:t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1"/>
        <w:gridCol w:w="2421"/>
      </w:tblGrid>
      <w:tr w:rsidR="00713A84" w:rsidRPr="004D3F99" w:rsidTr="00CD0965">
        <w:trPr>
          <w:jc w:val="center"/>
        </w:trPr>
        <w:tc>
          <w:tcPr>
            <w:tcW w:w="2331" w:type="dxa"/>
          </w:tcPr>
          <w:p w:rsidR="00713A84" w:rsidRPr="004D3F99" w:rsidRDefault="00713A84" w:rsidP="00BC352F">
            <w:pPr>
              <w:bidi/>
              <w:spacing w:line="276" w:lineRule="auto"/>
              <w:jc w:val="center"/>
              <w:rPr>
                <w:rFonts w:ascii="Times New Roman Bold" w:hAnsi="Times New Roman Bold" w:cs="B Titr"/>
                <w:b/>
                <w:bCs/>
                <w:noProof/>
                <w:color w:val="000000" w:themeColor="text1"/>
                <w:spacing w:val="-8"/>
                <w:sz w:val="24"/>
                <w:szCs w:val="24"/>
                <w:rtl/>
              </w:rPr>
            </w:pPr>
            <w:r w:rsidRPr="004D3F99">
              <w:rPr>
                <w:rFonts w:ascii="Times New Roman Bold" w:hAnsi="Times New Roman Bold" w:cs="B Titr" w:hint="eastAsia"/>
                <w:b/>
                <w:bCs/>
                <w:noProof/>
                <w:color w:val="000000" w:themeColor="text1"/>
                <w:spacing w:val="-8"/>
                <w:sz w:val="24"/>
                <w:szCs w:val="24"/>
                <w:rtl/>
              </w:rPr>
              <w:t>مهندس</w:t>
            </w:r>
            <w:r w:rsidRPr="004D3F99">
              <w:rPr>
                <w:rFonts w:ascii="Times New Roman Bold" w:hAnsi="Times New Roman Bold" w:cs="B Titr"/>
                <w:b/>
                <w:bCs/>
                <w:noProof/>
                <w:color w:val="000000" w:themeColor="text1"/>
                <w:spacing w:val="-8"/>
                <w:sz w:val="24"/>
                <w:szCs w:val="24"/>
                <w:rtl/>
              </w:rPr>
              <w:t xml:space="preserve"> </w:t>
            </w:r>
            <w:r w:rsidR="00AC4ED7" w:rsidRPr="004D3F99">
              <w:rPr>
                <w:rFonts w:ascii="Times New Roman Bold" w:hAnsi="Times New Roman Bold" w:cs="B Titr" w:hint="cs"/>
                <w:b/>
                <w:bCs/>
                <w:noProof/>
                <w:color w:val="000000" w:themeColor="text1"/>
                <w:spacing w:val="-8"/>
                <w:sz w:val="24"/>
                <w:szCs w:val="24"/>
                <w:rtl/>
              </w:rPr>
              <w:t>محسن علی</w:t>
            </w:r>
            <w:r w:rsidR="00AC4ED7" w:rsidRPr="004D3F99">
              <w:rPr>
                <w:rFonts w:ascii="Times New Roman Bold" w:hAnsi="Times New Roman Bold" w:cs="B Titr" w:hint="eastAsia"/>
                <w:b/>
                <w:bCs/>
                <w:noProof/>
                <w:color w:val="000000" w:themeColor="text1"/>
                <w:spacing w:val="-8"/>
                <w:sz w:val="24"/>
                <w:szCs w:val="24"/>
                <w:rtl/>
              </w:rPr>
              <w:t>‌</w:t>
            </w:r>
            <w:r w:rsidR="00BC352F" w:rsidRPr="004D3F99">
              <w:rPr>
                <w:rFonts w:ascii="Times New Roman Bold" w:hAnsi="Times New Roman Bold" w:cs="B Titr" w:hint="cs"/>
                <w:b/>
                <w:bCs/>
                <w:noProof/>
                <w:color w:val="000000" w:themeColor="text1"/>
                <w:spacing w:val="-8"/>
                <w:sz w:val="24"/>
                <w:szCs w:val="24"/>
                <w:rtl/>
              </w:rPr>
              <w:t>آبادی</w:t>
            </w:r>
          </w:p>
          <w:p w:rsidR="00713A84" w:rsidRPr="004D3F99" w:rsidRDefault="00713A84" w:rsidP="00CD0965">
            <w:pPr>
              <w:bidi/>
              <w:spacing w:line="276" w:lineRule="auto"/>
              <w:jc w:val="center"/>
              <w:rPr>
                <w:rFonts w:ascii="Times New Roman" w:hAnsi="Times New Roman" w:cs="B Titr"/>
                <w:b/>
                <w:bCs/>
                <w:noProof/>
                <w:color w:val="000000" w:themeColor="text1"/>
                <w:sz w:val="24"/>
                <w:szCs w:val="24"/>
                <w:rtl/>
              </w:rPr>
            </w:pPr>
            <w:r w:rsidRPr="00CD0965">
              <w:rPr>
                <w:rFonts w:ascii="Times New Roman" w:hAnsi="Times New Roman" w:cs="B Titr" w:hint="cs"/>
                <w:b/>
                <w:bCs/>
                <w:noProof/>
                <w:color w:val="000000" w:themeColor="text1"/>
                <w:sz w:val="18"/>
                <w:szCs w:val="18"/>
                <w:rtl/>
              </w:rPr>
              <w:t>(</w:t>
            </w:r>
            <w:r w:rsidR="00CD0965" w:rsidRPr="00CD0965">
              <w:rPr>
                <w:rFonts w:ascii="Times New Roman" w:hAnsi="Times New Roman" w:cs="B Titr" w:hint="cs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>کارآفرین، مولف و مشاور</w:t>
            </w:r>
            <w:r w:rsidRPr="00CD0965">
              <w:rPr>
                <w:rFonts w:ascii="Times New Roman" w:hAnsi="Times New Roman" w:cs="B Titr" w:hint="cs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2C048B" w:rsidRPr="00CD0965">
              <w:rPr>
                <w:rFonts w:ascii="Times New Roman" w:hAnsi="Times New Roman" w:cs="B Titr" w:hint="cs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>سازمانی</w:t>
            </w:r>
            <w:r w:rsidR="00CD0965" w:rsidRPr="00CD0965">
              <w:rPr>
                <w:rFonts w:ascii="Times New Roman" w:hAnsi="Times New Roman" w:cs="B Titr" w:hint="cs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 xml:space="preserve">  حوزه استراتژی و کسب و کار</w:t>
            </w:r>
            <w:r w:rsidRPr="00CD0965">
              <w:rPr>
                <w:rFonts w:ascii="Times New Roman" w:hAnsi="Times New Roman" w:cs="B Titr" w:hint="cs"/>
                <w:b/>
                <w:bCs/>
                <w:noProof/>
                <w:color w:val="000000" w:themeColor="text1"/>
                <w:sz w:val="18"/>
                <w:szCs w:val="18"/>
                <w:rtl/>
              </w:rPr>
              <w:t>)</w:t>
            </w:r>
          </w:p>
        </w:tc>
        <w:tc>
          <w:tcPr>
            <w:tcW w:w="2421" w:type="dxa"/>
          </w:tcPr>
          <w:p w:rsidR="00713A84" w:rsidRPr="004D3F99" w:rsidRDefault="007B4D2A" w:rsidP="00575587">
            <w:pPr>
              <w:bidi/>
              <w:spacing w:line="276" w:lineRule="auto"/>
              <w:jc w:val="center"/>
              <w:rPr>
                <w:rFonts w:ascii="Times New Roman" w:hAnsi="Times New Roman" w:cs="B Titr"/>
                <w:b/>
                <w:bCs/>
                <w:noProof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Times New Roman" w:hAnsi="Times New Roman" w:cs="B Titr" w:hint="cs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>دکتر</w:t>
            </w:r>
            <w:r w:rsidR="00713A84" w:rsidRPr="004D3F99">
              <w:rPr>
                <w:rFonts w:ascii="Times New Roman" w:hAnsi="Times New Roman" w:cs="B Titr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 xml:space="preserve"> ام</w:t>
            </w:r>
            <w:r w:rsidR="00713A84" w:rsidRPr="004D3F99">
              <w:rPr>
                <w:rFonts w:ascii="Times New Roman" w:hAnsi="Times New Roman" w:cs="B Titr" w:hint="cs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>ی</w:t>
            </w:r>
            <w:r w:rsidR="00713A84" w:rsidRPr="004D3F99">
              <w:rPr>
                <w:rFonts w:ascii="Times New Roman" w:hAnsi="Times New Roman" w:cs="B Titr" w:hint="eastAsia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>ر</w:t>
            </w:r>
            <w:r w:rsidR="00713A84" w:rsidRPr="004D3F99">
              <w:rPr>
                <w:rFonts w:ascii="Times New Roman" w:hAnsi="Times New Roman" w:cs="B Titr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13A84" w:rsidRPr="004D3F99">
              <w:rPr>
                <w:rFonts w:ascii="Times New Roman" w:hAnsi="Times New Roman" w:cs="B Titr" w:hint="cs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>علی</w:t>
            </w:r>
            <w:r w:rsidR="00713A84" w:rsidRPr="004D3F99">
              <w:rPr>
                <w:rFonts w:ascii="Times New Roman" w:hAnsi="Times New Roman" w:cs="B Titr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 xml:space="preserve"> رمدان</w:t>
            </w:r>
            <w:r w:rsidR="00713A84" w:rsidRPr="004D3F99">
              <w:rPr>
                <w:rFonts w:ascii="Times New Roman" w:hAnsi="Times New Roman" w:cs="B Titr" w:hint="cs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>ی</w:t>
            </w:r>
          </w:p>
          <w:p w:rsidR="00713A84" w:rsidRPr="004D3F99" w:rsidRDefault="00713A84" w:rsidP="00575587">
            <w:pPr>
              <w:bidi/>
              <w:spacing w:line="276" w:lineRule="auto"/>
              <w:jc w:val="center"/>
              <w:rPr>
                <w:rFonts w:ascii="Times New Roman Bold" w:hAnsi="Times New Roman Bold" w:cs="B Titr"/>
                <w:b/>
                <w:bCs/>
                <w:noProof/>
                <w:color w:val="000000" w:themeColor="text1"/>
                <w:spacing w:val="-20"/>
                <w:sz w:val="24"/>
                <w:szCs w:val="24"/>
                <w:rtl/>
              </w:rPr>
            </w:pPr>
            <w:r w:rsidRPr="004D3F99">
              <w:rPr>
                <w:rFonts w:ascii="Times New Roman Bold" w:hAnsi="Times New Roman Bold" w:cs="B Titr" w:hint="cs"/>
                <w:b/>
                <w:bCs/>
                <w:noProof/>
                <w:color w:val="000000" w:themeColor="text1"/>
                <w:spacing w:val="-20"/>
                <w:sz w:val="18"/>
                <w:szCs w:val="18"/>
                <w:rtl/>
              </w:rPr>
              <w:t>(</w:t>
            </w:r>
            <w:r w:rsidRPr="004D3F99">
              <w:rPr>
                <w:rFonts w:ascii="Times New Roman Bold" w:hAnsi="Times New Roman Bold" w:cs="B Titr" w:hint="cs"/>
                <w:b/>
                <w:bCs/>
                <w:noProof/>
                <w:color w:val="000000" w:themeColor="text1"/>
                <w:spacing w:val="-20"/>
                <w:sz w:val="24"/>
                <w:szCs w:val="24"/>
                <w:rtl/>
              </w:rPr>
              <w:t xml:space="preserve">مدرس </w:t>
            </w:r>
            <w:r w:rsidRPr="004D3F99">
              <w:rPr>
                <w:rFonts w:ascii="Times New Roman Bold" w:hAnsi="Times New Roman Bold" w:cs="B Titr" w:hint="cs"/>
                <w:b/>
                <w:bCs/>
                <w:noProof/>
                <w:color w:val="000000" w:themeColor="text1"/>
                <w:spacing w:val="-20"/>
                <w:sz w:val="20"/>
                <w:szCs w:val="20"/>
                <w:rtl/>
              </w:rPr>
              <w:t>،</w:t>
            </w:r>
            <w:r w:rsidRPr="004D3F99">
              <w:rPr>
                <w:rFonts w:ascii="Times New Roman Bold" w:hAnsi="Times New Roman Bold" w:cs="B Titr" w:hint="cs"/>
                <w:b/>
                <w:bCs/>
                <w:noProof/>
                <w:color w:val="000000" w:themeColor="text1"/>
                <w:spacing w:val="-20"/>
                <w:sz w:val="24"/>
                <w:szCs w:val="24"/>
                <w:rtl/>
              </w:rPr>
              <w:t xml:space="preserve"> مولف </w:t>
            </w:r>
            <w:r w:rsidRPr="004D3F99">
              <w:rPr>
                <w:rFonts w:ascii="Times New Roman Bold" w:hAnsi="Times New Roman Bold" w:cs="B Titr" w:hint="cs"/>
                <w:b/>
                <w:bCs/>
                <w:noProof/>
                <w:color w:val="000000" w:themeColor="text1"/>
                <w:spacing w:val="-20"/>
                <w:sz w:val="20"/>
                <w:szCs w:val="20"/>
                <w:rtl/>
              </w:rPr>
              <w:t>و</w:t>
            </w:r>
            <w:r w:rsidRPr="004D3F99">
              <w:rPr>
                <w:rFonts w:ascii="Times New Roman Bold" w:hAnsi="Times New Roman Bold" w:cs="B Titr" w:hint="cs"/>
                <w:b/>
                <w:bCs/>
                <w:noProof/>
                <w:color w:val="000000" w:themeColor="text1"/>
                <w:spacing w:val="-20"/>
                <w:sz w:val="24"/>
                <w:szCs w:val="24"/>
                <w:rtl/>
              </w:rPr>
              <w:t xml:space="preserve"> مشاور سازمانی</w:t>
            </w:r>
            <w:r w:rsidRPr="004D3F99">
              <w:rPr>
                <w:rFonts w:ascii="Times New Roman Bold" w:hAnsi="Times New Roman Bold" w:cs="B Titr" w:hint="cs"/>
                <w:b/>
                <w:bCs/>
                <w:noProof/>
                <w:color w:val="000000" w:themeColor="text1"/>
                <w:spacing w:val="-20"/>
                <w:sz w:val="18"/>
                <w:szCs w:val="18"/>
                <w:rtl/>
              </w:rPr>
              <w:t>)</w:t>
            </w:r>
          </w:p>
        </w:tc>
      </w:tr>
    </w:tbl>
    <w:p w:rsidR="002322D2" w:rsidRDefault="002322D2" w:rsidP="00957366">
      <w:pPr>
        <w:bidi/>
        <w:spacing w:after="0" w:line="276" w:lineRule="auto"/>
        <w:rPr>
          <w:rFonts w:ascii="Times New Roman" w:hAnsi="Times New Roman" w:cs="B Titr"/>
          <w:noProof/>
          <w:color w:val="000000" w:themeColor="text1"/>
          <w:sz w:val="16"/>
          <w:szCs w:val="20"/>
          <w:rtl/>
        </w:rPr>
      </w:pPr>
    </w:p>
    <w:p w:rsidR="00713A84" w:rsidRPr="004D3F99" w:rsidRDefault="00713A84" w:rsidP="00957366">
      <w:pPr>
        <w:bidi/>
        <w:spacing w:after="0" w:line="276" w:lineRule="auto"/>
        <w:rPr>
          <w:rFonts w:ascii="Times New Roman" w:hAnsi="Times New Roman" w:cs="B Titr"/>
          <w:noProof/>
          <w:color w:val="000000" w:themeColor="text1"/>
          <w:sz w:val="16"/>
          <w:szCs w:val="20"/>
          <w:rtl/>
        </w:rPr>
      </w:pPr>
      <w:r w:rsidRPr="004D3F99">
        <w:rPr>
          <w:rFonts w:ascii="Times New Roman" w:hAnsi="Times New Roman" w:cs="B Titr" w:hint="cs"/>
          <w:noProof/>
          <w:color w:val="000000" w:themeColor="text1"/>
          <w:sz w:val="16"/>
          <w:szCs w:val="20"/>
          <w:rtl/>
        </w:rPr>
        <w:t>خلاصه</w:t>
      </w:r>
      <w:r w:rsidRPr="004D3F99">
        <w:rPr>
          <w:rFonts w:ascii="Times New Roman" w:hAnsi="Times New Roman" w:cs="B Titr" w:hint="eastAsia"/>
          <w:noProof/>
          <w:color w:val="000000" w:themeColor="text1"/>
          <w:sz w:val="16"/>
          <w:szCs w:val="20"/>
          <w:rtl/>
        </w:rPr>
        <w:t>‌</w:t>
      </w:r>
      <w:r w:rsidRPr="004D3F99">
        <w:rPr>
          <w:rFonts w:ascii="Times New Roman" w:hAnsi="Times New Roman" w:cs="B Titr" w:hint="cs"/>
          <w:noProof/>
          <w:color w:val="000000" w:themeColor="text1"/>
          <w:sz w:val="16"/>
          <w:szCs w:val="20"/>
          <w:rtl/>
        </w:rPr>
        <w:t xml:space="preserve">ای از رزومه </w:t>
      </w:r>
      <w:r w:rsidR="00957366">
        <w:rPr>
          <w:rFonts w:ascii="Times New Roman" w:hAnsi="Times New Roman" w:cs="B Titr" w:hint="cs"/>
          <w:noProof/>
          <w:color w:val="000000" w:themeColor="text1"/>
          <w:sz w:val="16"/>
          <w:szCs w:val="20"/>
          <w:rtl/>
        </w:rPr>
        <w:t>مترجمین</w:t>
      </w:r>
    </w:p>
    <w:p w:rsidR="00713A84" w:rsidRPr="004D3F99" w:rsidRDefault="00163258" w:rsidP="00AF46A5">
      <w:pPr>
        <w:pStyle w:val="ListParagraph"/>
        <w:numPr>
          <w:ilvl w:val="0"/>
          <w:numId w:val="35"/>
        </w:numPr>
        <w:shd w:val="clear" w:color="auto" w:fill="F2F2F2" w:themeFill="background1" w:themeFillShade="F2"/>
        <w:bidi/>
        <w:spacing w:after="0" w:line="276" w:lineRule="auto"/>
        <w:ind w:left="424" w:hanging="284"/>
        <w:jc w:val="both"/>
        <w:rPr>
          <w:rFonts w:ascii="Times New Roman" w:hAnsi="Times New Roman" w:cs="B Titr"/>
          <w:noProof/>
          <w:color w:val="000000" w:themeColor="text1"/>
          <w:sz w:val="16"/>
          <w:szCs w:val="20"/>
          <w:rtl/>
        </w:rPr>
      </w:pPr>
      <w:r w:rsidRPr="004D3F99">
        <w:rPr>
          <w:rFonts w:ascii="Times New Roman" w:hAnsi="Times New Roman" w:cs="B Titr" w:hint="cs"/>
          <w:noProof/>
          <w:color w:val="000000" w:themeColor="text1"/>
          <w:sz w:val="16"/>
          <w:szCs w:val="20"/>
          <w:rtl/>
        </w:rPr>
        <w:t>محس</w:t>
      </w:r>
      <w:r w:rsidR="004A62AD">
        <w:rPr>
          <w:rFonts w:ascii="Times New Roman" w:hAnsi="Times New Roman" w:cs="B Titr" w:hint="cs"/>
          <w:noProof/>
          <w:color w:val="000000" w:themeColor="text1"/>
          <w:sz w:val="16"/>
          <w:szCs w:val="20"/>
          <w:rtl/>
        </w:rPr>
        <w:t>ـ</w:t>
      </w:r>
      <w:r w:rsidRPr="004D3F99">
        <w:rPr>
          <w:rFonts w:ascii="Times New Roman" w:hAnsi="Times New Roman" w:cs="B Titr" w:hint="cs"/>
          <w:noProof/>
          <w:color w:val="000000" w:themeColor="text1"/>
          <w:sz w:val="16"/>
          <w:szCs w:val="20"/>
          <w:rtl/>
        </w:rPr>
        <w:t>ن عل</w:t>
      </w:r>
      <w:r w:rsidR="004A62AD">
        <w:rPr>
          <w:rFonts w:ascii="Times New Roman" w:hAnsi="Times New Roman" w:cs="B Titr" w:hint="cs"/>
          <w:noProof/>
          <w:color w:val="000000" w:themeColor="text1"/>
          <w:sz w:val="16"/>
          <w:szCs w:val="20"/>
          <w:rtl/>
        </w:rPr>
        <w:t>ـ</w:t>
      </w:r>
      <w:r w:rsidRPr="004D3F99">
        <w:rPr>
          <w:rFonts w:ascii="Times New Roman" w:hAnsi="Times New Roman" w:cs="B Titr" w:hint="cs"/>
          <w:noProof/>
          <w:color w:val="000000" w:themeColor="text1"/>
          <w:sz w:val="16"/>
          <w:szCs w:val="20"/>
          <w:rtl/>
        </w:rPr>
        <w:t>ی آب</w:t>
      </w:r>
      <w:r w:rsidR="004A62AD">
        <w:rPr>
          <w:rFonts w:ascii="Times New Roman" w:hAnsi="Times New Roman" w:cs="B Titr" w:hint="cs"/>
          <w:noProof/>
          <w:color w:val="000000" w:themeColor="text1"/>
          <w:sz w:val="16"/>
          <w:szCs w:val="20"/>
          <w:rtl/>
        </w:rPr>
        <w:t>ـ</w:t>
      </w:r>
      <w:r w:rsidRPr="004D3F99">
        <w:rPr>
          <w:rFonts w:ascii="Times New Roman" w:hAnsi="Times New Roman" w:cs="B Titr" w:hint="cs"/>
          <w:noProof/>
          <w:color w:val="000000" w:themeColor="text1"/>
          <w:sz w:val="16"/>
          <w:szCs w:val="20"/>
          <w:rtl/>
        </w:rPr>
        <w:t>ادی</w:t>
      </w:r>
    </w:p>
    <w:p w:rsidR="007428E5" w:rsidRPr="002C048B" w:rsidRDefault="00CD0965" w:rsidP="002C048B">
      <w:pPr>
        <w:bidi/>
        <w:spacing w:after="0" w:line="276" w:lineRule="auto"/>
        <w:jc w:val="both"/>
        <w:rPr>
          <w:rFonts w:ascii="Times New Roman Bold" w:hAnsi="Times New Roman Bold" w:cs="B Nazanin"/>
          <w:b/>
          <w:bCs/>
          <w:noProof/>
          <w:color w:val="000000" w:themeColor="text1"/>
          <w:sz w:val="16"/>
          <w:szCs w:val="20"/>
        </w:rPr>
      </w:pPr>
      <w:r>
        <w:rPr>
          <w:rFonts w:ascii="Times New Roman Bold" w:hAnsi="Times New Roman Bold" w:cs="B Nazanin" w:hint="cs"/>
          <w:b/>
          <w:bCs/>
          <w:noProof/>
          <w:color w:val="000000" w:themeColor="text1"/>
          <w:sz w:val="16"/>
          <w:szCs w:val="20"/>
          <w:rtl/>
        </w:rPr>
        <w:t xml:space="preserve">مهندس برق و فوق لیسانس </w:t>
      </w:r>
      <w:r>
        <w:rPr>
          <w:rFonts w:ascii="Times New Roman" w:hAnsi="Times New Roman" w:cs="B Nazanin"/>
          <w:b/>
          <w:bCs/>
          <w:noProof/>
          <w:color w:val="000000" w:themeColor="text1"/>
          <w:sz w:val="16"/>
          <w:szCs w:val="20"/>
        </w:rPr>
        <w:t>MBA</w:t>
      </w:r>
      <w:r>
        <w:rPr>
          <w:rFonts w:ascii="Times New Roman" w:hAnsi="Times New Roman" w:cs="B Nazanin" w:hint="cs"/>
          <w:b/>
          <w:bCs/>
          <w:noProof/>
          <w:color w:val="000000" w:themeColor="text1"/>
          <w:sz w:val="16"/>
          <w:szCs w:val="20"/>
          <w:rtl/>
          <w:lang w:bidi="fa-IR"/>
        </w:rPr>
        <w:t xml:space="preserve"> و مدیریت اجرایی، </w:t>
      </w:r>
      <w:r w:rsidR="007428E5" w:rsidRPr="0016032A">
        <w:rPr>
          <w:rFonts w:ascii="Times New Roman Bold" w:hAnsi="Times New Roman Bold" w:cs="B Nazanin" w:hint="cs"/>
          <w:b/>
          <w:bCs/>
          <w:noProof/>
          <w:color w:val="000000" w:themeColor="text1"/>
          <w:sz w:val="16"/>
          <w:szCs w:val="20"/>
          <w:highlight w:val="red"/>
          <w:rtl/>
        </w:rPr>
        <w:t>مشاور ستاد ساماندهی دولت الکترونیک در مرکز بررسی</w:t>
      </w:r>
      <w:r w:rsidR="007428E5" w:rsidRPr="0016032A">
        <w:rPr>
          <w:rFonts w:ascii="Times New Roman Bold" w:hAnsi="Times New Roman Bold" w:cs="B Nazanin" w:hint="eastAsia"/>
          <w:b/>
          <w:bCs/>
          <w:noProof/>
          <w:color w:val="000000" w:themeColor="text1"/>
          <w:sz w:val="16"/>
          <w:szCs w:val="20"/>
          <w:highlight w:val="red"/>
          <w:rtl/>
        </w:rPr>
        <w:t>‌</w:t>
      </w:r>
      <w:r w:rsidR="007428E5" w:rsidRPr="0016032A">
        <w:rPr>
          <w:rFonts w:ascii="Times New Roman Bold" w:hAnsi="Times New Roman Bold" w:cs="B Nazanin" w:hint="cs"/>
          <w:b/>
          <w:bCs/>
          <w:noProof/>
          <w:color w:val="000000" w:themeColor="text1"/>
          <w:sz w:val="16"/>
          <w:szCs w:val="20"/>
          <w:highlight w:val="red"/>
          <w:rtl/>
        </w:rPr>
        <w:t>های استراتژیک ریاست جمهوری، مشاور تبلیغات مرکز بین</w:t>
      </w:r>
      <w:r w:rsidR="007428E5" w:rsidRPr="0016032A">
        <w:rPr>
          <w:rFonts w:ascii="Times New Roman Bold" w:hAnsi="Times New Roman Bold" w:cs="B Nazanin" w:hint="eastAsia"/>
          <w:b/>
          <w:bCs/>
          <w:noProof/>
          <w:color w:val="000000" w:themeColor="text1"/>
          <w:sz w:val="16"/>
          <w:szCs w:val="20"/>
          <w:highlight w:val="red"/>
          <w:rtl/>
        </w:rPr>
        <w:t>‌</w:t>
      </w:r>
      <w:r w:rsidR="007428E5" w:rsidRPr="0016032A">
        <w:rPr>
          <w:rFonts w:ascii="Times New Roman Bold" w:hAnsi="Times New Roman Bold" w:cs="B Nazanin" w:hint="cs"/>
          <w:b/>
          <w:bCs/>
          <w:noProof/>
          <w:color w:val="000000" w:themeColor="text1"/>
          <w:sz w:val="16"/>
          <w:szCs w:val="20"/>
          <w:highlight w:val="red"/>
          <w:rtl/>
        </w:rPr>
        <w:t>المللی همایش</w:t>
      </w:r>
      <w:r w:rsidR="007428E5" w:rsidRPr="0016032A">
        <w:rPr>
          <w:rFonts w:ascii="Times New Roman Bold" w:hAnsi="Times New Roman Bold" w:cs="B Nazanin" w:hint="eastAsia"/>
          <w:b/>
          <w:bCs/>
          <w:noProof/>
          <w:color w:val="000000" w:themeColor="text1"/>
          <w:sz w:val="16"/>
          <w:szCs w:val="20"/>
          <w:highlight w:val="red"/>
          <w:rtl/>
        </w:rPr>
        <w:t>‌</w:t>
      </w:r>
      <w:r w:rsidR="007428E5" w:rsidRPr="0016032A">
        <w:rPr>
          <w:rFonts w:ascii="Times New Roman Bold" w:hAnsi="Times New Roman Bold" w:cs="B Nazanin" w:hint="cs"/>
          <w:b/>
          <w:bCs/>
          <w:noProof/>
          <w:color w:val="000000" w:themeColor="text1"/>
          <w:sz w:val="16"/>
          <w:szCs w:val="20"/>
          <w:highlight w:val="red"/>
          <w:rtl/>
        </w:rPr>
        <w:t>های صدا و سیما، معاون اقتصادی بنیاد صبح قریب،</w:t>
      </w:r>
      <w:r w:rsidRPr="0016032A">
        <w:rPr>
          <w:rFonts w:ascii="Times New Roman Bold" w:hAnsi="Times New Roman Bold" w:cs="B Nazanin" w:hint="cs"/>
          <w:b/>
          <w:bCs/>
          <w:noProof/>
          <w:color w:val="000000" w:themeColor="text1"/>
          <w:sz w:val="16"/>
          <w:szCs w:val="20"/>
          <w:highlight w:val="red"/>
          <w:rtl/>
        </w:rPr>
        <w:t xml:space="preserve"> </w:t>
      </w:r>
      <w:r w:rsidR="00AF3213" w:rsidRPr="0016032A">
        <w:rPr>
          <w:rFonts w:ascii="Times New Roman Bold" w:hAnsi="Times New Roman Bold" w:cs="B Nazanin" w:hint="cs"/>
          <w:b/>
          <w:bCs/>
          <w:noProof/>
          <w:color w:val="000000" w:themeColor="text1"/>
          <w:sz w:val="16"/>
          <w:szCs w:val="20"/>
          <w:highlight w:val="red"/>
          <w:rtl/>
        </w:rPr>
        <w:t>رئیس شورای سیاست گذاری و صاحب امتیاز ماهنامه رونا</w:t>
      </w:r>
      <w:r w:rsidR="001E35CD" w:rsidRPr="0016032A">
        <w:rPr>
          <w:rFonts w:ascii="Times New Roman Bold" w:hAnsi="Times New Roman Bold" w:cs="B Nazanin" w:hint="cs"/>
          <w:b/>
          <w:bCs/>
          <w:noProof/>
          <w:color w:val="000000" w:themeColor="text1"/>
          <w:sz w:val="16"/>
          <w:szCs w:val="20"/>
          <w:highlight w:val="red"/>
          <w:rtl/>
        </w:rPr>
        <w:t>،</w:t>
      </w:r>
      <w:r w:rsidRPr="0016032A">
        <w:rPr>
          <w:rFonts w:ascii="Times New Roman Bold" w:hAnsi="Times New Roman Bold" w:cs="B Nazanin" w:hint="cs"/>
          <w:b/>
          <w:bCs/>
          <w:noProof/>
          <w:color w:val="000000" w:themeColor="text1"/>
          <w:sz w:val="16"/>
          <w:szCs w:val="20"/>
          <w:highlight w:val="red"/>
          <w:rtl/>
        </w:rPr>
        <w:t xml:space="preserve"> </w:t>
      </w:r>
      <w:r w:rsidR="001E35CD" w:rsidRPr="0016032A">
        <w:rPr>
          <w:rFonts w:ascii="Times New Roman Bold" w:hAnsi="Times New Roman Bold" w:cs="B Nazanin" w:hint="cs"/>
          <w:b/>
          <w:bCs/>
          <w:noProof/>
          <w:color w:val="000000" w:themeColor="text1"/>
          <w:sz w:val="16"/>
          <w:szCs w:val="20"/>
          <w:highlight w:val="red"/>
          <w:rtl/>
        </w:rPr>
        <w:t>مدیر پروژه تدوین استراتژی و برنامه راهبردی بانک ایران زمین</w:t>
      </w:r>
      <w:r w:rsidR="002C048B" w:rsidRPr="0016032A">
        <w:rPr>
          <w:rFonts w:ascii="Times New Roman Bold" w:hAnsi="Times New Roman Bold" w:cs="B Nazanin" w:hint="cs"/>
          <w:b/>
          <w:bCs/>
          <w:noProof/>
          <w:color w:val="000000" w:themeColor="text1"/>
          <w:sz w:val="16"/>
          <w:szCs w:val="20"/>
          <w:highlight w:val="red"/>
          <w:rtl/>
        </w:rPr>
        <w:t>، مشاور عالی فدراسیون ب</w:t>
      </w:r>
      <w:r w:rsidRPr="0016032A">
        <w:rPr>
          <w:rFonts w:ascii="Times New Roman Bold" w:hAnsi="Times New Roman Bold" w:cs="B Nazanin" w:hint="cs"/>
          <w:b/>
          <w:bCs/>
          <w:noProof/>
          <w:color w:val="000000" w:themeColor="text1"/>
          <w:sz w:val="16"/>
          <w:szCs w:val="20"/>
          <w:highlight w:val="red"/>
          <w:rtl/>
        </w:rPr>
        <w:t xml:space="preserve">ین المللی </w:t>
      </w:r>
      <w:r w:rsidR="002C048B" w:rsidRPr="0016032A">
        <w:rPr>
          <w:rFonts w:ascii="Times New Roman Bold" w:hAnsi="Times New Roman Bold" w:cs="B Nazanin" w:hint="cs"/>
          <w:b/>
          <w:bCs/>
          <w:noProof/>
          <w:color w:val="000000" w:themeColor="text1"/>
          <w:sz w:val="16"/>
          <w:szCs w:val="20"/>
          <w:highlight w:val="red"/>
          <w:rtl/>
        </w:rPr>
        <w:t xml:space="preserve">ورزش های دانشگاهی </w:t>
      </w:r>
      <w:r w:rsidR="001E35CD" w:rsidRPr="0016032A">
        <w:rPr>
          <w:rFonts w:ascii="Times New Roman Bold" w:hAnsi="Times New Roman Bold" w:cs="B Nazanin" w:hint="cs"/>
          <w:b/>
          <w:bCs/>
          <w:noProof/>
          <w:color w:val="000000" w:themeColor="text1"/>
          <w:sz w:val="16"/>
          <w:szCs w:val="20"/>
          <w:highlight w:val="red"/>
          <w:rtl/>
        </w:rPr>
        <w:t>و...</w:t>
      </w:r>
    </w:p>
    <w:p w:rsidR="00DD741F" w:rsidRPr="004D3F99" w:rsidRDefault="00DD741F" w:rsidP="00DD741F">
      <w:pPr>
        <w:bidi/>
        <w:spacing w:after="0" w:line="276" w:lineRule="auto"/>
        <w:rPr>
          <w:rFonts w:ascii="Times New Roman Bold" w:hAnsi="Times New Roman Bold" w:cs="B Nazanin"/>
          <w:b/>
          <w:bCs/>
          <w:noProof/>
          <w:color w:val="000000" w:themeColor="text1"/>
          <w:spacing w:val="-10"/>
          <w:sz w:val="16"/>
          <w:szCs w:val="20"/>
          <w:rtl/>
        </w:rPr>
      </w:pPr>
    </w:p>
    <w:p w:rsidR="00713A84" w:rsidRPr="004D3F99" w:rsidRDefault="00713A84" w:rsidP="00AF46A5">
      <w:pPr>
        <w:pStyle w:val="ListParagraph"/>
        <w:numPr>
          <w:ilvl w:val="0"/>
          <w:numId w:val="35"/>
        </w:numPr>
        <w:shd w:val="clear" w:color="auto" w:fill="F2F2F2" w:themeFill="background1" w:themeFillShade="F2"/>
        <w:bidi/>
        <w:spacing w:after="0" w:line="276" w:lineRule="auto"/>
        <w:ind w:left="424" w:hanging="284"/>
        <w:jc w:val="both"/>
        <w:rPr>
          <w:rFonts w:ascii="Times New Roman" w:hAnsi="Times New Roman" w:cs="B Titr"/>
          <w:noProof/>
          <w:color w:val="000000" w:themeColor="text1"/>
          <w:sz w:val="16"/>
          <w:szCs w:val="20"/>
          <w:rtl/>
        </w:rPr>
      </w:pPr>
      <w:r w:rsidRPr="004D3F99">
        <w:rPr>
          <w:rFonts w:ascii="Times New Roman" w:hAnsi="Times New Roman" w:cs="B Titr" w:hint="cs"/>
          <w:noProof/>
          <w:color w:val="000000" w:themeColor="text1"/>
          <w:sz w:val="16"/>
          <w:szCs w:val="20"/>
          <w:rtl/>
        </w:rPr>
        <w:t>امیـر عل</w:t>
      </w:r>
      <w:r w:rsidR="004A62AD">
        <w:rPr>
          <w:rFonts w:ascii="Times New Roman" w:hAnsi="Times New Roman" w:cs="B Titr" w:hint="cs"/>
          <w:noProof/>
          <w:color w:val="000000" w:themeColor="text1"/>
          <w:sz w:val="16"/>
          <w:szCs w:val="20"/>
          <w:rtl/>
        </w:rPr>
        <w:t>ـ</w:t>
      </w:r>
      <w:r w:rsidR="00AF3213">
        <w:rPr>
          <w:rFonts w:ascii="Times New Roman" w:hAnsi="Times New Roman" w:cs="B Titr" w:hint="cs"/>
          <w:noProof/>
          <w:color w:val="000000" w:themeColor="text1"/>
          <w:sz w:val="16"/>
          <w:szCs w:val="20"/>
          <w:rtl/>
        </w:rPr>
        <w:t>ی رمـدانـی</w:t>
      </w:r>
    </w:p>
    <w:p w:rsidR="00713A84" w:rsidRPr="00F9486B" w:rsidRDefault="00713A84" w:rsidP="00F9486B">
      <w:pPr>
        <w:bidi/>
        <w:spacing w:after="0" w:line="276" w:lineRule="auto"/>
        <w:jc w:val="both"/>
        <w:rPr>
          <w:rFonts w:ascii="Times New Roman Bold" w:hAnsi="Times New Roman Bold" w:cs="B Nazanin"/>
          <w:b/>
          <w:bCs/>
          <w:noProof/>
          <w:color w:val="000000" w:themeColor="text1"/>
          <w:sz w:val="16"/>
          <w:szCs w:val="20"/>
          <w:rtl/>
          <w:lang w:bidi="fa-IR"/>
        </w:rPr>
      </w:pPr>
      <w:r w:rsidRPr="00F9486B">
        <w:rPr>
          <w:rFonts w:ascii="Times New Roman Bold" w:hAnsi="Times New Roman Bold" w:cs="B Nazanin" w:hint="cs"/>
          <w:b/>
          <w:bCs/>
          <w:noProof/>
          <w:color w:val="000000" w:themeColor="text1"/>
          <w:sz w:val="16"/>
          <w:szCs w:val="20"/>
          <w:rtl/>
        </w:rPr>
        <w:t xml:space="preserve">دکتری تخصصی صنایع، مدرس بیش از </w:t>
      </w:r>
      <w:r w:rsidR="00F9486B" w:rsidRPr="00F9486B">
        <w:rPr>
          <w:rFonts w:ascii="Times New Roman Bold" w:hAnsi="Times New Roman Bold" w:cs="B Nazanin" w:hint="cs"/>
          <w:b/>
          <w:bCs/>
          <w:noProof/>
          <w:color w:val="000000" w:themeColor="text1"/>
          <w:sz w:val="16"/>
          <w:szCs w:val="20"/>
          <w:rtl/>
        </w:rPr>
        <w:t>2000</w:t>
      </w:r>
      <w:r w:rsidRPr="00F9486B">
        <w:rPr>
          <w:rFonts w:ascii="Times New Roman Bold" w:hAnsi="Times New Roman Bold" w:cs="B Nazanin" w:hint="cs"/>
          <w:b/>
          <w:bCs/>
          <w:noProof/>
          <w:color w:val="000000" w:themeColor="text1"/>
          <w:sz w:val="16"/>
          <w:szCs w:val="20"/>
          <w:rtl/>
        </w:rPr>
        <w:t xml:space="preserve"> نفرساعت دوره</w:t>
      </w:r>
      <w:r w:rsidR="00F9486B">
        <w:rPr>
          <w:rFonts w:ascii="Times New Roman Bold" w:hAnsi="Times New Roman Bold" w:cs="B Nazanin" w:hint="cs"/>
          <w:b/>
          <w:bCs/>
          <w:noProof/>
          <w:color w:val="000000" w:themeColor="text1"/>
          <w:sz w:val="16"/>
          <w:szCs w:val="20"/>
          <w:rtl/>
        </w:rPr>
        <w:t xml:space="preserve"> </w:t>
      </w:r>
      <w:r w:rsidRPr="00F9486B">
        <w:rPr>
          <w:rFonts w:ascii="Times New Roman Bold" w:hAnsi="Times New Roman Bold" w:cs="B Nazanin" w:hint="cs"/>
          <w:b/>
          <w:bCs/>
          <w:noProof/>
          <w:color w:val="000000" w:themeColor="text1"/>
          <w:sz w:val="16"/>
          <w:szCs w:val="20"/>
          <w:rtl/>
        </w:rPr>
        <w:t>‌</w:t>
      </w:r>
      <w:r w:rsidR="00F9486B" w:rsidRPr="00F9486B">
        <w:rPr>
          <w:rFonts w:ascii="Times New Roman Bold" w:hAnsi="Times New Roman Bold" w:cs="B Nazanin" w:hint="cs"/>
          <w:b/>
          <w:bCs/>
          <w:noProof/>
          <w:color w:val="000000" w:themeColor="text1"/>
          <w:sz w:val="16"/>
          <w:szCs w:val="20"/>
          <w:rtl/>
        </w:rPr>
        <w:t>آموزشی در</w:t>
      </w:r>
      <w:r w:rsidRPr="00F9486B">
        <w:rPr>
          <w:rFonts w:ascii="Times New Roman Bold" w:hAnsi="Times New Roman Bold" w:cs="B Nazanin" w:hint="cs"/>
          <w:b/>
          <w:bCs/>
          <w:noProof/>
          <w:color w:val="000000" w:themeColor="text1"/>
          <w:sz w:val="16"/>
          <w:szCs w:val="20"/>
          <w:rtl/>
        </w:rPr>
        <w:t xml:space="preserve"> بخش دولتی و خصوصی، مشاور </w:t>
      </w:r>
      <w:r w:rsidR="00F9486B" w:rsidRPr="00F9486B">
        <w:rPr>
          <w:rFonts w:ascii="Times New Roman Bold" w:hAnsi="Times New Roman Bold" w:cs="B Nazanin" w:hint="cs"/>
          <w:b/>
          <w:bCs/>
          <w:noProof/>
          <w:color w:val="000000" w:themeColor="text1"/>
          <w:sz w:val="16"/>
          <w:szCs w:val="20"/>
          <w:rtl/>
        </w:rPr>
        <w:t>سازمان های دولتی و خصوصی در حوزه مدیریت منابع</w:t>
      </w:r>
      <w:r w:rsidRPr="00F9486B">
        <w:rPr>
          <w:rFonts w:ascii="Times New Roman Bold" w:hAnsi="Times New Roman Bold" w:cs="B Nazanin" w:hint="cs"/>
          <w:b/>
          <w:bCs/>
          <w:noProof/>
          <w:color w:val="000000" w:themeColor="text1"/>
          <w:sz w:val="16"/>
          <w:szCs w:val="20"/>
          <w:rtl/>
        </w:rPr>
        <w:t xml:space="preserve">، نویسنده </w:t>
      </w:r>
      <w:r w:rsidR="00F9486B" w:rsidRPr="00F9486B">
        <w:rPr>
          <w:rFonts w:ascii="Times New Roman Bold" w:hAnsi="Times New Roman Bold" w:cs="B Nazanin" w:hint="cs"/>
          <w:b/>
          <w:bCs/>
          <w:noProof/>
          <w:color w:val="000000" w:themeColor="text1"/>
          <w:sz w:val="16"/>
          <w:szCs w:val="20"/>
          <w:rtl/>
        </w:rPr>
        <w:t xml:space="preserve">و مترجم </w:t>
      </w:r>
      <w:r w:rsidRPr="00F9486B">
        <w:rPr>
          <w:rFonts w:ascii="Times New Roman Bold" w:hAnsi="Times New Roman Bold" w:cs="B Nazanin" w:hint="cs"/>
          <w:b/>
          <w:bCs/>
          <w:noProof/>
          <w:color w:val="000000" w:themeColor="text1"/>
          <w:sz w:val="16"/>
          <w:szCs w:val="20"/>
          <w:rtl/>
        </w:rPr>
        <w:t>بیش از 200 مقاله در روزنامه‌های کثیرالانتشار، مجری و کارشناس رادیو</w:t>
      </w:r>
      <w:r w:rsidRPr="00F9486B">
        <w:rPr>
          <w:rFonts w:ascii="Times New Roman Bold" w:hAnsi="Times New Roman Bold" w:cs="B Nazanin" w:hint="cs"/>
          <w:b/>
          <w:bCs/>
          <w:noProof/>
          <w:color w:val="000000" w:themeColor="text1"/>
          <w:sz w:val="16"/>
          <w:szCs w:val="20"/>
          <w:rtl/>
          <w:lang w:bidi="fa-IR"/>
        </w:rPr>
        <w:t xml:space="preserve">، </w:t>
      </w:r>
      <w:r w:rsidR="00F9486B" w:rsidRPr="00F9486B">
        <w:rPr>
          <w:rFonts w:ascii="Times New Roman Bold" w:hAnsi="Times New Roman Bold" w:cs="B Nazanin" w:hint="cs"/>
          <w:b/>
          <w:bCs/>
          <w:noProof/>
          <w:color w:val="000000" w:themeColor="text1"/>
          <w:sz w:val="16"/>
          <w:szCs w:val="20"/>
          <w:rtl/>
          <w:lang w:bidi="fa-IR"/>
        </w:rPr>
        <w:t xml:space="preserve">خبرنگار حوزه اقتصادی، </w:t>
      </w:r>
      <w:r w:rsidRPr="00F9486B">
        <w:rPr>
          <w:rFonts w:ascii="Times New Roman Bold" w:hAnsi="Times New Roman Bold" w:cs="B Nazanin" w:hint="cs"/>
          <w:b/>
          <w:bCs/>
          <w:noProof/>
          <w:color w:val="000000" w:themeColor="text1"/>
          <w:sz w:val="16"/>
          <w:szCs w:val="20"/>
          <w:rtl/>
          <w:lang w:bidi="fa-IR"/>
        </w:rPr>
        <w:t>نویسنده کتاب راهنمای کاربردی ارزیابی و امکانسنجی مقدماتی طرح</w:t>
      </w:r>
      <w:r w:rsidRPr="00F9486B">
        <w:rPr>
          <w:rFonts w:ascii="Times New Roman Bold" w:hAnsi="Times New Roman Bold" w:cs="B Nazanin" w:hint="eastAsia"/>
          <w:b/>
          <w:bCs/>
          <w:noProof/>
          <w:color w:val="000000" w:themeColor="text1"/>
          <w:sz w:val="16"/>
          <w:szCs w:val="20"/>
          <w:rtl/>
          <w:lang w:bidi="fa-IR"/>
        </w:rPr>
        <w:t>‌</w:t>
      </w:r>
      <w:r w:rsidRPr="00F9486B">
        <w:rPr>
          <w:rFonts w:ascii="Times New Roman Bold" w:hAnsi="Times New Roman Bold" w:cs="B Nazanin" w:hint="cs"/>
          <w:b/>
          <w:bCs/>
          <w:noProof/>
          <w:color w:val="000000" w:themeColor="text1"/>
          <w:sz w:val="16"/>
          <w:szCs w:val="20"/>
          <w:rtl/>
          <w:lang w:bidi="fa-IR"/>
        </w:rPr>
        <w:t>های صنعتی، مت</w:t>
      </w:r>
      <w:r w:rsidR="00F9486B" w:rsidRPr="00F9486B">
        <w:rPr>
          <w:rFonts w:ascii="Times New Roman Bold" w:hAnsi="Times New Roman Bold" w:cs="B Nazanin" w:hint="cs"/>
          <w:b/>
          <w:bCs/>
          <w:noProof/>
          <w:color w:val="000000" w:themeColor="text1"/>
          <w:sz w:val="16"/>
          <w:szCs w:val="20"/>
          <w:rtl/>
          <w:lang w:bidi="fa-IR"/>
        </w:rPr>
        <w:t>رجم کتاب هوش مصنوعی در محیط کار، نویسنده کتاب تحقیق و توسعه در راستای توسعه پایدار، مترجم کتاب مبانی علم داده.</w:t>
      </w:r>
    </w:p>
    <w:p w:rsidR="00713A84" w:rsidRPr="004D3F99" w:rsidRDefault="00713A84" w:rsidP="00575587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713A84" w:rsidRPr="004D3F99" w:rsidRDefault="00713A84" w:rsidP="00575587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713A84" w:rsidRPr="004D3F99" w:rsidRDefault="00713A84" w:rsidP="00575587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713A84" w:rsidRPr="004D3F99" w:rsidRDefault="00713A84" w:rsidP="00575587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713A84" w:rsidRPr="004D3F99" w:rsidRDefault="00713A84" w:rsidP="00575587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713A84" w:rsidRPr="004D3F99" w:rsidRDefault="00713A84" w:rsidP="00575587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713A84" w:rsidRPr="004D3F99" w:rsidRDefault="00713A84" w:rsidP="00575587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713A84" w:rsidRPr="004D3F99" w:rsidRDefault="00713A84" w:rsidP="00575587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713A84" w:rsidRPr="004D3F99" w:rsidRDefault="00713A84" w:rsidP="00575587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713A84" w:rsidRPr="004D3F99" w:rsidRDefault="00713A84" w:rsidP="00575587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713A84" w:rsidRPr="004D3F99" w:rsidRDefault="00713A84" w:rsidP="00575587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713A84" w:rsidRPr="004D3F99" w:rsidRDefault="00713A84" w:rsidP="00575587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lang w:bidi="fa-IR"/>
        </w:rPr>
      </w:pPr>
    </w:p>
    <w:p w:rsidR="00C040FD" w:rsidRPr="004D3F99" w:rsidRDefault="00C040FD" w:rsidP="00575587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2322D2" w:rsidRDefault="002322D2">
      <w:pPr>
        <w:rPr>
          <w:rFonts w:ascii="Times New Roman" w:hAnsi="Times New Roman" w:cs="B Titr"/>
          <w:noProof/>
          <w:color w:val="000000" w:themeColor="text1"/>
          <w:sz w:val="16"/>
          <w:szCs w:val="20"/>
          <w:rtl/>
        </w:rPr>
      </w:pPr>
      <w:r>
        <w:rPr>
          <w:rFonts w:ascii="Times New Roman" w:hAnsi="Times New Roman" w:cs="B Titr"/>
          <w:noProof/>
          <w:color w:val="000000" w:themeColor="text1"/>
          <w:sz w:val="16"/>
          <w:szCs w:val="20"/>
          <w:rtl/>
        </w:rPr>
        <w:br w:type="page"/>
      </w:r>
    </w:p>
    <w:p w:rsidR="00713A84" w:rsidRPr="004D3F99" w:rsidRDefault="00713A84" w:rsidP="005B0082">
      <w:pPr>
        <w:shd w:val="clear" w:color="auto" w:fill="F2F2F2" w:themeFill="background1" w:themeFillShade="F2"/>
        <w:bidi/>
        <w:spacing w:after="0" w:line="276" w:lineRule="auto"/>
        <w:rPr>
          <w:rFonts w:ascii="Times New Roman" w:hAnsi="Times New Roman" w:cs="B Titr"/>
          <w:noProof/>
          <w:color w:val="000000" w:themeColor="text1"/>
          <w:sz w:val="16"/>
          <w:szCs w:val="20"/>
          <w:rtl/>
        </w:rPr>
      </w:pPr>
      <w:r w:rsidRPr="004D3F99">
        <w:rPr>
          <w:rFonts w:ascii="Times New Roman" w:hAnsi="Times New Roman" w:cs="B Titr" w:hint="cs"/>
          <w:noProof/>
          <w:color w:val="000000" w:themeColor="text1"/>
          <w:sz w:val="16"/>
          <w:szCs w:val="20"/>
          <w:rtl/>
        </w:rPr>
        <w:lastRenderedPageBreak/>
        <w:t>سخ</w:t>
      </w:r>
      <w:r w:rsidR="004A62AD">
        <w:rPr>
          <w:rFonts w:ascii="Times New Roman" w:hAnsi="Times New Roman" w:cs="B Titr" w:hint="cs"/>
          <w:noProof/>
          <w:color w:val="000000" w:themeColor="text1"/>
          <w:sz w:val="16"/>
          <w:szCs w:val="20"/>
          <w:rtl/>
        </w:rPr>
        <w:t>ـ</w:t>
      </w:r>
      <w:r w:rsidRPr="004D3F99">
        <w:rPr>
          <w:rFonts w:ascii="Times New Roman" w:hAnsi="Times New Roman" w:cs="B Titr" w:hint="cs"/>
          <w:noProof/>
          <w:color w:val="000000" w:themeColor="text1"/>
          <w:sz w:val="16"/>
          <w:szCs w:val="20"/>
          <w:rtl/>
        </w:rPr>
        <w:t>ن مدیر عام</w:t>
      </w:r>
      <w:r w:rsidR="004A62AD">
        <w:rPr>
          <w:rFonts w:ascii="Times New Roman" w:hAnsi="Times New Roman" w:cs="B Titr" w:hint="cs"/>
          <w:noProof/>
          <w:color w:val="000000" w:themeColor="text1"/>
          <w:sz w:val="16"/>
          <w:szCs w:val="20"/>
          <w:rtl/>
        </w:rPr>
        <w:t>ـ</w:t>
      </w:r>
      <w:r w:rsidRPr="004D3F99">
        <w:rPr>
          <w:rFonts w:ascii="Times New Roman" w:hAnsi="Times New Roman" w:cs="B Titr" w:hint="cs"/>
          <w:noProof/>
          <w:color w:val="000000" w:themeColor="text1"/>
          <w:sz w:val="16"/>
          <w:szCs w:val="20"/>
          <w:rtl/>
        </w:rPr>
        <w:t>ل</w:t>
      </w:r>
      <w:r w:rsidR="00C040FD" w:rsidRPr="004D3F99">
        <w:rPr>
          <w:rFonts w:ascii="Times New Roman" w:hAnsi="Times New Roman" w:cs="B Titr" w:hint="cs"/>
          <w:noProof/>
          <w:color w:val="000000" w:themeColor="text1"/>
          <w:sz w:val="16"/>
          <w:szCs w:val="20"/>
          <w:rtl/>
          <w:lang w:bidi="fa-IR"/>
        </w:rPr>
        <w:t xml:space="preserve"> </w:t>
      </w:r>
      <w:r w:rsidR="005B0082" w:rsidRPr="004D3F99">
        <w:rPr>
          <w:rFonts w:ascii="Times New Roman" w:hAnsi="Times New Roman" w:cs="B Titr" w:hint="cs"/>
          <w:noProof/>
          <w:color w:val="000000" w:themeColor="text1"/>
          <w:sz w:val="16"/>
          <w:szCs w:val="20"/>
          <w:rtl/>
          <w:lang w:bidi="fa-IR"/>
        </w:rPr>
        <w:t xml:space="preserve">/ </w:t>
      </w:r>
      <w:r w:rsidR="00C040FD" w:rsidRPr="004D3F99">
        <w:rPr>
          <w:rFonts w:ascii="Times New Roman" w:hAnsi="Times New Roman" w:cs="B Titr" w:hint="cs"/>
          <w:noProof/>
          <w:color w:val="000000" w:themeColor="text1"/>
          <w:sz w:val="16"/>
          <w:szCs w:val="20"/>
          <w:rtl/>
          <w:lang w:bidi="fa-IR"/>
        </w:rPr>
        <w:t xml:space="preserve"> مقدم</w:t>
      </w:r>
      <w:r w:rsidR="004A62AD">
        <w:rPr>
          <w:rFonts w:ascii="Times New Roman" w:hAnsi="Times New Roman" w:cs="B Titr" w:hint="cs"/>
          <w:noProof/>
          <w:color w:val="000000" w:themeColor="text1"/>
          <w:sz w:val="16"/>
          <w:szCs w:val="20"/>
          <w:rtl/>
          <w:lang w:bidi="fa-IR"/>
        </w:rPr>
        <w:t>ـ</w:t>
      </w:r>
      <w:r w:rsidR="00C040FD" w:rsidRPr="004D3F99">
        <w:rPr>
          <w:rFonts w:ascii="Times New Roman" w:hAnsi="Times New Roman" w:cs="B Titr" w:hint="cs"/>
          <w:noProof/>
          <w:color w:val="000000" w:themeColor="text1"/>
          <w:sz w:val="16"/>
          <w:szCs w:val="20"/>
          <w:rtl/>
          <w:lang w:bidi="fa-IR"/>
        </w:rPr>
        <w:t>ه ای از ناش</w:t>
      </w:r>
      <w:r w:rsidR="004A62AD">
        <w:rPr>
          <w:rFonts w:ascii="Times New Roman" w:hAnsi="Times New Roman" w:cs="B Titr" w:hint="cs"/>
          <w:noProof/>
          <w:color w:val="000000" w:themeColor="text1"/>
          <w:sz w:val="16"/>
          <w:szCs w:val="20"/>
          <w:rtl/>
          <w:lang w:bidi="fa-IR"/>
        </w:rPr>
        <w:t>ـ</w:t>
      </w:r>
      <w:r w:rsidR="00C040FD" w:rsidRPr="004D3F99">
        <w:rPr>
          <w:rFonts w:ascii="Times New Roman" w:hAnsi="Times New Roman" w:cs="B Titr" w:hint="cs"/>
          <w:noProof/>
          <w:color w:val="000000" w:themeColor="text1"/>
          <w:sz w:val="16"/>
          <w:szCs w:val="20"/>
          <w:rtl/>
          <w:lang w:bidi="fa-IR"/>
        </w:rPr>
        <w:t xml:space="preserve">ر </w:t>
      </w:r>
      <w:r w:rsidRPr="004D3F99">
        <w:rPr>
          <w:rFonts w:ascii="Times New Roman" w:hAnsi="Times New Roman" w:cs="B Titr" w:hint="cs"/>
          <w:noProof/>
          <w:color w:val="000000" w:themeColor="text1"/>
          <w:sz w:val="16"/>
          <w:szCs w:val="20"/>
          <w:rtl/>
        </w:rPr>
        <w:t xml:space="preserve"> .....</w:t>
      </w:r>
    </w:p>
    <w:p w:rsidR="00713A84" w:rsidRPr="004D3F99" w:rsidRDefault="00713A84" w:rsidP="00575587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057F93" w:rsidRPr="004D3F99" w:rsidRDefault="00057F93" w:rsidP="00575587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057F93" w:rsidRPr="004D3F99" w:rsidRDefault="00057F93" w:rsidP="00575587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057F93" w:rsidRPr="004D3F99" w:rsidRDefault="00057F93" w:rsidP="00575587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057F93" w:rsidRPr="004D3F99" w:rsidRDefault="00057F93" w:rsidP="00575587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057F93" w:rsidRPr="004D3F99" w:rsidRDefault="00057F93" w:rsidP="00575587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057F93" w:rsidRPr="004D3F99" w:rsidRDefault="00057F93" w:rsidP="00575587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057F93" w:rsidRPr="004D3F99" w:rsidRDefault="00057F93" w:rsidP="00575587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057F93" w:rsidRPr="004D3F99" w:rsidRDefault="00057F93" w:rsidP="00575587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057F93" w:rsidRPr="004D3F99" w:rsidRDefault="00057F93" w:rsidP="00575587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057F93" w:rsidRPr="004D3F99" w:rsidRDefault="00057F93" w:rsidP="00575587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057F93" w:rsidRPr="004D3F99" w:rsidRDefault="00057F93" w:rsidP="00575587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057F93" w:rsidRPr="004D3F99" w:rsidRDefault="00057F93" w:rsidP="00575587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057F93" w:rsidRPr="004D3F99" w:rsidRDefault="00057F93" w:rsidP="00575587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A50E49" w:rsidRPr="004D3F99" w:rsidRDefault="00A50E49">
      <w:pPr>
        <w:rPr>
          <w:rFonts w:ascii="Times New Roman" w:hAnsi="Times New Roman" w:cs="B Titr"/>
          <w:noProof/>
          <w:color w:val="000000" w:themeColor="text1"/>
          <w:sz w:val="16"/>
          <w:szCs w:val="20"/>
          <w:rtl/>
        </w:rPr>
      </w:pPr>
      <w:r w:rsidRPr="004D3F99">
        <w:rPr>
          <w:rFonts w:ascii="Times New Roman" w:hAnsi="Times New Roman" w:cs="B Titr"/>
          <w:noProof/>
          <w:color w:val="000000" w:themeColor="text1"/>
          <w:sz w:val="16"/>
          <w:szCs w:val="20"/>
          <w:rtl/>
        </w:rPr>
        <w:br w:type="page"/>
      </w:r>
    </w:p>
    <w:p w:rsidR="00A50E49" w:rsidRPr="004D3F99" w:rsidRDefault="00A50E49" w:rsidP="00A50E49">
      <w:pPr>
        <w:bidi/>
        <w:spacing w:after="0"/>
        <w:rPr>
          <w:rFonts w:ascii="Times New Roman" w:hAnsi="Times New Roman" w:cs="B Titr"/>
          <w:noProof/>
          <w:color w:val="000000" w:themeColor="text1"/>
          <w:sz w:val="16"/>
          <w:szCs w:val="20"/>
          <w:rtl/>
          <w:lang w:bidi="fa-IR"/>
        </w:rPr>
      </w:pPr>
      <w:r w:rsidRPr="004D3F99">
        <w:rPr>
          <w:rFonts w:ascii="Times New Roman" w:hAnsi="Times New Roman" w:cs="B Titr" w:hint="cs"/>
          <w:noProof/>
          <w:color w:val="000000" w:themeColor="text1"/>
          <w:sz w:val="16"/>
          <w:szCs w:val="20"/>
          <w:rtl/>
        </w:rPr>
        <w:lastRenderedPageBreak/>
        <w:t>فهرسـت</w:t>
      </w:r>
    </w:p>
    <w:tbl>
      <w:tblPr>
        <w:tblStyle w:val="TableGrid"/>
        <w:bidiVisual/>
        <w:tblW w:w="4536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3119"/>
        <w:gridCol w:w="709"/>
      </w:tblGrid>
      <w:tr w:rsidR="00A50E49" w:rsidRPr="004D3F99" w:rsidTr="005F31E7">
        <w:trPr>
          <w:trHeight w:val="195"/>
          <w:jc w:val="center"/>
        </w:trPr>
        <w:tc>
          <w:tcPr>
            <w:tcW w:w="708" w:type="dxa"/>
            <w:shd w:val="clear" w:color="auto" w:fill="F2F2F2" w:themeFill="background1" w:themeFillShade="F2"/>
            <w:vAlign w:val="center"/>
          </w:tcPr>
          <w:p w:rsidR="00A50E49" w:rsidRPr="004D3F99" w:rsidRDefault="00A50E49" w:rsidP="00BC352F">
            <w:pPr>
              <w:bidi/>
              <w:spacing w:line="276" w:lineRule="auto"/>
              <w:ind w:left="-1"/>
              <w:jc w:val="center"/>
              <w:outlineLvl w:val="4"/>
              <w:rPr>
                <w:rFonts w:cs="B Nazanin"/>
                <w:b/>
                <w:bCs/>
                <w:noProof/>
                <w:color w:val="000000" w:themeColor="text1"/>
                <w:spacing w:val="-8"/>
                <w:sz w:val="20"/>
                <w:szCs w:val="20"/>
                <w:rtl/>
              </w:rPr>
            </w:pPr>
            <w:r w:rsidRPr="004D3F99">
              <w:rPr>
                <w:rFonts w:cs="B Nazanin" w:hint="cs"/>
                <w:b/>
                <w:bCs/>
                <w:noProof/>
                <w:color w:val="000000" w:themeColor="text1"/>
                <w:spacing w:val="-8"/>
                <w:sz w:val="20"/>
                <w:szCs w:val="20"/>
                <w:rtl/>
              </w:rPr>
              <w:t>ردیف</w:t>
            </w:r>
          </w:p>
        </w:tc>
        <w:tc>
          <w:tcPr>
            <w:tcW w:w="3119" w:type="dxa"/>
            <w:shd w:val="clear" w:color="auto" w:fill="F2F2F2" w:themeFill="background1" w:themeFillShade="F2"/>
            <w:vAlign w:val="center"/>
          </w:tcPr>
          <w:p w:rsidR="00A50E49" w:rsidRPr="004D3F99" w:rsidRDefault="00A50E49" w:rsidP="00BC352F">
            <w:pPr>
              <w:bidi/>
              <w:spacing w:line="276" w:lineRule="auto"/>
              <w:ind w:left="-1"/>
              <w:jc w:val="center"/>
              <w:outlineLvl w:val="4"/>
              <w:rPr>
                <w:rFonts w:cs="B Nazanin"/>
                <w:b/>
                <w:bCs/>
                <w:noProof/>
                <w:color w:val="000000" w:themeColor="text1"/>
                <w:sz w:val="20"/>
                <w:szCs w:val="20"/>
                <w:rtl/>
              </w:rPr>
            </w:pPr>
            <w:r w:rsidRPr="004D3F99">
              <w:rPr>
                <w:rFonts w:cs="B Nazanin" w:hint="cs"/>
                <w:b/>
                <w:bCs/>
                <w:noProof/>
                <w:color w:val="000000" w:themeColor="text1"/>
                <w:sz w:val="20"/>
                <w:szCs w:val="20"/>
                <w:rtl/>
              </w:rPr>
              <w:t>شـرح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:rsidR="00A50E49" w:rsidRPr="004D3F99" w:rsidRDefault="00A50E49" w:rsidP="00BC352F">
            <w:pPr>
              <w:bidi/>
              <w:spacing w:line="276" w:lineRule="auto"/>
              <w:jc w:val="center"/>
              <w:rPr>
                <w:rFonts w:ascii="Times New Roman" w:hAnsi="Times New Roman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4D3F99">
              <w:rPr>
                <w:rFonts w:cs="B Nazanin" w:hint="cs"/>
                <w:b/>
                <w:bCs/>
                <w:noProof/>
                <w:color w:val="000000" w:themeColor="text1"/>
                <w:sz w:val="20"/>
                <w:szCs w:val="20"/>
                <w:rtl/>
              </w:rPr>
              <w:t>صفحه</w:t>
            </w:r>
          </w:p>
        </w:tc>
      </w:tr>
      <w:tr w:rsidR="00A50E49" w:rsidRPr="004D3F99" w:rsidTr="005F31E7">
        <w:trPr>
          <w:trHeight w:val="170"/>
          <w:jc w:val="center"/>
        </w:trPr>
        <w:tc>
          <w:tcPr>
            <w:tcW w:w="708" w:type="dxa"/>
            <w:shd w:val="clear" w:color="auto" w:fill="auto"/>
            <w:vAlign w:val="center"/>
          </w:tcPr>
          <w:p w:rsidR="00A50E49" w:rsidRPr="004D3F99" w:rsidRDefault="00A50E49" w:rsidP="00BC352F">
            <w:pPr>
              <w:bidi/>
              <w:spacing w:line="276" w:lineRule="auto"/>
              <w:ind w:left="-1"/>
              <w:jc w:val="center"/>
              <w:outlineLvl w:val="4"/>
              <w:rPr>
                <w:rFonts w:cs="B Nazanin"/>
                <w:b/>
                <w:bCs/>
                <w:noProof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A50E49" w:rsidRPr="004D3F99" w:rsidRDefault="00A50E49" w:rsidP="00CF7964">
            <w:pPr>
              <w:bidi/>
              <w:spacing w:line="276" w:lineRule="auto"/>
              <w:ind w:left="-1"/>
              <w:jc w:val="both"/>
              <w:outlineLvl w:val="4"/>
              <w:rPr>
                <w:rFonts w:cs="B Nazanin"/>
                <w:b/>
                <w:bCs/>
                <w:noProof/>
                <w:color w:val="000000" w:themeColor="text1"/>
                <w:sz w:val="20"/>
                <w:szCs w:val="20"/>
                <w:rtl/>
              </w:rPr>
            </w:pPr>
            <w:r w:rsidRPr="004D3F99">
              <w:rPr>
                <w:rFonts w:cs="B Nazanin" w:hint="cs"/>
                <w:b/>
                <w:bCs/>
                <w:noProof/>
                <w:color w:val="000000" w:themeColor="text1"/>
                <w:sz w:val="20"/>
                <w:szCs w:val="20"/>
                <w:rtl/>
              </w:rPr>
              <w:t>پیشگفتار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50E49" w:rsidRPr="004D3F99" w:rsidRDefault="00A50E49" w:rsidP="00BC352F">
            <w:pPr>
              <w:bidi/>
              <w:spacing w:line="276" w:lineRule="auto"/>
              <w:jc w:val="center"/>
              <w:rPr>
                <w:rFonts w:cs="B Nazanin"/>
                <w:b/>
                <w:bCs/>
                <w:noProof/>
                <w:color w:val="000000" w:themeColor="text1"/>
                <w:sz w:val="20"/>
                <w:szCs w:val="20"/>
                <w:rtl/>
              </w:rPr>
            </w:pPr>
          </w:p>
        </w:tc>
      </w:tr>
      <w:tr w:rsidR="00A50E49" w:rsidRPr="004D3F99" w:rsidTr="005F31E7">
        <w:trPr>
          <w:trHeight w:val="155"/>
          <w:jc w:val="center"/>
        </w:trPr>
        <w:tc>
          <w:tcPr>
            <w:tcW w:w="708" w:type="dxa"/>
            <w:vAlign w:val="center"/>
          </w:tcPr>
          <w:p w:rsidR="00A50E49" w:rsidRPr="004D3F99" w:rsidRDefault="00A50E49" w:rsidP="00BC352F">
            <w:pPr>
              <w:bidi/>
              <w:spacing w:line="276" w:lineRule="auto"/>
              <w:ind w:left="-1"/>
              <w:jc w:val="center"/>
              <w:outlineLvl w:val="4"/>
              <w:rPr>
                <w:rFonts w:cs="B Nazanin"/>
                <w:b/>
                <w:bCs/>
                <w:noProof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3119" w:type="dxa"/>
            <w:vAlign w:val="center"/>
          </w:tcPr>
          <w:p w:rsidR="00A50E49" w:rsidRPr="004D3F99" w:rsidRDefault="00A50E49" w:rsidP="00CF7964">
            <w:pPr>
              <w:bidi/>
              <w:spacing w:line="276" w:lineRule="auto"/>
              <w:ind w:left="-1"/>
              <w:jc w:val="both"/>
              <w:outlineLvl w:val="4"/>
              <w:rPr>
                <w:rFonts w:cs="B Nazanin"/>
                <w:b/>
                <w:bCs/>
                <w:noProof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:rsidR="00A50E49" w:rsidRPr="004D3F99" w:rsidRDefault="00A50E49" w:rsidP="00BC352F">
            <w:pPr>
              <w:bidi/>
              <w:spacing w:line="276" w:lineRule="auto"/>
              <w:jc w:val="center"/>
              <w:rPr>
                <w:rFonts w:cs="B Nazanin"/>
                <w:b/>
                <w:bCs/>
                <w:noProof/>
                <w:color w:val="000000" w:themeColor="text1"/>
                <w:sz w:val="20"/>
                <w:szCs w:val="20"/>
                <w:rtl/>
              </w:rPr>
            </w:pPr>
          </w:p>
        </w:tc>
      </w:tr>
      <w:tr w:rsidR="00A50E49" w:rsidRPr="004D3F99" w:rsidTr="005F31E7">
        <w:trPr>
          <w:trHeight w:val="264"/>
          <w:jc w:val="center"/>
        </w:trPr>
        <w:tc>
          <w:tcPr>
            <w:tcW w:w="708" w:type="dxa"/>
            <w:vAlign w:val="center"/>
          </w:tcPr>
          <w:p w:rsidR="00A50E49" w:rsidRPr="004D3F99" w:rsidRDefault="00A50E49" w:rsidP="00BC352F">
            <w:pPr>
              <w:bidi/>
              <w:spacing w:line="276" w:lineRule="auto"/>
              <w:ind w:left="-1"/>
              <w:jc w:val="center"/>
              <w:outlineLvl w:val="4"/>
              <w:rPr>
                <w:rFonts w:cs="B Nazanin"/>
                <w:b/>
                <w:bCs/>
                <w:noProof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3119" w:type="dxa"/>
            <w:vAlign w:val="center"/>
          </w:tcPr>
          <w:p w:rsidR="00A50E49" w:rsidRPr="004D3F99" w:rsidRDefault="00A50E49" w:rsidP="005B0082">
            <w:pPr>
              <w:bidi/>
              <w:spacing w:line="276" w:lineRule="auto"/>
              <w:ind w:left="-1"/>
              <w:jc w:val="both"/>
              <w:outlineLvl w:val="4"/>
              <w:rPr>
                <w:rFonts w:cs="B Nazanin"/>
                <w:b/>
                <w:bCs/>
                <w:noProof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:rsidR="00A50E49" w:rsidRPr="004D3F99" w:rsidRDefault="00A50E49" w:rsidP="00BC352F">
            <w:pPr>
              <w:bidi/>
              <w:spacing w:line="276" w:lineRule="auto"/>
              <w:jc w:val="center"/>
              <w:rPr>
                <w:rFonts w:cs="B Nazanin"/>
                <w:b/>
                <w:bCs/>
                <w:noProof/>
                <w:color w:val="000000" w:themeColor="text1"/>
                <w:sz w:val="20"/>
                <w:szCs w:val="20"/>
                <w:rtl/>
              </w:rPr>
            </w:pPr>
          </w:p>
        </w:tc>
      </w:tr>
      <w:tr w:rsidR="00351902" w:rsidRPr="004D3F99" w:rsidTr="005F31E7">
        <w:trPr>
          <w:trHeight w:val="138"/>
          <w:jc w:val="center"/>
        </w:trPr>
        <w:tc>
          <w:tcPr>
            <w:tcW w:w="708" w:type="dxa"/>
            <w:vAlign w:val="center"/>
          </w:tcPr>
          <w:p w:rsidR="00351902" w:rsidRPr="004D3F99" w:rsidRDefault="00351902" w:rsidP="00BC352F">
            <w:pPr>
              <w:bidi/>
              <w:spacing w:line="276" w:lineRule="auto"/>
              <w:ind w:left="-1"/>
              <w:jc w:val="center"/>
              <w:outlineLvl w:val="4"/>
              <w:rPr>
                <w:rFonts w:cs="B Nazanin"/>
                <w:b/>
                <w:bCs/>
                <w:noProof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3119" w:type="dxa"/>
            <w:vAlign w:val="center"/>
          </w:tcPr>
          <w:p w:rsidR="00351902" w:rsidRPr="004D3F99" w:rsidRDefault="00351902" w:rsidP="00CF7964">
            <w:pPr>
              <w:bidi/>
              <w:spacing w:line="276" w:lineRule="auto"/>
              <w:ind w:left="-1"/>
              <w:jc w:val="both"/>
              <w:outlineLvl w:val="4"/>
              <w:rPr>
                <w:rFonts w:cs="B Nazanin"/>
                <w:b/>
                <w:bCs/>
                <w:noProof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:rsidR="00351902" w:rsidRPr="004D3F99" w:rsidRDefault="00351902" w:rsidP="00BC352F">
            <w:pPr>
              <w:bidi/>
              <w:spacing w:line="276" w:lineRule="auto"/>
              <w:jc w:val="center"/>
              <w:rPr>
                <w:rFonts w:cs="B Nazanin"/>
                <w:b/>
                <w:bCs/>
                <w:noProof/>
                <w:color w:val="000000" w:themeColor="text1"/>
                <w:sz w:val="20"/>
                <w:szCs w:val="20"/>
                <w:rtl/>
              </w:rPr>
            </w:pPr>
          </w:p>
        </w:tc>
      </w:tr>
      <w:tr w:rsidR="00351902" w:rsidRPr="004D3F99" w:rsidTr="005F31E7">
        <w:trPr>
          <w:trHeight w:val="138"/>
          <w:jc w:val="center"/>
        </w:trPr>
        <w:tc>
          <w:tcPr>
            <w:tcW w:w="708" w:type="dxa"/>
            <w:vAlign w:val="center"/>
          </w:tcPr>
          <w:p w:rsidR="00351902" w:rsidRPr="004D3F99" w:rsidRDefault="00351902" w:rsidP="00BC352F">
            <w:pPr>
              <w:bidi/>
              <w:spacing w:line="276" w:lineRule="auto"/>
              <w:ind w:left="-1"/>
              <w:jc w:val="center"/>
              <w:outlineLvl w:val="4"/>
              <w:rPr>
                <w:rFonts w:cs="B Nazanin"/>
                <w:b/>
                <w:bCs/>
                <w:noProof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3119" w:type="dxa"/>
            <w:vAlign w:val="center"/>
          </w:tcPr>
          <w:p w:rsidR="00351902" w:rsidRPr="004D3F99" w:rsidRDefault="00351902" w:rsidP="00CF7964">
            <w:pPr>
              <w:bidi/>
              <w:spacing w:line="276" w:lineRule="auto"/>
              <w:ind w:left="-1"/>
              <w:jc w:val="both"/>
              <w:outlineLvl w:val="4"/>
              <w:rPr>
                <w:rFonts w:cs="B Nazanin"/>
                <w:b/>
                <w:bCs/>
                <w:noProof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:rsidR="00351902" w:rsidRPr="004D3F99" w:rsidRDefault="00351902" w:rsidP="00BC352F">
            <w:pPr>
              <w:bidi/>
              <w:spacing w:line="276" w:lineRule="auto"/>
              <w:jc w:val="center"/>
              <w:rPr>
                <w:rFonts w:cs="B Nazanin"/>
                <w:b/>
                <w:bCs/>
                <w:noProof/>
                <w:color w:val="000000" w:themeColor="text1"/>
                <w:sz w:val="20"/>
                <w:szCs w:val="20"/>
                <w:rtl/>
              </w:rPr>
            </w:pPr>
          </w:p>
        </w:tc>
      </w:tr>
      <w:tr w:rsidR="00351902" w:rsidRPr="004D3F99" w:rsidTr="005F31E7">
        <w:trPr>
          <w:trHeight w:val="138"/>
          <w:jc w:val="center"/>
        </w:trPr>
        <w:tc>
          <w:tcPr>
            <w:tcW w:w="708" w:type="dxa"/>
            <w:vAlign w:val="center"/>
          </w:tcPr>
          <w:p w:rsidR="00351902" w:rsidRPr="004D3F99" w:rsidRDefault="00351902" w:rsidP="00BC352F">
            <w:pPr>
              <w:bidi/>
              <w:spacing w:line="276" w:lineRule="auto"/>
              <w:ind w:left="-1"/>
              <w:jc w:val="center"/>
              <w:outlineLvl w:val="4"/>
              <w:rPr>
                <w:rFonts w:cs="B Nazanin"/>
                <w:b/>
                <w:bCs/>
                <w:noProof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3119" w:type="dxa"/>
            <w:vAlign w:val="center"/>
          </w:tcPr>
          <w:p w:rsidR="00351902" w:rsidRPr="004D3F99" w:rsidRDefault="00351902" w:rsidP="005B0082">
            <w:pPr>
              <w:bidi/>
              <w:spacing w:line="276" w:lineRule="auto"/>
              <w:ind w:left="-1"/>
              <w:jc w:val="both"/>
              <w:outlineLvl w:val="4"/>
              <w:rPr>
                <w:rFonts w:ascii="Times New Roman" w:hAnsi="Times New Roman" w:cs="B Nazanin"/>
                <w:b/>
                <w:bCs/>
                <w:noProof/>
                <w:color w:val="000000" w:themeColor="text1"/>
                <w:sz w:val="20"/>
                <w:szCs w:val="20"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351902" w:rsidRPr="004D3F99" w:rsidRDefault="00351902" w:rsidP="00BC352F">
            <w:pPr>
              <w:bidi/>
              <w:spacing w:line="276" w:lineRule="auto"/>
              <w:jc w:val="center"/>
              <w:rPr>
                <w:rFonts w:cs="B Nazanin"/>
                <w:b/>
                <w:bCs/>
                <w:noProof/>
                <w:color w:val="000000" w:themeColor="text1"/>
                <w:sz w:val="20"/>
                <w:szCs w:val="20"/>
                <w:rtl/>
              </w:rPr>
            </w:pPr>
          </w:p>
        </w:tc>
      </w:tr>
      <w:tr w:rsidR="00DA7523" w:rsidRPr="004D3F99" w:rsidTr="005F31E7">
        <w:trPr>
          <w:trHeight w:val="138"/>
          <w:jc w:val="center"/>
        </w:trPr>
        <w:tc>
          <w:tcPr>
            <w:tcW w:w="708" w:type="dxa"/>
            <w:vAlign w:val="center"/>
          </w:tcPr>
          <w:p w:rsidR="00DA7523" w:rsidRPr="004D3F99" w:rsidRDefault="00DA7523" w:rsidP="00BC352F">
            <w:pPr>
              <w:bidi/>
              <w:spacing w:line="276" w:lineRule="auto"/>
              <w:ind w:left="-1"/>
              <w:jc w:val="center"/>
              <w:outlineLvl w:val="4"/>
              <w:rPr>
                <w:rFonts w:cs="B Nazanin"/>
                <w:b/>
                <w:bCs/>
                <w:noProof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3119" w:type="dxa"/>
            <w:vAlign w:val="center"/>
          </w:tcPr>
          <w:p w:rsidR="00DA7523" w:rsidRPr="004D3F99" w:rsidRDefault="00DA7523" w:rsidP="00CF7964">
            <w:pPr>
              <w:bidi/>
              <w:spacing w:line="276" w:lineRule="auto"/>
              <w:ind w:left="-1"/>
              <w:jc w:val="both"/>
              <w:outlineLvl w:val="4"/>
              <w:rPr>
                <w:rFonts w:cs="B Nazanin"/>
                <w:b/>
                <w:bCs/>
                <w:noProof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:rsidR="00DA7523" w:rsidRPr="004D3F99" w:rsidRDefault="00DA7523" w:rsidP="00BC352F">
            <w:pPr>
              <w:bidi/>
              <w:spacing w:line="276" w:lineRule="auto"/>
              <w:jc w:val="center"/>
              <w:rPr>
                <w:rFonts w:cs="B Nazanin"/>
                <w:b/>
                <w:bCs/>
                <w:noProof/>
                <w:color w:val="000000" w:themeColor="text1"/>
                <w:sz w:val="20"/>
                <w:szCs w:val="20"/>
                <w:rtl/>
              </w:rPr>
            </w:pPr>
          </w:p>
        </w:tc>
      </w:tr>
      <w:tr w:rsidR="00DA7523" w:rsidRPr="004D3F99" w:rsidTr="005F31E7">
        <w:trPr>
          <w:trHeight w:val="138"/>
          <w:jc w:val="center"/>
        </w:trPr>
        <w:tc>
          <w:tcPr>
            <w:tcW w:w="708" w:type="dxa"/>
            <w:vAlign w:val="center"/>
          </w:tcPr>
          <w:p w:rsidR="00DA7523" w:rsidRPr="004D3F99" w:rsidRDefault="00DA7523" w:rsidP="00BC352F">
            <w:pPr>
              <w:bidi/>
              <w:spacing w:line="276" w:lineRule="auto"/>
              <w:ind w:left="-1"/>
              <w:jc w:val="center"/>
              <w:outlineLvl w:val="4"/>
              <w:rPr>
                <w:rFonts w:cs="B Nazanin"/>
                <w:b/>
                <w:bCs/>
                <w:noProof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3119" w:type="dxa"/>
            <w:vAlign w:val="center"/>
          </w:tcPr>
          <w:p w:rsidR="00DA7523" w:rsidRPr="004D3F99" w:rsidRDefault="00DA7523" w:rsidP="00CF7964">
            <w:pPr>
              <w:bidi/>
              <w:spacing w:line="276" w:lineRule="auto"/>
              <w:ind w:left="-1"/>
              <w:jc w:val="both"/>
              <w:outlineLvl w:val="4"/>
              <w:rPr>
                <w:rFonts w:cs="B Nazanin"/>
                <w:b/>
                <w:bCs/>
                <w:noProof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:rsidR="00DA7523" w:rsidRPr="004D3F99" w:rsidRDefault="00DA7523" w:rsidP="00BC352F">
            <w:pPr>
              <w:bidi/>
              <w:spacing w:line="276" w:lineRule="auto"/>
              <w:jc w:val="center"/>
              <w:rPr>
                <w:rFonts w:cs="B Nazanin"/>
                <w:b/>
                <w:bCs/>
                <w:noProof/>
                <w:color w:val="000000" w:themeColor="text1"/>
                <w:sz w:val="20"/>
                <w:szCs w:val="20"/>
                <w:rtl/>
              </w:rPr>
            </w:pPr>
          </w:p>
        </w:tc>
      </w:tr>
      <w:tr w:rsidR="00DA7523" w:rsidRPr="004D3F99" w:rsidTr="005F31E7">
        <w:trPr>
          <w:trHeight w:val="138"/>
          <w:jc w:val="center"/>
        </w:trPr>
        <w:tc>
          <w:tcPr>
            <w:tcW w:w="708" w:type="dxa"/>
            <w:vAlign w:val="center"/>
          </w:tcPr>
          <w:p w:rsidR="00DA7523" w:rsidRPr="004D3F99" w:rsidRDefault="00DA7523" w:rsidP="00BC352F">
            <w:pPr>
              <w:bidi/>
              <w:spacing w:line="276" w:lineRule="auto"/>
              <w:ind w:left="-1"/>
              <w:jc w:val="center"/>
              <w:outlineLvl w:val="4"/>
              <w:rPr>
                <w:rFonts w:cs="B Nazanin"/>
                <w:b/>
                <w:bCs/>
                <w:noProof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3119" w:type="dxa"/>
            <w:vAlign w:val="center"/>
          </w:tcPr>
          <w:p w:rsidR="00DA7523" w:rsidRPr="004D3F99" w:rsidRDefault="00DA7523" w:rsidP="00CF7964">
            <w:pPr>
              <w:bidi/>
              <w:spacing w:line="276" w:lineRule="auto"/>
              <w:ind w:left="-1"/>
              <w:jc w:val="both"/>
              <w:outlineLvl w:val="4"/>
              <w:rPr>
                <w:rFonts w:cs="B Nazanin"/>
                <w:b/>
                <w:bCs/>
                <w:noProof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:rsidR="00DA7523" w:rsidRPr="004D3F99" w:rsidRDefault="00DA7523" w:rsidP="00BC352F">
            <w:pPr>
              <w:bidi/>
              <w:spacing w:line="276" w:lineRule="auto"/>
              <w:jc w:val="center"/>
              <w:rPr>
                <w:rFonts w:cs="B Nazanin"/>
                <w:b/>
                <w:bCs/>
                <w:noProof/>
                <w:color w:val="000000" w:themeColor="text1"/>
                <w:sz w:val="20"/>
                <w:szCs w:val="20"/>
                <w:rtl/>
              </w:rPr>
            </w:pPr>
          </w:p>
        </w:tc>
      </w:tr>
      <w:tr w:rsidR="00DA7523" w:rsidRPr="004D3F99" w:rsidTr="005F31E7">
        <w:trPr>
          <w:trHeight w:val="138"/>
          <w:jc w:val="center"/>
        </w:trPr>
        <w:tc>
          <w:tcPr>
            <w:tcW w:w="708" w:type="dxa"/>
            <w:vAlign w:val="center"/>
          </w:tcPr>
          <w:p w:rsidR="00DA7523" w:rsidRPr="004D3F99" w:rsidRDefault="00DA7523" w:rsidP="00BC352F">
            <w:pPr>
              <w:bidi/>
              <w:spacing w:line="276" w:lineRule="auto"/>
              <w:ind w:left="-1"/>
              <w:jc w:val="center"/>
              <w:outlineLvl w:val="4"/>
              <w:rPr>
                <w:rFonts w:cs="B Nazanin"/>
                <w:b/>
                <w:bCs/>
                <w:noProof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3119" w:type="dxa"/>
            <w:vAlign w:val="center"/>
          </w:tcPr>
          <w:p w:rsidR="00DA7523" w:rsidRPr="004D3F99" w:rsidRDefault="00DA7523" w:rsidP="00CF7964">
            <w:pPr>
              <w:bidi/>
              <w:spacing w:line="276" w:lineRule="auto"/>
              <w:ind w:left="-1"/>
              <w:jc w:val="both"/>
              <w:outlineLvl w:val="4"/>
              <w:rPr>
                <w:rFonts w:cs="B Nazanin"/>
                <w:b/>
                <w:bCs/>
                <w:noProof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:rsidR="00DA7523" w:rsidRPr="004D3F99" w:rsidRDefault="00DA7523" w:rsidP="00BC352F">
            <w:pPr>
              <w:bidi/>
              <w:spacing w:line="276" w:lineRule="auto"/>
              <w:jc w:val="center"/>
              <w:rPr>
                <w:rFonts w:cs="B Nazanin"/>
                <w:b/>
                <w:bCs/>
                <w:noProof/>
                <w:color w:val="000000" w:themeColor="text1"/>
                <w:sz w:val="20"/>
                <w:szCs w:val="20"/>
                <w:rtl/>
              </w:rPr>
            </w:pPr>
          </w:p>
        </w:tc>
      </w:tr>
      <w:tr w:rsidR="00DA7523" w:rsidRPr="004D3F99" w:rsidTr="005F31E7">
        <w:trPr>
          <w:trHeight w:val="138"/>
          <w:jc w:val="center"/>
        </w:trPr>
        <w:tc>
          <w:tcPr>
            <w:tcW w:w="708" w:type="dxa"/>
            <w:vAlign w:val="center"/>
          </w:tcPr>
          <w:p w:rsidR="00DA7523" w:rsidRPr="004D3F99" w:rsidRDefault="00DA7523" w:rsidP="00BC352F">
            <w:pPr>
              <w:bidi/>
              <w:spacing w:line="276" w:lineRule="auto"/>
              <w:ind w:left="-1"/>
              <w:jc w:val="center"/>
              <w:outlineLvl w:val="4"/>
              <w:rPr>
                <w:rFonts w:cs="B Nazanin"/>
                <w:b/>
                <w:bCs/>
                <w:noProof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3119" w:type="dxa"/>
            <w:vAlign w:val="center"/>
          </w:tcPr>
          <w:p w:rsidR="00DA7523" w:rsidRPr="004D3F99" w:rsidRDefault="00DA7523" w:rsidP="00CF7964">
            <w:pPr>
              <w:bidi/>
              <w:spacing w:line="276" w:lineRule="auto"/>
              <w:ind w:left="-1"/>
              <w:jc w:val="both"/>
              <w:outlineLvl w:val="4"/>
              <w:rPr>
                <w:rFonts w:cs="B Nazanin"/>
                <w:b/>
                <w:bCs/>
                <w:noProof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:rsidR="00DA7523" w:rsidRPr="004D3F99" w:rsidRDefault="00DA7523" w:rsidP="00BC352F">
            <w:pPr>
              <w:bidi/>
              <w:spacing w:line="276" w:lineRule="auto"/>
              <w:jc w:val="center"/>
              <w:rPr>
                <w:rFonts w:cs="B Nazanin"/>
                <w:b/>
                <w:bCs/>
                <w:noProof/>
                <w:color w:val="000000" w:themeColor="text1"/>
                <w:sz w:val="20"/>
                <w:szCs w:val="20"/>
                <w:rtl/>
              </w:rPr>
            </w:pPr>
          </w:p>
        </w:tc>
      </w:tr>
      <w:tr w:rsidR="00DA7523" w:rsidRPr="004D3F99" w:rsidTr="005F31E7">
        <w:trPr>
          <w:trHeight w:val="138"/>
          <w:jc w:val="center"/>
        </w:trPr>
        <w:tc>
          <w:tcPr>
            <w:tcW w:w="708" w:type="dxa"/>
            <w:vAlign w:val="center"/>
          </w:tcPr>
          <w:p w:rsidR="00DA7523" w:rsidRPr="004D3F99" w:rsidRDefault="00DA7523" w:rsidP="00BC352F">
            <w:pPr>
              <w:bidi/>
              <w:spacing w:line="276" w:lineRule="auto"/>
              <w:ind w:left="-1"/>
              <w:jc w:val="center"/>
              <w:outlineLvl w:val="4"/>
              <w:rPr>
                <w:rFonts w:cs="B Nazanin"/>
                <w:b/>
                <w:bCs/>
                <w:noProof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3119" w:type="dxa"/>
            <w:vAlign w:val="center"/>
          </w:tcPr>
          <w:p w:rsidR="00DA7523" w:rsidRPr="004D3F99" w:rsidRDefault="00DA7523" w:rsidP="00CF7964">
            <w:pPr>
              <w:bidi/>
              <w:spacing w:line="276" w:lineRule="auto"/>
              <w:ind w:left="-1"/>
              <w:jc w:val="both"/>
              <w:outlineLvl w:val="4"/>
              <w:rPr>
                <w:rFonts w:cs="B Nazanin"/>
                <w:b/>
                <w:bCs/>
                <w:noProof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:rsidR="00DA7523" w:rsidRPr="004D3F99" w:rsidRDefault="00DA7523" w:rsidP="00BC352F">
            <w:pPr>
              <w:bidi/>
              <w:spacing w:line="276" w:lineRule="auto"/>
              <w:jc w:val="center"/>
              <w:rPr>
                <w:rFonts w:cs="B Nazanin"/>
                <w:b/>
                <w:bCs/>
                <w:noProof/>
                <w:color w:val="000000" w:themeColor="text1"/>
                <w:sz w:val="20"/>
                <w:szCs w:val="20"/>
                <w:rtl/>
              </w:rPr>
            </w:pPr>
          </w:p>
        </w:tc>
      </w:tr>
      <w:tr w:rsidR="00DA7523" w:rsidRPr="004D3F99" w:rsidTr="005F31E7">
        <w:trPr>
          <w:trHeight w:val="138"/>
          <w:jc w:val="center"/>
        </w:trPr>
        <w:tc>
          <w:tcPr>
            <w:tcW w:w="708" w:type="dxa"/>
            <w:vAlign w:val="center"/>
          </w:tcPr>
          <w:p w:rsidR="00DA7523" w:rsidRPr="004D3F99" w:rsidRDefault="00DA7523" w:rsidP="00BC352F">
            <w:pPr>
              <w:bidi/>
              <w:spacing w:line="276" w:lineRule="auto"/>
              <w:ind w:left="-1"/>
              <w:jc w:val="center"/>
              <w:outlineLvl w:val="4"/>
              <w:rPr>
                <w:rFonts w:cs="B Nazanin"/>
                <w:b/>
                <w:bCs/>
                <w:noProof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3119" w:type="dxa"/>
            <w:vAlign w:val="center"/>
          </w:tcPr>
          <w:p w:rsidR="00DA7523" w:rsidRPr="004D3F99" w:rsidRDefault="00DA7523" w:rsidP="00CF7964">
            <w:pPr>
              <w:bidi/>
              <w:spacing w:line="276" w:lineRule="auto"/>
              <w:ind w:left="-1"/>
              <w:jc w:val="both"/>
              <w:outlineLvl w:val="4"/>
              <w:rPr>
                <w:rFonts w:cs="B Nazanin"/>
                <w:b/>
                <w:bCs/>
                <w:noProof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:rsidR="00DA7523" w:rsidRPr="004D3F99" w:rsidRDefault="00DA7523" w:rsidP="00BC352F">
            <w:pPr>
              <w:bidi/>
              <w:spacing w:line="276" w:lineRule="auto"/>
              <w:jc w:val="center"/>
              <w:rPr>
                <w:rFonts w:cs="B Nazanin"/>
                <w:b/>
                <w:bCs/>
                <w:noProof/>
                <w:color w:val="000000" w:themeColor="text1"/>
                <w:sz w:val="20"/>
                <w:szCs w:val="20"/>
                <w:rtl/>
              </w:rPr>
            </w:pPr>
          </w:p>
        </w:tc>
      </w:tr>
      <w:tr w:rsidR="00DA7523" w:rsidRPr="004D3F99" w:rsidTr="005F31E7">
        <w:trPr>
          <w:trHeight w:val="138"/>
          <w:jc w:val="center"/>
        </w:trPr>
        <w:tc>
          <w:tcPr>
            <w:tcW w:w="708" w:type="dxa"/>
            <w:vAlign w:val="center"/>
          </w:tcPr>
          <w:p w:rsidR="00DA7523" w:rsidRPr="004D3F99" w:rsidRDefault="00DA7523" w:rsidP="00BC352F">
            <w:pPr>
              <w:bidi/>
              <w:spacing w:line="276" w:lineRule="auto"/>
              <w:ind w:left="-1"/>
              <w:jc w:val="center"/>
              <w:outlineLvl w:val="4"/>
              <w:rPr>
                <w:rFonts w:cs="B Nazanin"/>
                <w:b/>
                <w:bCs/>
                <w:noProof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3119" w:type="dxa"/>
            <w:vAlign w:val="center"/>
          </w:tcPr>
          <w:p w:rsidR="00DA7523" w:rsidRPr="004D3F99" w:rsidRDefault="00DA7523" w:rsidP="00CF7964">
            <w:pPr>
              <w:bidi/>
              <w:spacing w:line="276" w:lineRule="auto"/>
              <w:ind w:left="-1"/>
              <w:jc w:val="both"/>
              <w:outlineLvl w:val="4"/>
              <w:rPr>
                <w:rFonts w:cs="B Nazanin"/>
                <w:b/>
                <w:bCs/>
                <w:noProof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:rsidR="00DA7523" w:rsidRPr="004D3F99" w:rsidRDefault="00DA7523" w:rsidP="00BC352F">
            <w:pPr>
              <w:bidi/>
              <w:spacing w:line="276" w:lineRule="auto"/>
              <w:jc w:val="center"/>
              <w:rPr>
                <w:rFonts w:cs="B Nazanin"/>
                <w:b/>
                <w:bCs/>
                <w:noProof/>
                <w:color w:val="000000" w:themeColor="text1"/>
                <w:sz w:val="20"/>
                <w:szCs w:val="20"/>
                <w:rtl/>
              </w:rPr>
            </w:pPr>
          </w:p>
        </w:tc>
      </w:tr>
    </w:tbl>
    <w:p w:rsidR="00057F93" w:rsidRPr="004D3F99" w:rsidRDefault="00057F93" w:rsidP="00575587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C040FD" w:rsidRPr="004D3F99" w:rsidRDefault="00C040FD" w:rsidP="002650A5">
      <w:pPr>
        <w:pStyle w:val="TOCHeading"/>
        <w:bidi/>
        <w:spacing w:line="276" w:lineRule="auto"/>
        <w:rPr>
          <w:color w:val="000000" w:themeColor="text1"/>
          <w:rtl/>
        </w:rPr>
      </w:pPr>
      <w:bookmarkStart w:id="0" w:name="_Toc80267943"/>
    </w:p>
    <w:p w:rsidR="00D66FF4" w:rsidRPr="004D3F99" w:rsidRDefault="00D66FF4" w:rsidP="00575587">
      <w:pPr>
        <w:spacing w:line="276" w:lineRule="auto"/>
        <w:rPr>
          <w:rFonts w:asciiTheme="majorHAnsi" w:eastAsiaTheme="majorEastAsia" w:hAnsiTheme="majorHAnsi" w:cstheme="majorBidi"/>
          <w:b/>
          <w:bCs/>
          <w:color w:val="000000" w:themeColor="text1"/>
          <w:sz w:val="36"/>
          <w:szCs w:val="36"/>
          <w:rtl/>
          <w:lang w:bidi="fa-IR"/>
        </w:rPr>
      </w:pPr>
      <w:r w:rsidRPr="004D3F99">
        <w:rPr>
          <w:color w:val="000000" w:themeColor="text1"/>
          <w:rtl/>
        </w:rPr>
        <w:br w:type="page"/>
      </w:r>
    </w:p>
    <w:bookmarkEnd w:id="0"/>
    <w:p w:rsidR="00C33663" w:rsidRPr="004D3F99" w:rsidRDefault="00F9486B" w:rsidP="00F9486B">
      <w:pPr>
        <w:pStyle w:val="Heading1"/>
        <w:shd w:val="clear" w:color="auto" w:fill="F2F2F2" w:themeFill="background1" w:themeFillShade="F2"/>
        <w:spacing w:line="276" w:lineRule="auto"/>
        <w:rPr>
          <w:rFonts w:ascii="Times New Roman" w:hAnsi="Times New Roman" w:cs="B Titr"/>
          <w:color w:val="000000" w:themeColor="text1"/>
          <w:sz w:val="20"/>
          <w:szCs w:val="20"/>
          <w:rtl/>
        </w:rPr>
      </w:pPr>
      <w:r>
        <w:rPr>
          <w:rFonts w:cs="B Titr" w:hint="cs"/>
          <w:color w:val="000000" w:themeColor="text1"/>
          <w:sz w:val="20"/>
          <w:szCs w:val="20"/>
          <w:rtl/>
        </w:rPr>
        <w:lastRenderedPageBreak/>
        <w:t>مقدم</w:t>
      </w:r>
      <w:r w:rsidR="004A62AD">
        <w:rPr>
          <w:rFonts w:cs="B Titr" w:hint="cs"/>
          <w:color w:val="000000" w:themeColor="text1"/>
          <w:sz w:val="20"/>
          <w:szCs w:val="20"/>
          <w:rtl/>
        </w:rPr>
        <w:t>ـ</w:t>
      </w:r>
      <w:r>
        <w:rPr>
          <w:rFonts w:cs="B Titr" w:hint="cs"/>
          <w:color w:val="000000" w:themeColor="text1"/>
          <w:sz w:val="20"/>
          <w:szCs w:val="20"/>
          <w:rtl/>
        </w:rPr>
        <w:t>ه</w:t>
      </w:r>
    </w:p>
    <w:p w:rsidR="00153B60" w:rsidRPr="004D3F99" w:rsidRDefault="00153B60" w:rsidP="00CC7604">
      <w:pPr>
        <w:bidi/>
        <w:spacing w:after="0" w:line="276" w:lineRule="auto"/>
        <w:jc w:val="both"/>
        <w:rPr>
          <w:rFonts w:ascii="Times New Roman" w:hAnsi="Times New Roman"/>
          <w:b/>
          <w:bCs/>
          <w:color w:val="000000" w:themeColor="text1"/>
          <w:sz w:val="20"/>
          <w:szCs w:val="20"/>
          <w:rtl/>
          <w:lang w:bidi="fa-IR"/>
        </w:rPr>
      </w:pPr>
      <w:r w:rsidRPr="004D3F99">
        <w:rPr>
          <w:rFonts w:ascii="Times New Roman" w:hAnsi="Times New Roman" w:hint="cs"/>
          <w:b/>
          <w:bCs/>
          <w:color w:val="000000" w:themeColor="text1"/>
          <w:sz w:val="20"/>
          <w:szCs w:val="20"/>
          <w:rtl/>
          <w:lang w:bidi="fa-IR"/>
        </w:rPr>
        <w:t xml:space="preserve">گراهام کریپس </w:t>
      </w:r>
      <w:r w:rsidR="00CC7604" w:rsidRPr="004D3F99">
        <w:rPr>
          <w:rFonts w:ascii="Times New Roman" w:hAnsi="Times New Roman" w:hint="cs"/>
          <w:b/>
          <w:bCs/>
          <w:color w:val="000000" w:themeColor="text1"/>
          <w:sz w:val="20"/>
          <w:szCs w:val="20"/>
          <w:rtl/>
          <w:lang w:bidi="fa-IR"/>
        </w:rPr>
        <w:t xml:space="preserve">از </w:t>
      </w:r>
      <w:r w:rsidRPr="004D3F99">
        <w:rPr>
          <w:rFonts w:ascii="Times New Roman" w:hAnsi="Times New Roman" w:hint="cs"/>
          <w:b/>
          <w:bCs/>
          <w:color w:val="000000" w:themeColor="text1"/>
          <w:sz w:val="20"/>
          <w:szCs w:val="20"/>
          <w:rtl/>
          <w:lang w:bidi="fa-IR"/>
        </w:rPr>
        <w:t xml:space="preserve">شرکت </w:t>
      </w:r>
      <w:r w:rsidRPr="007437B2">
        <w:rPr>
          <w:rFonts w:ascii="Times New Roman" w:hAnsi="Times New Roman"/>
          <w:b/>
          <w:bCs/>
          <w:i/>
          <w:iCs/>
          <w:color w:val="000000" w:themeColor="text1"/>
          <w:sz w:val="20"/>
          <w:szCs w:val="20"/>
          <w:lang w:bidi="fa-IR"/>
        </w:rPr>
        <w:t>Results Consortium Limited</w:t>
      </w:r>
      <w:r w:rsidRPr="007437B2">
        <w:rPr>
          <w:rFonts w:ascii="Times New Roman" w:hAnsi="Times New Roman" w:hint="cs"/>
          <w:b/>
          <w:bCs/>
          <w:color w:val="000000" w:themeColor="text1"/>
          <w:sz w:val="20"/>
          <w:szCs w:val="20"/>
          <w:rtl/>
          <w:lang w:bidi="fa-IR"/>
        </w:rPr>
        <w:t xml:space="preserve">  </w:t>
      </w:r>
      <w:r w:rsidRPr="004D3F99">
        <w:rPr>
          <w:rFonts w:ascii="Times New Roman" w:hAnsi="Times New Roman" w:hint="cs"/>
          <w:b/>
          <w:bCs/>
          <w:color w:val="000000" w:themeColor="text1"/>
          <w:sz w:val="16"/>
          <w:szCs w:val="16"/>
          <w:rtl/>
          <w:lang w:bidi="fa-IR"/>
        </w:rPr>
        <w:t>:</w:t>
      </w:r>
    </w:p>
    <w:p w:rsidR="00973731" w:rsidRPr="004D3F99" w:rsidRDefault="00973731" w:rsidP="00DD741F">
      <w:pPr>
        <w:bidi/>
        <w:spacing w:after="0" w:line="276" w:lineRule="auto"/>
        <w:jc w:val="both"/>
        <w:rPr>
          <w:color w:val="000000" w:themeColor="text1"/>
          <w:sz w:val="24"/>
          <w:szCs w:val="24"/>
          <w:rtl/>
          <w:lang w:bidi="fa-IR"/>
        </w:rPr>
      </w:pP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آیا تاکنون </w:t>
      </w:r>
      <w:r w:rsidR="00EE328A" w:rsidRPr="004D3F99">
        <w:rPr>
          <w:rFonts w:hint="cs"/>
          <w:color w:val="000000" w:themeColor="text1"/>
          <w:sz w:val="24"/>
          <w:szCs w:val="24"/>
          <w:rtl/>
          <w:lang w:bidi="fa-IR"/>
        </w:rPr>
        <w:t>جمله ذیل را بیان کرده</w:t>
      </w: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یا </w:t>
      </w:r>
      <w:r w:rsidR="00AF0961" w:rsidRPr="004D3F99">
        <w:rPr>
          <w:rFonts w:hint="cs"/>
          <w:color w:val="000000" w:themeColor="text1"/>
          <w:sz w:val="24"/>
          <w:szCs w:val="24"/>
          <w:rtl/>
          <w:lang w:bidi="fa-IR"/>
        </w:rPr>
        <w:t>از شخص</w:t>
      </w:r>
      <w:r w:rsidR="00EE328A" w:rsidRPr="004D3F99">
        <w:rPr>
          <w:rFonts w:hint="cs"/>
          <w:color w:val="000000" w:themeColor="text1"/>
          <w:sz w:val="24"/>
          <w:szCs w:val="24"/>
          <w:rtl/>
          <w:lang w:bidi="fa-IR"/>
        </w:rPr>
        <w:t>ی</w:t>
      </w:r>
      <w:r w:rsidR="00AF0961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EE328A" w:rsidRPr="004D3F99">
        <w:rPr>
          <w:rFonts w:hint="cs"/>
          <w:color w:val="000000" w:themeColor="text1"/>
          <w:sz w:val="24"/>
          <w:szCs w:val="24"/>
          <w:rtl/>
          <w:lang w:bidi="fa-IR"/>
        </w:rPr>
        <w:t>شنیده</w:t>
      </w:r>
      <w:r w:rsidR="00EE328A" w:rsidRPr="004D3F99">
        <w:rPr>
          <w:rFonts w:hint="eastAsia"/>
          <w:color w:val="000000" w:themeColor="text1"/>
          <w:sz w:val="24"/>
          <w:szCs w:val="24"/>
          <w:rtl/>
          <w:lang w:bidi="fa-IR"/>
        </w:rPr>
        <w:t>‌</w:t>
      </w:r>
      <w:r w:rsidR="00EE328A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اید؟ </w:t>
      </w:r>
      <w:r w:rsidRPr="004D3F99">
        <w:rPr>
          <w:rFonts w:hint="cs"/>
          <w:color w:val="000000" w:themeColor="text1"/>
          <w:sz w:val="20"/>
          <w:szCs w:val="20"/>
          <w:rtl/>
          <w:lang w:bidi="fa-IR"/>
        </w:rPr>
        <w:t>«</w:t>
      </w: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آخرین </w:t>
      </w:r>
      <w:r w:rsidR="00EE328A" w:rsidRPr="004D3F99">
        <w:rPr>
          <w:rFonts w:hint="cs"/>
          <w:color w:val="000000" w:themeColor="text1"/>
          <w:sz w:val="24"/>
          <w:szCs w:val="24"/>
          <w:rtl/>
          <w:lang w:bidi="fa-IR"/>
        </w:rPr>
        <w:t>باری</w:t>
      </w:r>
      <w:r w:rsidR="00BA6702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که با </w:t>
      </w:r>
      <w:r w:rsidR="00EE328A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چنین </w:t>
      </w:r>
      <w:r w:rsidR="00BA6702" w:rsidRPr="004D3F99">
        <w:rPr>
          <w:rFonts w:hint="cs"/>
          <w:color w:val="000000" w:themeColor="text1"/>
          <w:sz w:val="24"/>
          <w:szCs w:val="24"/>
          <w:rtl/>
          <w:lang w:bidi="fa-IR"/>
        </w:rPr>
        <w:t>مسئله</w:t>
      </w:r>
      <w:r w:rsidR="00EE328A" w:rsidRPr="004D3F99">
        <w:rPr>
          <w:rFonts w:hint="eastAsia"/>
          <w:color w:val="000000" w:themeColor="text1"/>
          <w:sz w:val="24"/>
          <w:szCs w:val="24"/>
          <w:rtl/>
          <w:lang w:bidi="fa-IR"/>
        </w:rPr>
        <w:t>‌</w:t>
      </w:r>
      <w:r w:rsidR="00EE328A" w:rsidRPr="004D3F99">
        <w:rPr>
          <w:rFonts w:hint="cs"/>
          <w:color w:val="000000" w:themeColor="text1"/>
          <w:sz w:val="24"/>
          <w:szCs w:val="24"/>
          <w:rtl/>
          <w:lang w:bidi="fa-IR"/>
        </w:rPr>
        <w:t>ای</w:t>
      </w:r>
      <w:r w:rsidR="00BA6702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مواجه شدم</w:t>
      </w:r>
      <w:r w:rsidR="00EE328A" w:rsidRPr="004D3F99">
        <w:rPr>
          <w:rFonts w:hint="cs"/>
          <w:color w:val="000000" w:themeColor="text1"/>
          <w:sz w:val="24"/>
          <w:szCs w:val="24"/>
          <w:rtl/>
          <w:lang w:bidi="fa-IR"/>
        </w:rPr>
        <w:t>،</w:t>
      </w:r>
      <w:r w:rsidR="00BA6702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این </w:t>
      </w:r>
      <w:r w:rsidR="00EE328A" w:rsidRPr="004D3F99">
        <w:rPr>
          <w:rFonts w:hint="cs"/>
          <w:color w:val="000000" w:themeColor="text1"/>
          <w:sz w:val="24"/>
          <w:szCs w:val="24"/>
          <w:rtl/>
          <w:lang w:bidi="fa-IR"/>
        </w:rPr>
        <w:t>اقدام</w:t>
      </w:r>
      <w:r w:rsidR="00F9486B">
        <w:rPr>
          <w:rFonts w:hint="cs"/>
          <w:color w:val="000000" w:themeColor="text1"/>
          <w:sz w:val="24"/>
          <w:szCs w:val="24"/>
          <w:rtl/>
          <w:lang w:bidi="fa-IR"/>
        </w:rPr>
        <w:t>ات</w:t>
      </w:r>
      <w:r w:rsidR="00BA6702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را </w:t>
      </w:r>
      <w:r w:rsidR="00EE328A" w:rsidRPr="004D3F99">
        <w:rPr>
          <w:rFonts w:hint="cs"/>
          <w:color w:val="000000" w:themeColor="text1"/>
          <w:sz w:val="24"/>
          <w:szCs w:val="24"/>
          <w:rtl/>
          <w:lang w:bidi="fa-IR"/>
        </w:rPr>
        <w:t>انجام دادم</w:t>
      </w:r>
      <w:r w:rsidRPr="004D3F99">
        <w:rPr>
          <w:rFonts w:hint="cs"/>
          <w:color w:val="000000" w:themeColor="text1"/>
          <w:sz w:val="20"/>
          <w:szCs w:val="20"/>
          <w:rtl/>
          <w:lang w:bidi="fa-IR"/>
        </w:rPr>
        <w:t>»</w:t>
      </w: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EE7BDF" w:rsidRPr="004D3F99">
        <w:rPr>
          <w:rFonts w:hint="cs"/>
          <w:color w:val="000000" w:themeColor="text1"/>
          <w:sz w:val="24"/>
          <w:szCs w:val="24"/>
          <w:rtl/>
          <w:lang w:bidi="fa-IR"/>
        </w:rPr>
        <w:t>که پس از آن سوالی مطرح می</w:t>
      </w:r>
      <w:r w:rsidR="00EE7BDF" w:rsidRPr="004D3F99">
        <w:rPr>
          <w:rFonts w:hint="eastAsia"/>
          <w:color w:val="000000" w:themeColor="text1"/>
          <w:sz w:val="24"/>
          <w:szCs w:val="24"/>
          <w:rtl/>
          <w:lang w:bidi="fa-IR"/>
        </w:rPr>
        <w:t>‌</w:t>
      </w:r>
      <w:r w:rsidR="00EE7BDF" w:rsidRPr="004D3F99">
        <w:rPr>
          <w:rFonts w:hint="cs"/>
          <w:color w:val="000000" w:themeColor="text1"/>
          <w:sz w:val="24"/>
          <w:szCs w:val="24"/>
          <w:rtl/>
          <w:lang w:bidi="fa-IR"/>
        </w:rPr>
        <w:t>شود که</w:t>
      </w: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EE7BDF" w:rsidRPr="004D3F99">
        <w:rPr>
          <w:rFonts w:hint="cs"/>
          <w:color w:val="000000" w:themeColor="text1"/>
          <w:sz w:val="20"/>
          <w:szCs w:val="20"/>
          <w:rtl/>
          <w:lang w:bidi="fa-IR"/>
        </w:rPr>
        <w:t>«</w:t>
      </w:r>
      <w:r w:rsidR="00EE7BDF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آن اقدام به چه میزان </w:t>
      </w: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برای حل مسئله </w:t>
      </w:r>
      <w:r w:rsidR="00EE7BDF" w:rsidRPr="004D3F99">
        <w:rPr>
          <w:rFonts w:hint="cs"/>
          <w:color w:val="000000" w:themeColor="text1"/>
          <w:sz w:val="24"/>
          <w:szCs w:val="24"/>
          <w:rtl/>
          <w:lang w:bidi="fa-IR"/>
        </w:rPr>
        <w:t>موثر و کارآمد بود</w:t>
      </w:r>
      <w:r w:rsidR="00DD741F">
        <w:rPr>
          <w:rFonts w:hint="cs"/>
          <w:color w:val="000000" w:themeColor="text1"/>
          <w:sz w:val="24"/>
          <w:szCs w:val="24"/>
          <w:rtl/>
          <w:lang w:bidi="fa-IR"/>
        </w:rPr>
        <w:t>ه است</w:t>
      </w: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>؟</w:t>
      </w:r>
      <w:r w:rsidR="00EE7BDF" w:rsidRPr="004D3F99">
        <w:rPr>
          <w:rFonts w:hint="cs"/>
          <w:color w:val="000000" w:themeColor="text1"/>
          <w:sz w:val="20"/>
          <w:szCs w:val="20"/>
          <w:rtl/>
          <w:lang w:bidi="fa-IR"/>
        </w:rPr>
        <w:t>»</w:t>
      </w:r>
      <w:r w:rsidR="00455DE1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EE7BDF" w:rsidRPr="004D3F99">
        <w:rPr>
          <w:rFonts w:hint="cs"/>
          <w:color w:val="000000" w:themeColor="text1"/>
          <w:sz w:val="24"/>
          <w:szCs w:val="24"/>
          <w:rtl/>
          <w:lang w:bidi="fa-IR"/>
        </w:rPr>
        <w:t>همواره مدت</w:t>
      </w:r>
      <w:r w:rsidR="00ED6EDD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زمان زیادی را صرف حل مسائلی می‌کنیم که برخی از آن</w:t>
      </w:r>
      <w:r w:rsidR="00EE7BDF" w:rsidRPr="004D3F99">
        <w:rPr>
          <w:rFonts w:hint="eastAsia"/>
          <w:color w:val="000000" w:themeColor="text1"/>
          <w:sz w:val="24"/>
          <w:szCs w:val="24"/>
          <w:rtl/>
          <w:lang w:bidi="fa-IR"/>
        </w:rPr>
        <w:t>‌</w:t>
      </w:r>
      <w:r w:rsidR="00ED6EDD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ها </w:t>
      </w:r>
      <w:r w:rsidR="00EE7BDF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بسیار </w:t>
      </w:r>
      <w:r w:rsidR="00ED6EDD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دشوار هستند. چهار سطح مسئله </w:t>
      </w:r>
      <w:r w:rsidR="00EE7BDF" w:rsidRPr="004D3F99">
        <w:rPr>
          <w:rFonts w:hint="cs"/>
          <w:color w:val="000000" w:themeColor="text1"/>
          <w:sz w:val="24"/>
          <w:szCs w:val="24"/>
          <w:rtl/>
          <w:lang w:bidi="fa-IR"/>
        </w:rPr>
        <w:t>زیر را</w:t>
      </w:r>
      <w:r w:rsidR="00123BC3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EE7BDF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در </w:t>
      </w:r>
      <w:r w:rsidR="00123BC3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نظر </w:t>
      </w:r>
      <w:r w:rsidR="00EE7BDF" w:rsidRPr="004D3F99">
        <w:rPr>
          <w:rFonts w:hint="cs"/>
          <w:color w:val="000000" w:themeColor="text1"/>
          <w:sz w:val="24"/>
          <w:szCs w:val="24"/>
          <w:rtl/>
          <w:lang w:bidi="fa-IR"/>
        </w:rPr>
        <w:t>ب</w:t>
      </w:r>
      <w:r w:rsidR="00123BC3" w:rsidRPr="004D3F99">
        <w:rPr>
          <w:rFonts w:hint="cs"/>
          <w:color w:val="000000" w:themeColor="text1"/>
          <w:sz w:val="24"/>
          <w:szCs w:val="24"/>
          <w:rtl/>
          <w:lang w:bidi="fa-IR"/>
        </w:rPr>
        <w:t>گیری</w:t>
      </w:r>
      <w:r w:rsidR="00EE7BDF" w:rsidRPr="004D3F99">
        <w:rPr>
          <w:rFonts w:hint="cs"/>
          <w:color w:val="000000" w:themeColor="text1"/>
          <w:sz w:val="24"/>
          <w:szCs w:val="24"/>
          <w:rtl/>
          <w:lang w:bidi="fa-IR"/>
        </w:rPr>
        <w:t>د</w:t>
      </w:r>
      <w:r w:rsidR="00ED6EDD" w:rsidRPr="004D3F99">
        <w:rPr>
          <w:rFonts w:hint="cs"/>
          <w:color w:val="000000" w:themeColor="text1"/>
          <w:sz w:val="24"/>
          <w:szCs w:val="24"/>
          <w:rtl/>
          <w:lang w:bidi="fa-IR"/>
        </w:rPr>
        <w:t>:</w:t>
      </w:r>
    </w:p>
    <w:p w:rsidR="0011653A" w:rsidRPr="004D3F99" w:rsidRDefault="0011653A" w:rsidP="00AF46A5">
      <w:pPr>
        <w:pStyle w:val="ListParagraph"/>
        <w:numPr>
          <w:ilvl w:val="0"/>
          <w:numId w:val="1"/>
        </w:numPr>
        <w:bidi/>
        <w:spacing w:after="0" w:line="276" w:lineRule="auto"/>
        <w:ind w:left="306" w:hanging="270"/>
        <w:jc w:val="both"/>
        <w:rPr>
          <w:color w:val="000000" w:themeColor="text1"/>
          <w:sz w:val="24"/>
          <w:szCs w:val="24"/>
          <w:lang w:bidi="fa-IR"/>
        </w:rPr>
      </w:pP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مسائلی که </w:t>
      </w:r>
      <w:r w:rsidR="00DD741F">
        <w:rPr>
          <w:rFonts w:hint="cs"/>
          <w:color w:val="000000" w:themeColor="text1"/>
          <w:sz w:val="24"/>
          <w:szCs w:val="24"/>
          <w:rtl/>
          <w:lang w:bidi="fa-IR"/>
        </w:rPr>
        <w:t xml:space="preserve">فقط </w:t>
      </w: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>گاهی اوقات به</w:t>
      </w:r>
      <w:r w:rsidRPr="004D3F99">
        <w:rPr>
          <w:rFonts w:hint="eastAsia"/>
          <w:color w:val="000000" w:themeColor="text1"/>
          <w:sz w:val="24"/>
          <w:szCs w:val="24"/>
          <w:rtl/>
          <w:lang w:bidi="fa-IR"/>
        </w:rPr>
        <w:t>‌</w:t>
      </w: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>وجود می</w:t>
      </w:r>
      <w:r w:rsidRPr="004D3F99">
        <w:rPr>
          <w:rFonts w:hint="eastAsia"/>
          <w:color w:val="000000" w:themeColor="text1"/>
          <w:sz w:val="24"/>
          <w:szCs w:val="24"/>
          <w:rtl/>
          <w:lang w:bidi="fa-IR"/>
        </w:rPr>
        <w:t>‌</w:t>
      </w: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>آیند.</w:t>
      </w:r>
    </w:p>
    <w:p w:rsidR="00ED6EDD" w:rsidRPr="00526333" w:rsidRDefault="00123BC3" w:rsidP="00AF46A5">
      <w:pPr>
        <w:pStyle w:val="ListParagraph"/>
        <w:numPr>
          <w:ilvl w:val="0"/>
          <w:numId w:val="1"/>
        </w:numPr>
        <w:bidi/>
        <w:spacing w:after="0" w:line="276" w:lineRule="auto"/>
        <w:ind w:left="306" w:hanging="270"/>
        <w:jc w:val="both"/>
        <w:rPr>
          <w:color w:val="000000" w:themeColor="text1"/>
          <w:spacing w:val="-8"/>
          <w:sz w:val="24"/>
          <w:szCs w:val="24"/>
          <w:lang w:bidi="fa-IR"/>
        </w:rPr>
      </w:pPr>
      <w:r w:rsidRPr="00526333">
        <w:rPr>
          <w:rFonts w:hint="cs"/>
          <w:color w:val="000000" w:themeColor="text1"/>
          <w:spacing w:val="-8"/>
          <w:sz w:val="24"/>
          <w:szCs w:val="24"/>
          <w:rtl/>
          <w:lang w:bidi="fa-IR"/>
        </w:rPr>
        <w:t xml:space="preserve">مسائل ساده‌ای که شخص </w:t>
      </w:r>
      <w:r w:rsidR="00AF0961" w:rsidRPr="00526333">
        <w:rPr>
          <w:rFonts w:hint="cs"/>
          <w:color w:val="000000" w:themeColor="text1"/>
          <w:spacing w:val="-8"/>
          <w:sz w:val="24"/>
          <w:szCs w:val="24"/>
          <w:rtl/>
          <w:lang w:bidi="fa-IR"/>
        </w:rPr>
        <w:t xml:space="preserve">به </w:t>
      </w:r>
      <w:r w:rsidR="00AE470B" w:rsidRPr="00526333">
        <w:rPr>
          <w:rFonts w:hint="cs"/>
          <w:color w:val="000000" w:themeColor="text1"/>
          <w:spacing w:val="-8"/>
          <w:sz w:val="24"/>
          <w:szCs w:val="24"/>
          <w:rtl/>
          <w:lang w:bidi="fa-IR"/>
        </w:rPr>
        <w:t>صورت فردی</w:t>
      </w:r>
      <w:r w:rsidR="00AF0961" w:rsidRPr="00526333">
        <w:rPr>
          <w:rFonts w:hint="cs"/>
          <w:color w:val="000000" w:themeColor="text1"/>
          <w:spacing w:val="-8"/>
          <w:sz w:val="24"/>
          <w:szCs w:val="24"/>
          <w:rtl/>
          <w:lang w:bidi="fa-IR"/>
        </w:rPr>
        <w:t xml:space="preserve"> </w:t>
      </w:r>
      <w:r w:rsidR="00EE7BDF" w:rsidRPr="00526333">
        <w:rPr>
          <w:rFonts w:hint="cs"/>
          <w:color w:val="000000" w:themeColor="text1"/>
          <w:spacing w:val="-8"/>
          <w:sz w:val="24"/>
          <w:szCs w:val="24"/>
          <w:rtl/>
          <w:lang w:bidi="fa-IR"/>
        </w:rPr>
        <w:t>قادر به حل آن است.</w:t>
      </w:r>
    </w:p>
    <w:p w:rsidR="00123BC3" w:rsidRPr="004D3F99" w:rsidRDefault="00123BC3" w:rsidP="00AF46A5">
      <w:pPr>
        <w:pStyle w:val="ListParagraph"/>
        <w:numPr>
          <w:ilvl w:val="0"/>
          <w:numId w:val="1"/>
        </w:numPr>
        <w:bidi/>
        <w:spacing w:after="0" w:line="276" w:lineRule="auto"/>
        <w:ind w:left="306" w:hanging="270"/>
        <w:jc w:val="both"/>
        <w:rPr>
          <w:color w:val="000000" w:themeColor="text1"/>
          <w:sz w:val="24"/>
          <w:szCs w:val="24"/>
          <w:lang w:bidi="fa-IR"/>
        </w:rPr>
      </w:pP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>مسائل ساده‌ای که پاسخ</w:t>
      </w:r>
      <w:r w:rsidR="00AE470B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آ</w:t>
      </w: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ن را می‌دانیم </w:t>
      </w:r>
      <w:r w:rsidR="00455DE1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و حل </w:t>
      </w:r>
      <w:r w:rsidR="00F9486B">
        <w:rPr>
          <w:rFonts w:hint="cs"/>
          <w:color w:val="000000" w:themeColor="text1"/>
          <w:sz w:val="24"/>
          <w:szCs w:val="24"/>
          <w:rtl/>
          <w:lang w:bidi="fa-IR"/>
        </w:rPr>
        <w:t xml:space="preserve">آن </w:t>
      </w:r>
      <w:r w:rsidR="00455DE1" w:rsidRPr="004D3F99">
        <w:rPr>
          <w:rFonts w:hint="cs"/>
          <w:color w:val="000000" w:themeColor="text1"/>
          <w:sz w:val="24"/>
          <w:szCs w:val="24"/>
          <w:rtl/>
          <w:lang w:bidi="fa-IR"/>
        </w:rPr>
        <w:t>مسئله یک وظیفه است</w:t>
      </w:r>
      <w:r w:rsidR="00AE470B" w:rsidRPr="004D3F99">
        <w:rPr>
          <w:rFonts w:hint="cs"/>
          <w:color w:val="000000" w:themeColor="text1"/>
          <w:sz w:val="24"/>
          <w:szCs w:val="24"/>
          <w:rtl/>
          <w:lang w:bidi="fa-IR"/>
        </w:rPr>
        <w:t>.</w:t>
      </w:r>
    </w:p>
    <w:p w:rsidR="00123BC3" w:rsidRPr="004D3F99" w:rsidRDefault="00123BC3" w:rsidP="00AF46A5">
      <w:pPr>
        <w:pStyle w:val="ListParagraph"/>
        <w:numPr>
          <w:ilvl w:val="0"/>
          <w:numId w:val="1"/>
        </w:numPr>
        <w:bidi/>
        <w:spacing w:after="0" w:line="276" w:lineRule="auto"/>
        <w:ind w:left="306" w:hanging="270"/>
        <w:jc w:val="both"/>
        <w:rPr>
          <w:color w:val="000000" w:themeColor="text1"/>
          <w:sz w:val="24"/>
          <w:szCs w:val="24"/>
          <w:lang w:bidi="fa-IR"/>
        </w:rPr>
      </w:pP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>مسائل دشواری که پاسخ</w:t>
      </w:r>
      <w:r w:rsidR="00AE470B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آن را نمی‌دانیم و برای حل آ</w:t>
      </w: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>ن</w:t>
      </w:r>
      <w:r w:rsidR="00AE470B" w:rsidRPr="004D3F99">
        <w:rPr>
          <w:rFonts w:hint="cs"/>
          <w:color w:val="000000" w:themeColor="text1"/>
          <w:sz w:val="24"/>
          <w:szCs w:val="24"/>
          <w:rtl/>
          <w:lang w:bidi="fa-IR"/>
        </w:rPr>
        <w:t>،</w:t>
      </w: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بیش از یک شخص نیاز است</w:t>
      </w:r>
      <w:r w:rsidR="00AE470B" w:rsidRPr="004D3F99">
        <w:rPr>
          <w:rFonts w:hint="cs"/>
          <w:color w:val="000000" w:themeColor="text1"/>
          <w:sz w:val="24"/>
          <w:szCs w:val="24"/>
          <w:rtl/>
          <w:lang w:bidi="fa-IR"/>
        </w:rPr>
        <w:t>.</w:t>
      </w:r>
    </w:p>
    <w:p w:rsidR="00E94895" w:rsidRPr="004D3F99" w:rsidRDefault="00E94895" w:rsidP="00F9486B">
      <w:pPr>
        <w:bidi/>
        <w:spacing w:after="0" w:line="276" w:lineRule="auto"/>
        <w:jc w:val="both"/>
        <w:rPr>
          <w:color w:val="000000" w:themeColor="text1"/>
          <w:sz w:val="20"/>
          <w:szCs w:val="20"/>
          <w:rtl/>
          <w:lang w:bidi="fa-IR"/>
        </w:rPr>
      </w:pP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>همواره می</w:t>
      </w:r>
      <w:r w:rsidRPr="004D3F99">
        <w:rPr>
          <w:rFonts w:hint="eastAsia"/>
          <w:color w:val="000000" w:themeColor="text1"/>
          <w:sz w:val="24"/>
          <w:szCs w:val="24"/>
          <w:rtl/>
          <w:lang w:bidi="fa-IR"/>
        </w:rPr>
        <w:t>‌</w:t>
      </w: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>توان</w:t>
      </w:r>
      <w:r w:rsidR="00AF0961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رویداد</w:t>
      </w:r>
      <w:r w:rsidR="00FA420F" w:rsidRPr="004D3F99">
        <w:rPr>
          <w:rFonts w:hint="cs"/>
          <w:color w:val="000000" w:themeColor="text1"/>
          <w:sz w:val="24"/>
          <w:szCs w:val="24"/>
          <w:rtl/>
          <w:lang w:bidi="fa-IR"/>
        </w:rPr>
        <w:t>ها</w:t>
      </w:r>
      <w:r w:rsidR="00165085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را به </w:t>
      </w:r>
      <w:r w:rsidR="00575587" w:rsidRPr="004D3F99">
        <w:rPr>
          <w:rFonts w:hint="cs"/>
          <w:color w:val="000000" w:themeColor="text1"/>
          <w:sz w:val="24"/>
          <w:szCs w:val="24"/>
          <w:rtl/>
          <w:lang w:bidi="fa-IR"/>
        </w:rPr>
        <w:t>نت</w:t>
      </w:r>
      <w:r w:rsidR="00FA420F" w:rsidRPr="004D3F99">
        <w:rPr>
          <w:rFonts w:hint="cs"/>
          <w:color w:val="000000" w:themeColor="text1"/>
          <w:sz w:val="24"/>
          <w:szCs w:val="24"/>
          <w:rtl/>
          <w:lang w:bidi="fa-IR"/>
        </w:rPr>
        <w:t>ا</w:t>
      </w:r>
      <w:r w:rsidR="00575587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یج، </w:t>
      </w:r>
      <w:r w:rsidR="00F9486B">
        <w:rPr>
          <w:rFonts w:hint="cs"/>
          <w:color w:val="000000" w:themeColor="text1"/>
          <w:sz w:val="24"/>
          <w:szCs w:val="24"/>
          <w:rtl/>
          <w:lang w:bidi="fa-IR"/>
        </w:rPr>
        <w:t>و</w:t>
      </w:r>
      <w:r w:rsidR="00D55A83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FA420F" w:rsidRPr="004D3F99">
        <w:rPr>
          <w:rFonts w:hint="cs"/>
          <w:color w:val="000000" w:themeColor="text1"/>
          <w:sz w:val="24"/>
          <w:szCs w:val="24"/>
          <w:rtl/>
          <w:lang w:bidi="fa-IR"/>
        </w:rPr>
        <w:t>علل</w:t>
      </w:r>
      <w:r w:rsidR="00D55A83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را به اثر</w:t>
      </w:r>
      <w:r w:rsidR="00FA420F" w:rsidRPr="004D3F99">
        <w:rPr>
          <w:rFonts w:hint="cs"/>
          <w:color w:val="000000" w:themeColor="text1"/>
          <w:sz w:val="24"/>
          <w:szCs w:val="24"/>
          <w:rtl/>
          <w:lang w:bidi="fa-IR"/>
        </w:rPr>
        <w:t>ات آن</w:t>
      </w:r>
      <w:r w:rsidR="00D55A83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BA6702" w:rsidRPr="004D3F99">
        <w:rPr>
          <w:rFonts w:hint="cs"/>
          <w:color w:val="000000" w:themeColor="text1"/>
          <w:sz w:val="24"/>
          <w:szCs w:val="24"/>
          <w:rtl/>
          <w:lang w:bidi="fa-IR"/>
        </w:rPr>
        <w:t>پیوند</w:t>
      </w:r>
      <w:r w:rsidR="00D55A83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F9486B">
        <w:rPr>
          <w:rFonts w:hint="cs"/>
          <w:color w:val="000000" w:themeColor="text1"/>
          <w:sz w:val="24"/>
          <w:szCs w:val="24"/>
          <w:rtl/>
          <w:lang w:bidi="fa-IR"/>
        </w:rPr>
        <w:t>ز</w:t>
      </w: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>د</w:t>
      </w:r>
      <w:r w:rsidR="00D55A83" w:rsidRPr="004D3F99">
        <w:rPr>
          <w:rFonts w:hint="cs"/>
          <w:color w:val="000000" w:themeColor="text1"/>
          <w:sz w:val="24"/>
          <w:szCs w:val="24"/>
          <w:rtl/>
          <w:lang w:bidi="fa-IR"/>
        </w:rPr>
        <w:t>. چهار الگوی تفکر برای بقا</w:t>
      </w:r>
      <w:r w:rsidR="00E750B6" w:rsidRPr="004D3F99">
        <w:rPr>
          <w:rFonts w:hint="cs"/>
          <w:color w:val="000000" w:themeColor="text1"/>
          <w:sz w:val="24"/>
          <w:szCs w:val="24"/>
          <w:rtl/>
          <w:lang w:bidi="fa-IR"/>
        </w:rPr>
        <w:t>ء</w:t>
      </w:r>
      <w:r w:rsidR="00D55A83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و پیشرفت </w:t>
      </w: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>وجود دارد</w:t>
      </w:r>
      <w:r w:rsidRPr="004D3F99">
        <w:rPr>
          <w:rFonts w:hint="cs"/>
          <w:color w:val="000000" w:themeColor="text1"/>
          <w:sz w:val="20"/>
          <w:szCs w:val="20"/>
          <w:rtl/>
          <w:lang w:bidi="fa-IR"/>
        </w:rPr>
        <w:t>:</w:t>
      </w:r>
    </w:p>
    <w:p w:rsidR="00D55A83" w:rsidRPr="004D3F99" w:rsidRDefault="004D5CE1" w:rsidP="00AF46A5">
      <w:pPr>
        <w:pStyle w:val="ListParagraph"/>
        <w:numPr>
          <w:ilvl w:val="3"/>
          <w:numId w:val="36"/>
        </w:numPr>
        <w:bidi/>
        <w:spacing w:after="0" w:line="276" w:lineRule="auto"/>
        <w:ind w:left="708" w:hanging="283"/>
        <w:jc w:val="both"/>
        <w:rPr>
          <w:color w:val="000000" w:themeColor="text1"/>
          <w:sz w:val="24"/>
          <w:szCs w:val="24"/>
          <w:rtl/>
          <w:lang w:bidi="fa-IR"/>
        </w:rPr>
      </w:pPr>
      <w:r w:rsidRPr="004D3F99">
        <w:rPr>
          <w:rFonts w:hint="cs"/>
          <w:color w:val="000000" w:themeColor="text1"/>
          <w:sz w:val="20"/>
          <w:szCs w:val="20"/>
          <w:rtl/>
          <w:lang w:bidi="fa-IR"/>
        </w:rPr>
        <w:t>«</w:t>
      </w:r>
      <w:r w:rsidR="002B3C7B" w:rsidRPr="004D3F99">
        <w:rPr>
          <w:rFonts w:hint="cs"/>
          <w:color w:val="000000" w:themeColor="text1"/>
          <w:sz w:val="24"/>
          <w:szCs w:val="24"/>
          <w:rtl/>
          <w:lang w:bidi="fa-IR"/>
        </w:rPr>
        <w:t>چه اتفاقی افتاده است</w:t>
      </w:r>
      <w:r w:rsidR="00D55A83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؟ </w:t>
      </w:r>
      <w:r w:rsidR="00556B04" w:rsidRPr="004D3F99">
        <w:rPr>
          <w:rFonts w:hint="cs"/>
          <w:color w:val="000000" w:themeColor="text1"/>
          <w:sz w:val="24"/>
          <w:szCs w:val="24"/>
          <w:rtl/>
          <w:lang w:bidi="fa-IR"/>
        </w:rPr>
        <w:t>(</w:t>
      </w:r>
      <w:r w:rsidR="00D55A83" w:rsidRPr="004D3F99">
        <w:rPr>
          <w:rFonts w:hint="cs"/>
          <w:color w:val="000000" w:themeColor="text1"/>
          <w:sz w:val="24"/>
          <w:szCs w:val="24"/>
          <w:rtl/>
          <w:lang w:bidi="fa-IR"/>
        </w:rPr>
        <w:t>تجزیه و تحلیل موقعیت</w:t>
      </w:r>
      <w:r w:rsidR="00556B04" w:rsidRPr="004D3F99">
        <w:rPr>
          <w:rFonts w:hint="cs"/>
          <w:color w:val="000000" w:themeColor="text1"/>
          <w:sz w:val="24"/>
          <w:szCs w:val="24"/>
          <w:rtl/>
          <w:lang w:bidi="fa-IR"/>
        </w:rPr>
        <w:t>)</w:t>
      </w:r>
    </w:p>
    <w:p w:rsidR="00D55A83" w:rsidRPr="004D3F99" w:rsidRDefault="002B3C7B" w:rsidP="00AF46A5">
      <w:pPr>
        <w:pStyle w:val="ListParagraph"/>
        <w:numPr>
          <w:ilvl w:val="0"/>
          <w:numId w:val="36"/>
        </w:numPr>
        <w:bidi/>
        <w:spacing w:after="0" w:line="276" w:lineRule="auto"/>
        <w:jc w:val="both"/>
        <w:rPr>
          <w:color w:val="000000" w:themeColor="text1"/>
          <w:sz w:val="24"/>
          <w:szCs w:val="24"/>
          <w:rtl/>
          <w:lang w:bidi="fa-IR"/>
        </w:rPr>
      </w:pP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>چرا این اتفاق</w:t>
      </w:r>
      <w:r w:rsidR="00D55A83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F52584" w:rsidRPr="004D3F99">
        <w:rPr>
          <w:rFonts w:hint="cs"/>
          <w:color w:val="000000" w:themeColor="text1"/>
          <w:sz w:val="24"/>
          <w:szCs w:val="24"/>
          <w:rtl/>
          <w:lang w:bidi="fa-IR"/>
        </w:rPr>
        <w:t>رخ داده</w:t>
      </w:r>
      <w:r w:rsidR="00D55A83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؟ </w:t>
      </w:r>
      <w:r w:rsidR="00556B04" w:rsidRPr="004D3F99">
        <w:rPr>
          <w:rFonts w:hint="cs"/>
          <w:color w:val="000000" w:themeColor="text1"/>
          <w:sz w:val="24"/>
          <w:szCs w:val="24"/>
          <w:rtl/>
          <w:lang w:bidi="fa-IR"/>
        </w:rPr>
        <w:t>(</w:t>
      </w:r>
      <w:r w:rsidR="00D55A83" w:rsidRPr="004D3F99">
        <w:rPr>
          <w:rFonts w:hint="cs"/>
          <w:color w:val="000000" w:themeColor="text1"/>
          <w:sz w:val="24"/>
          <w:szCs w:val="24"/>
          <w:rtl/>
          <w:lang w:bidi="fa-IR"/>
        </w:rPr>
        <w:t>حل مسئله</w:t>
      </w:r>
      <w:r w:rsidR="00556B04" w:rsidRPr="004D3F99">
        <w:rPr>
          <w:rFonts w:hint="cs"/>
          <w:color w:val="000000" w:themeColor="text1"/>
          <w:sz w:val="24"/>
          <w:szCs w:val="24"/>
          <w:rtl/>
          <w:lang w:bidi="fa-IR"/>
        </w:rPr>
        <w:t>)</w:t>
      </w:r>
    </w:p>
    <w:p w:rsidR="00D55A83" w:rsidRPr="004D3F99" w:rsidRDefault="00DF5176" w:rsidP="00AF46A5">
      <w:pPr>
        <w:pStyle w:val="ListParagraph"/>
        <w:numPr>
          <w:ilvl w:val="0"/>
          <w:numId w:val="36"/>
        </w:numPr>
        <w:bidi/>
        <w:spacing w:after="0" w:line="276" w:lineRule="auto"/>
        <w:jc w:val="both"/>
        <w:rPr>
          <w:color w:val="000000" w:themeColor="text1"/>
          <w:sz w:val="24"/>
          <w:szCs w:val="24"/>
          <w:rtl/>
          <w:lang w:bidi="fa-IR"/>
        </w:rPr>
      </w:pP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بهترین راه حل چیست؟ </w:t>
      </w:r>
      <w:r w:rsidR="00556B04" w:rsidRPr="004D3F99">
        <w:rPr>
          <w:rFonts w:hint="cs"/>
          <w:color w:val="000000" w:themeColor="text1"/>
          <w:sz w:val="24"/>
          <w:szCs w:val="24"/>
          <w:rtl/>
          <w:lang w:bidi="fa-IR"/>
        </w:rPr>
        <w:t>(</w:t>
      </w: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>تصمیم‌گیری</w:t>
      </w:r>
      <w:r w:rsidR="00556B04" w:rsidRPr="004D3F99">
        <w:rPr>
          <w:rFonts w:hint="cs"/>
          <w:color w:val="000000" w:themeColor="text1"/>
          <w:sz w:val="24"/>
          <w:szCs w:val="24"/>
          <w:rtl/>
          <w:lang w:bidi="fa-IR"/>
        </w:rPr>
        <w:t>)</w:t>
      </w:r>
    </w:p>
    <w:p w:rsidR="00DF5176" w:rsidRPr="004D3F99" w:rsidRDefault="00DF5176" w:rsidP="00AF46A5">
      <w:pPr>
        <w:pStyle w:val="ListParagraph"/>
        <w:numPr>
          <w:ilvl w:val="0"/>
          <w:numId w:val="36"/>
        </w:numPr>
        <w:bidi/>
        <w:spacing w:after="0" w:line="276" w:lineRule="auto"/>
        <w:jc w:val="both"/>
        <w:rPr>
          <w:color w:val="000000" w:themeColor="text1"/>
          <w:sz w:val="24"/>
          <w:szCs w:val="24"/>
          <w:rtl/>
          <w:lang w:bidi="fa-IR"/>
        </w:rPr>
      </w:pP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اکنون چه کاری انجام دهیم تا از </w:t>
      </w:r>
      <w:r w:rsidR="00471F2E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وقوع </w:t>
      </w:r>
      <w:r w:rsidR="00D43E67" w:rsidRPr="004D3F99">
        <w:rPr>
          <w:rFonts w:hint="cs"/>
          <w:color w:val="000000" w:themeColor="text1"/>
          <w:sz w:val="24"/>
          <w:szCs w:val="24"/>
          <w:rtl/>
          <w:lang w:bidi="fa-IR"/>
        </w:rPr>
        <w:t>مجدد</w:t>
      </w: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جلوگیری کنیم؟</w:t>
      </w:r>
      <w:r w:rsidR="00E750B6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556B04" w:rsidRPr="004D3F99">
        <w:rPr>
          <w:rFonts w:hint="cs"/>
          <w:color w:val="000000" w:themeColor="text1"/>
          <w:sz w:val="24"/>
          <w:szCs w:val="24"/>
          <w:rtl/>
          <w:lang w:bidi="fa-IR"/>
        </w:rPr>
        <w:t>(</w:t>
      </w: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>پیشگیری</w:t>
      </w:r>
      <w:r w:rsidR="00471F2E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از</w:t>
      </w: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مسئله</w:t>
      </w:r>
      <w:r w:rsidR="00556B04" w:rsidRPr="004D3F99">
        <w:rPr>
          <w:rFonts w:hint="cs"/>
          <w:color w:val="000000" w:themeColor="text1"/>
          <w:sz w:val="24"/>
          <w:szCs w:val="24"/>
          <w:rtl/>
          <w:lang w:bidi="fa-IR"/>
        </w:rPr>
        <w:t>)</w:t>
      </w:r>
      <w:r w:rsidRPr="004D3F99">
        <w:rPr>
          <w:rFonts w:hint="cs"/>
          <w:color w:val="000000" w:themeColor="text1"/>
          <w:sz w:val="20"/>
          <w:szCs w:val="20"/>
          <w:rtl/>
          <w:lang w:bidi="fa-IR"/>
        </w:rPr>
        <w:t>»</w:t>
      </w:r>
    </w:p>
    <w:p w:rsidR="00DF5176" w:rsidRPr="004D3F99" w:rsidRDefault="00445BA8" w:rsidP="0088632E">
      <w:pPr>
        <w:bidi/>
        <w:spacing w:after="0" w:line="276" w:lineRule="auto"/>
        <w:jc w:val="both"/>
        <w:rPr>
          <w:color w:val="000000" w:themeColor="text1"/>
          <w:sz w:val="24"/>
          <w:szCs w:val="24"/>
          <w:rtl/>
          <w:lang w:bidi="fa-IR"/>
        </w:rPr>
      </w:pP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با </w:t>
      </w:r>
      <w:r w:rsidR="0078222B" w:rsidRPr="004D3F99">
        <w:rPr>
          <w:rFonts w:hint="cs"/>
          <w:color w:val="000000" w:themeColor="text1"/>
          <w:sz w:val="24"/>
          <w:szCs w:val="24"/>
          <w:rtl/>
          <w:lang w:bidi="fa-IR"/>
        </w:rPr>
        <w:t>مشارکت</w:t>
      </w:r>
      <w:r w:rsidR="0057672C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فعال </w:t>
      </w:r>
      <w:r w:rsidR="0057672C" w:rsidRPr="004D3F99">
        <w:rPr>
          <w:rFonts w:hint="cs"/>
          <w:color w:val="000000" w:themeColor="text1"/>
          <w:sz w:val="24"/>
          <w:szCs w:val="24"/>
          <w:rtl/>
          <w:lang w:bidi="fa-IR"/>
        </w:rPr>
        <w:t>در</w:t>
      </w:r>
      <w:r w:rsidR="00AF3B4A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57672C" w:rsidRPr="004D3F99">
        <w:rPr>
          <w:rFonts w:hint="cs"/>
          <w:color w:val="000000" w:themeColor="text1"/>
          <w:sz w:val="24"/>
          <w:szCs w:val="24"/>
          <w:rtl/>
          <w:lang w:bidi="fa-IR"/>
        </w:rPr>
        <w:t>فرایندهای</w:t>
      </w:r>
      <w:r w:rsidR="00AF3B4A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حل مسئله </w:t>
      </w:r>
      <w:r w:rsidR="00647E69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و </w:t>
      </w:r>
      <w:r w:rsidR="0057672C" w:rsidRPr="004D3F99">
        <w:rPr>
          <w:rFonts w:hint="cs"/>
          <w:color w:val="000000" w:themeColor="text1"/>
          <w:sz w:val="24"/>
          <w:szCs w:val="24"/>
          <w:rtl/>
          <w:lang w:bidi="fa-IR"/>
        </w:rPr>
        <w:t>بهره</w:t>
      </w:r>
      <w:r w:rsidR="0057672C" w:rsidRPr="004D3F99">
        <w:rPr>
          <w:rFonts w:hint="eastAsia"/>
          <w:color w:val="000000" w:themeColor="text1"/>
          <w:sz w:val="24"/>
          <w:szCs w:val="24"/>
          <w:rtl/>
          <w:lang w:bidi="fa-IR"/>
        </w:rPr>
        <w:t>‌</w:t>
      </w:r>
      <w:r w:rsidR="0057672C" w:rsidRPr="004D3F99">
        <w:rPr>
          <w:rFonts w:hint="cs"/>
          <w:color w:val="000000" w:themeColor="text1"/>
          <w:sz w:val="24"/>
          <w:szCs w:val="24"/>
          <w:rtl/>
          <w:lang w:bidi="fa-IR"/>
        </w:rPr>
        <w:t>گیری</w:t>
      </w:r>
      <w:r w:rsidR="00AF3B4A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از رویکرد</w:t>
      </w:r>
      <w:r w:rsidR="0088632E">
        <w:rPr>
          <w:rFonts w:hint="cs"/>
          <w:color w:val="000000" w:themeColor="text1"/>
          <w:sz w:val="24"/>
          <w:szCs w:val="24"/>
          <w:rtl/>
          <w:lang w:bidi="fa-IR"/>
        </w:rPr>
        <w:t>ی</w:t>
      </w:r>
      <w:r w:rsidR="00AF3B4A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ساخت</w:t>
      </w:r>
      <w:r w:rsidR="00180B7A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ار </w:t>
      </w:r>
      <w:r w:rsidR="0057672C" w:rsidRPr="004D3F99">
        <w:rPr>
          <w:rFonts w:hint="cs"/>
          <w:color w:val="000000" w:themeColor="text1"/>
          <w:sz w:val="24"/>
          <w:szCs w:val="24"/>
          <w:rtl/>
          <w:lang w:bidi="fa-IR"/>
        </w:rPr>
        <w:t>‌یافته</w:t>
      </w:r>
      <w:r w:rsidR="00AF3B4A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>به</w:t>
      </w:r>
      <w:r w:rsidRPr="004D3F99">
        <w:rPr>
          <w:rFonts w:hint="eastAsia"/>
          <w:color w:val="000000" w:themeColor="text1"/>
          <w:sz w:val="24"/>
          <w:szCs w:val="24"/>
          <w:rtl/>
          <w:lang w:bidi="fa-IR"/>
        </w:rPr>
        <w:t>‌</w:t>
      </w: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>منظور</w:t>
      </w:r>
      <w:r w:rsidR="00AF3B4A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شناسایی </w:t>
      </w:r>
      <w:r w:rsidR="0057672C" w:rsidRPr="004D3F99">
        <w:rPr>
          <w:rFonts w:hint="cs"/>
          <w:color w:val="000000" w:themeColor="text1"/>
          <w:sz w:val="24"/>
          <w:szCs w:val="24"/>
          <w:rtl/>
          <w:lang w:bidi="fa-IR"/>
        </w:rPr>
        <w:t>علائم</w:t>
      </w:r>
      <w:r w:rsidR="00AF3B4A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، تعریف مسائل، </w:t>
      </w: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>عارضه</w:t>
      </w:r>
      <w:r w:rsidR="00015C09">
        <w:rPr>
          <w:rFonts w:hint="eastAsia"/>
          <w:color w:val="000000" w:themeColor="text1"/>
          <w:sz w:val="24"/>
          <w:szCs w:val="24"/>
          <w:rtl/>
          <w:lang w:bidi="fa-IR"/>
        </w:rPr>
        <w:t>‌</w:t>
      </w: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>یابی و</w:t>
      </w:r>
      <w:r w:rsidR="00AF3B4A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انجام اقداماتی</w:t>
      </w:r>
      <w:r w:rsidR="00AF0961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78222B" w:rsidRPr="004D3F99">
        <w:rPr>
          <w:rFonts w:hint="cs"/>
          <w:color w:val="000000" w:themeColor="text1"/>
          <w:sz w:val="24"/>
          <w:szCs w:val="24"/>
          <w:rtl/>
          <w:lang w:bidi="fa-IR"/>
        </w:rPr>
        <w:t>در راستای</w:t>
      </w:r>
      <w:r w:rsidR="00AF0961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حل، پیشگیری و بهبود</w:t>
      </w:r>
      <w:r w:rsidR="00180B7A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، </w:t>
      </w: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>می</w:t>
      </w:r>
      <w:r w:rsidRPr="004D3F99">
        <w:rPr>
          <w:rFonts w:hint="eastAsia"/>
          <w:color w:val="000000" w:themeColor="text1"/>
          <w:sz w:val="24"/>
          <w:szCs w:val="24"/>
          <w:rtl/>
          <w:lang w:bidi="fa-IR"/>
        </w:rPr>
        <w:t>‌</w:t>
      </w: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توان </w:t>
      </w:r>
      <w:r w:rsidR="0078222B" w:rsidRPr="004D3F99">
        <w:rPr>
          <w:rFonts w:hint="cs"/>
          <w:color w:val="000000" w:themeColor="text1"/>
          <w:sz w:val="24"/>
          <w:szCs w:val="24"/>
          <w:rtl/>
          <w:lang w:bidi="fa-IR"/>
        </w:rPr>
        <w:t>نتایج</w:t>
      </w:r>
      <w:r w:rsidR="009667FC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78222B" w:rsidRPr="004D3F99">
        <w:rPr>
          <w:rFonts w:hint="cs"/>
          <w:color w:val="000000" w:themeColor="text1"/>
          <w:sz w:val="24"/>
          <w:szCs w:val="24"/>
          <w:rtl/>
          <w:lang w:bidi="fa-IR"/>
        </w:rPr>
        <w:t>مطلوبی</w:t>
      </w: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را شاهد بود</w:t>
      </w:r>
      <w:r w:rsidR="00AF3B4A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. </w:t>
      </w:r>
      <w:r w:rsidR="00102F75" w:rsidRPr="004D3F99">
        <w:rPr>
          <w:rFonts w:hint="cs"/>
          <w:color w:val="000000" w:themeColor="text1"/>
          <w:sz w:val="24"/>
          <w:szCs w:val="24"/>
          <w:rtl/>
          <w:lang w:bidi="fa-IR"/>
        </w:rPr>
        <w:t>حل مسئله به روش</w:t>
      </w:r>
      <w:r w:rsidR="001D63FC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جهانی</w:t>
      </w:r>
      <w:r w:rsidR="00102F75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015C09" w:rsidRPr="007437B2">
        <w:rPr>
          <w:rFonts w:ascii="Times New Roman" w:hAnsi="Times New Roman" w:cs="A Amine"/>
          <w:color w:val="000000" w:themeColor="text1"/>
          <w:lang w:bidi="fa-IR"/>
        </w:rPr>
        <w:t>8</w:t>
      </w:r>
      <w:r w:rsidR="00102F75" w:rsidRPr="004D3F99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="00102F75" w:rsidRPr="004D3F99">
        <w:rPr>
          <w:rFonts w:hint="cs"/>
          <w:color w:val="000000" w:themeColor="text1"/>
          <w:sz w:val="20"/>
          <w:szCs w:val="20"/>
          <w:rtl/>
          <w:lang w:bidi="fa-IR"/>
        </w:rPr>
        <w:t xml:space="preserve"> </w:t>
      </w: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که بر مبنای روش حل مسئله به صورت </w:t>
      </w:r>
      <w:r w:rsidR="00E76D34" w:rsidRPr="004D3F99">
        <w:rPr>
          <w:rFonts w:hint="cs"/>
          <w:color w:val="000000" w:themeColor="text1"/>
          <w:sz w:val="24"/>
          <w:szCs w:val="24"/>
          <w:rtl/>
          <w:lang w:bidi="fa-IR"/>
        </w:rPr>
        <w:t>گروهی</w:t>
      </w: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9557A7">
        <w:rPr>
          <w:rFonts w:hint="cs"/>
          <w:color w:val="000000" w:themeColor="text1"/>
          <w:sz w:val="24"/>
          <w:szCs w:val="24"/>
          <w:rtl/>
          <w:lang w:bidi="fa-IR"/>
        </w:rPr>
        <w:t>است</w:t>
      </w: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102F75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در اواسط دهه 1990 توسط شرکت فورد موتور </w:t>
      </w:r>
      <w:r w:rsidR="00015C09">
        <w:rPr>
          <w:rFonts w:hint="cs"/>
          <w:color w:val="000000" w:themeColor="text1"/>
          <w:sz w:val="24"/>
          <w:szCs w:val="24"/>
          <w:rtl/>
          <w:lang w:bidi="fa-IR"/>
        </w:rPr>
        <w:t xml:space="preserve">طراحی و </w:t>
      </w:r>
      <w:r w:rsidR="00AF0961" w:rsidRPr="004D3F99">
        <w:rPr>
          <w:rFonts w:hint="cs"/>
          <w:color w:val="000000" w:themeColor="text1"/>
          <w:sz w:val="24"/>
          <w:szCs w:val="24"/>
          <w:rtl/>
          <w:lang w:bidi="fa-IR"/>
        </w:rPr>
        <w:t>توسعه</w:t>
      </w:r>
      <w:r w:rsidR="00102F75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AF0961" w:rsidRPr="004D3F99">
        <w:rPr>
          <w:rFonts w:hint="cs"/>
          <w:color w:val="000000" w:themeColor="text1"/>
          <w:sz w:val="24"/>
          <w:szCs w:val="24"/>
          <w:rtl/>
          <w:lang w:bidi="fa-IR"/>
        </w:rPr>
        <w:t>یافت</w:t>
      </w:r>
      <w:r w:rsidR="0088632E">
        <w:rPr>
          <w:rFonts w:hint="cs"/>
          <w:color w:val="000000" w:themeColor="text1"/>
          <w:sz w:val="24"/>
          <w:szCs w:val="24"/>
          <w:rtl/>
          <w:lang w:bidi="fa-IR"/>
        </w:rPr>
        <w:t xml:space="preserve"> و پس از آن</w:t>
      </w:r>
      <w:r w:rsidR="006A4880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به یکی از رایج‌ترین روش‌های ساخت</w:t>
      </w:r>
      <w:r w:rsidR="00180B7A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ار </w:t>
      </w:r>
      <w:r w:rsidR="006A4880" w:rsidRPr="004D3F99">
        <w:rPr>
          <w:rFonts w:hint="cs"/>
          <w:color w:val="000000" w:themeColor="text1"/>
          <w:sz w:val="24"/>
          <w:szCs w:val="24"/>
          <w:rtl/>
          <w:lang w:bidi="fa-IR"/>
        </w:rPr>
        <w:t>‌یافته حل مسئله در بسیاری از صنایع داخل</w:t>
      </w:r>
      <w:r w:rsidR="00180B7A" w:rsidRPr="004D3F99">
        <w:rPr>
          <w:rFonts w:hint="cs"/>
          <w:color w:val="000000" w:themeColor="text1"/>
          <w:sz w:val="24"/>
          <w:szCs w:val="24"/>
          <w:rtl/>
          <w:lang w:bidi="fa-IR"/>
        </w:rPr>
        <w:t>ی</w:t>
      </w:r>
      <w:r w:rsidR="006A4880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و </w:t>
      </w:r>
      <w:r w:rsidR="009557A7">
        <w:rPr>
          <w:rFonts w:hint="cs"/>
          <w:color w:val="000000" w:themeColor="text1"/>
          <w:sz w:val="24"/>
          <w:szCs w:val="24"/>
          <w:rtl/>
          <w:lang w:bidi="fa-IR"/>
        </w:rPr>
        <w:t>خارجی</w:t>
      </w:r>
      <w:r w:rsidR="006A4880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E76D34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خصوصا </w:t>
      </w:r>
      <w:r w:rsidR="006A4880" w:rsidRPr="004D3F99">
        <w:rPr>
          <w:rFonts w:hint="cs"/>
          <w:color w:val="000000" w:themeColor="text1"/>
          <w:sz w:val="24"/>
          <w:szCs w:val="24"/>
          <w:rtl/>
          <w:lang w:bidi="fa-IR"/>
        </w:rPr>
        <w:t>خودرو</w:t>
      </w:r>
      <w:r w:rsidR="00180B7A" w:rsidRPr="004D3F99">
        <w:rPr>
          <w:rFonts w:hint="cs"/>
          <w:color w:val="000000" w:themeColor="text1"/>
          <w:sz w:val="24"/>
          <w:szCs w:val="24"/>
          <w:rtl/>
          <w:lang w:bidi="fa-IR"/>
        </w:rPr>
        <w:t>سازها</w:t>
      </w:r>
      <w:r w:rsidR="009557A7">
        <w:rPr>
          <w:rFonts w:hint="cs"/>
          <w:color w:val="000000" w:themeColor="text1"/>
          <w:sz w:val="24"/>
          <w:szCs w:val="24"/>
          <w:rtl/>
          <w:lang w:bidi="fa-IR"/>
        </w:rPr>
        <w:t>ی</w:t>
      </w:r>
      <w:r w:rsidR="006A4880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سراسر </w:t>
      </w:r>
      <w:r w:rsidR="00647E69" w:rsidRPr="004D3F99">
        <w:rPr>
          <w:rFonts w:hint="cs"/>
          <w:color w:val="000000" w:themeColor="text1"/>
          <w:sz w:val="24"/>
          <w:szCs w:val="24"/>
          <w:rtl/>
          <w:lang w:bidi="fa-IR"/>
        </w:rPr>
        <w:t>دنیا</w:t>
      </w:r>
      <w:r w:rsidR="00E76D34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تبدیل</w:t>
      </w:r>
      <w:r w:rsidR="00153B60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شد.</w:t>
      </w:r>
    </w:p>
    <w:p w:rsidR="006A4880" w:rsidRDefault="006A4880" w:rsidP="002C79D6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pacing w:val="-4"/>
          <w:sz w:val="24"/>
          <w:szCs w:val="24"/>
          <w:rtl/>
          <w:lang w:bidi="fa-IR"/>
        </w:rPr>
      </w:pPr>
      <w:r w:rsidRPr="004D3F99">
        <w:rPr>
          <w:rFonts w:hint="cs"/>
          <w:color w:val="000000" w:themeColor="text1"/>
          <w:spacing w:val="-4"/>
          <w:sz w:val="24"/>
          <w:szCs w:val="24"/>
          <w:rtl/>
          <w:lang w:bidi="fa-IR"/>
        </w:rPr>
        <w:t xml:space="preserve">کتاب </w:t>
      </w:r>
      <w:r w:rsidR="00180B7A" w:rsidRPr="004D3F99">
        <w:rPr>
          <w:rFonts w:hint="cs"/>
          <w:color w:val="000000" w:themeColor="text1"/>
          <w:spacing w:val="-4"/>
          <w:sz w:val="24"/>
          <w:szCs w:val="24"/>
          <w:rtl/>
          <w:lang w:bidi="fa-IR"/>
        </w:rPr>
        <w:t xml:space="preserve">حاضر، راهنمای </w:t>
      </w:r>
      <w:r w:rsidR="00B505BA" w:rsidRPr="004D3F99">
        <w:rPr>
          <w:rFonts w:hint="cs"/>
          <w:color w:val="000000" w:themeColor="text1"/>
          <w:spacing w:val="-4"/>
          <w:sz w:val="24"/>
          <w:szCs w:val="24"/>
          <w:rtl/>
          <w:lang w:bidi="fa-IR"/>
        </w:rPr>
        <w:t>کار</w:t>
      </w:r>
      <w:r w:rsidR="00180B7A" w:rsidRPr="004D3F99">
        <w:rPr>
          <w:rFonts w:hint="cs"/>
          <w:color w:val="000000" w:themeColor="text1"/>
          <w:spacing w:val="-4"/>
          <w:sz w:val="24"/>
          <w:szCs w:val="24"/>
          <w:rtl/>
          <w:lang w:bidi="fa-IR"/>
        </w:rPr>
        <w:t>بردی</w:t>
      </w:r>
      <w:r w:rsidRPr="004D3F99">
        <w:rPr>
          <w:rFonts w:hint="cs"/>
          <w:color w:val="000000" w:themeColor="text1"/>
          <w:spacing w:val="-4"/>
          <w:sz w:val="24"/>
          <w:szCs w:val="24"/>
          <w:rtl/>
          <w:lang w:bidi="fa-IR"/>
        </w:rPr>
        <w:t xml:space="preserve"> برای افرادی </w:t>
      </w:r>
      <w:r w:rsidR="00E76D34" w:rsidRPr="004D3F99">
        <w:rPr>
          <w:rFonts w:hint="cs"/>
          <w:color w:val="000000" w:themeColor="text1"/>
          <w:spacing w:val="-4"/>
          <w:sz w:val="24"/>
          <w:szCs w:val="24"/>
          <w:rtl/>
          <w:lang w:bidi="fa-IR"/>
        </w:rPr>
        <w:t>است</w:t>
      </w:r>
      <w:r w:rsidRPr="004D3F99">
        <w:rPr>
          <w:rFonts w:hint="cs"/>
          <w:color w:val="000000" w:themeColor="text1"/>
          <w:spacing w:val="-4"/>
          <w:sz w:val="24"/>
          <w:szCs w:val="24"/>
          <w:rtl/>
          <w:lang w:bidi="fa-IR"/>
        </w:rPr>
        <w:t xml:space="preserve"> که</w:t>
      </w:r>
      <w:r w:rsidR="00015C09">
        <w:rPr>
          <w:rFonts w:hint="cs"/>
          <w:color w:val="000000" w:themeColor="text1"/>
          <w:spacing w:val="-4"/>
          <w:sz w:val="24"/>
          <w:szCs w:val="24"/>
          <w:rtl/>
          <w:lang w:bidi="fa-IR"/>
        </w:rPr>
        <w:t xml:space="preserve"> در نظر دارند</w:t>
      </w:r>
      <w:r w:rsidR="00E76D34" w:rsidRPr="004D3F99">
        <w:rPr>
          <w:rFonts w:hint="cs"/>
          <w:color w:val="000000" w:themeColor="text1"/>
          <w:spacing w:val="-4"/>
          <w:sz w:val="24"/>
          <w:szCs w:val="24"/>
          <w:rtl/>
          <w:lang w:bidi="fa-IR"/>
        </w:rPr>
        <w:t xml:space="preserve"> از این روش در سازمان خود استفاده کنند ولی</w:t>
      </w:r>
      <w:r w:rsidRPr="004D3F99">
        <w:rPr>
          <w:rFonts w:hint="cs"/>
          <w:color w:val="000000" w:themeColor="text1"/>
          <w:spacing w:val="-4"/>
          <w:sz w:val="24"/>
          <w:szCs w:val="24"/>
          <w:rtl/>
          <w:lang w:bidi="fa-IR"/>
        </w:rPr>
        <w:t xml:space="preserve"> با فرآیند </w:t>
      </w:r>
      <w:r w:rsidRPr="004D3F99">
        <w:rPr>
          <w:rFonts w:ascii="Times New Roman" w:hAnsi="Times New Roman" w:hint="cs"/>
          <w:color w:val="000000" w:themeColor="text1"/>
          <w:spacing w:val="-4"/>
          <w:sz w:val="24"/>
          <w:szCs w:val="24"/>
          <w:rtl/>
          <w:lang w:bidi="fa-IR"/>
        </w:rPr>
        <w:t xml:space="preserve">حل مسئله به روش </w:t>
      </w:r>
      <w:r w:rsidR="002C79D6" w:rsidRPr="00771981">
        <w:rPr>
          <w:rFonts w:ascii="Times New Roman" w:hAnsi="Times New Roman"/>
          <w:color w:val="000000" w:themeColor="text1"/>
          <w:sz w:val="20"/>
          <w:szCs w:val="20"/>
          <w:lang w:bidi="fa-IR"/>
        </w:rPr>
        <w:t>G</w:t>
      </w:r>
      <w:r w:rsidR="002C79D6" w:rsidRPr="007437B2">
        <w:rPr>
          <w:rFonts w:ascii="Times New Roman" w:hAnsi="Times New Roman" w:cs="A Amine"/>
          <w:color w:val="000000" w:themeColor="text1"/>
          <w:szCs w:val="24"/>
          <w:lang w:bidi="fa-IR"/>
        </w:rPr>
        <w:t>8</w:t>
      </w:r>
      <w:r w:rsidR="002C79D6" w:rsidRPr="00771981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="002C79D6"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4D3F99">
        <w:rPr>
          <w:rFonts w:ascii="Times New Roman" w:hAnsi="Times New Roman" w:hint="cs"/>
          <w:color w:val="000000" w:themeColor="text1"/>
          <w:spacing w:val="-4"/>
          <w:sz w:val="24"/>
          <w:szCs w:val="24"/>
          <w:rtl/>
          <w:lang w:bidi="fa-IR"/>
        </w:rPr>
        <w:t>آشنایی ک</w:t>
      </w:r>
      <w:r w:rsidR="00E76D34" w:rsidRPr="004D3F99">
        <w:rPr>
          <w:rFonts w:ascii="Times New Roman" w:hAnsi="Times New Roman" w:hint="cs"/>
          <w:color w:val="000000" w:themeColor="text1"/>
          <w:spacing w:val="-4"/>
          <w:sz w:val="24"/>
          <w:szCs w:val="24"/>
          <w:rtl/>
          <w:lang w:bidi="fa-IR"/>
        </w:rPr>
        <w:t xml:space="preserve">می دارند. </w:t>
      </w:r>
      <w:r w:rsidRPr="004D3F99">
        <w:rPr>
          <w:rFonts w:ascii="Times New Roman" w:hAnsi="Times New Roman" w:hint="cs"/>
          <w:color w:val="000000" w:themeColor="text1"/>
          <w:spacing w:val="-4"/>
          <w:sz w:val="24"/>
          <w:szCs w:val="24"/>
          <w:rtl/>
          <w:lang w:bidi="fa-IR"/>
        </w:rPr>
        <w:t xml:space="preserve">این کتاب </w:t>
      </w:r>
      <w:r w:rsidR="00B505BA" w:rsidRPr="004D3F99">
        <w:rPr>
          <w:rFonts w:ascii="Times New Roman" w:hAnsi="Times New Roman" w:hint="cs"/>
          <w:color w:val="000000" w:themeColor="text1"/>
          <w:spacing w:val="-4"/>
          <w:sz w:val="24"/>
          <w:szCs w:val="24"/>
          <w:rtl/>
          <w:lang w:bidi="fa-IR"/>
        </w:rPr>
        <w:t xml:space="preserve">کار </w:t>
      </w:r>
      <w:r w:rsidR="002E7FC6" w:rsidRPr="004D3F99">
        <w:rPr>
          <w:rFonts w:ascii="Times New Roman" w:hAnsi="Times New Roman" w:hint="cs"/>
          <w:color w:val="000000" w:themeColor="text1"/>
          <w:spacing w:val="-4"/>
          <w:sz w:val="24"/>
          <w:szCs w:val="24"/>
          <w:rtl/>
          <w:lang w:bidi="fa-IR"/>
        </w:rPr>
        <w:t>به صورت</w:t>
      </w:r>
      <w:r w:rsidR="00B505BA" w:rsidRPr="004D3F99">
        <w:rPr>
          <w:rFonts w:ascii="Times New Roman" w:hAnsi="Times New Roman" w:hint="cs"/>
          <w:color w:val="000000" w:themeColor="text1"/>
          <w:spacing w:val="-4"/>
          <w:sz w:val="24"/>
          <w:szCs w:val="24"/>
          <w:rtl/>
          <w:lang w:bidi="fa-IR"/>
        </w:rPr>
        <w:t xml:space="preserve"> </w:t>
      </w:r>
      <w:r w:rsidR="00B505BA" w:rsidRPr="004D3F99">
        <w:rPr>
          <w:rFonts w:ascii="Times New Roman" w:hAnsi="Times New Roman" w:hint="cs"/>
          <w:color w:val="000000" w:themeColor="text1"/>
          <w:spacing w:val="-4"/>
          <w:sz w:val="24"/>
          <w:szCs w:val="24"/>
          <w:rtl/>
          <w:lang w:bidi="fa-IR"/>
        </w:rPr>
        <w:lastRenderedPageBreak/>
        <w:t xml:space="preserve">گام به گام </w:t>
      </w:r>
      <w:r w:rsidR="00015C09">
        <w:rPr>
          <w:rFonts w:ascii="Times New Roman" w:hAnsi="Times New Roman" w:hint="cs"/>
          <w:color w:val="000000" w:themeColor="text1"/>
          <w:spacing w:val="-4"/>
          <w:sz w:val="24"/>
          <w:szCs w:val="24"/>
          <w:rtl/>
          <w:lang w:bidi="fa-IR"/>
        </w:rPr>
        <w:t>تهیه شده و</w:t>
      </w:r>
      <w:r w:rsidR="00B505BA" w:rsidRPr="004D3F99">
        <w:rPr>
          <w:rFonts w:ascii="Times New Roman" w:hAnsi="Times New Roman" w:hint="cs"/>
          <w:color w:val="000000" w:themeColor="text1"/>
          <w:spacing w:val="-4"/>
          <w:sz w:val="24"/>
          <w:szCs w:val="24"/>
          <w:rtl/>
          <w:lang w:bidi="fa-IR"/>
        </w:rPr>
        <w:t xml:space="preserve"> استفاده از نمونه‌های موثر و کا</w:t>
      </w:r>
      <w:r w:rsidR="00471F2E" w:rsidRPr="004D3F99">
        <w:rPr>
          <w:rFonts w:ascii="Times New Roman" w:hAnsi="Times New Roman" w:hint="cs"/>
          <w:color w:val="000000" w:themeColor="text1"/>
          <w:spacing w:val="-4"/>
          <w:sz w:val="24"/>
          <w:szCs w:val="24"/>
          <w:rtl/>
          <w:lang w:bidi="fa-IR"/>
        </w:rPr>
        <w:t>ربرگ‌های حل مسئله</w:t>
      </w:r>
      <w:r w:rsidR="00015C09">
        <w:rPr>
          <w:rFonts w:ascii="Times New Roman" w:hAnsi="Times New Roman" w:hint="cs"/>
          <w:color w:val="000000" w:themeColor="text1"/>
          <w:spacing w:val="-4"/>
          <w:sz w:val="24"/>
          <w:szCs w:val="24"/>
          <w:rtl/>
          <w:lang w:bidi="fa-IR"/>
        </w:rPr>
        <w:t>،</w:t>
      </w:r>
      <w:r w:rsidR="00471F2E" w:rsidRPr="004D3F99">
        <w:rPr>
          <w:rFonts w:ascii="Times New Roman" w:hAnsi="Times New Roman" w:hint="cs"/>
          <w:color w:val="000000" w:themeColor="text1"/>
          <w:spacing w:val="-4"/>
          <w:sz w:val="24"/>
          <w:szCs w:val="24"/>
          <w:rtl/>
          <w:lang w:bidi="fa-IR"/>
        </w:rPr>
        <w:t xml:space="preserve"> راهنمای ساخت</w:t>
      </w:r>
      <w:r w:rsidR="00180B7A" w:rsidRPr="004D3F99">
        <w:rPr>
          <w:rFonts w:ascii="Times New Roman" w:hAnsi="Times New Roman" w:hint="cs"/>
          <w:color w:val="000000" w:themeColor="text1"/>
          <w:spacing w:val="-4"/>
          <w:sz w:val="24"/>
          <w:szCs w:val="24"/>
          <w:rtl/>
          <w:lang w:bidi="fa-IR"/>
        </w:rPr>
        <w:t xml:space="preserve">ار </w:t>
      </w:r>
      <w:r w:rsidR="00B505BA" w:rsidRPr="004D3F99">
        <w:rPr>
          <w:rFonts w:ascii="Times New Roman" w:hAnsi="Times New Roman" w:hint="cs"/>
          <w:color w:val="000000" w:themeColor="text1"/>
          <w:spacing w:val="-4"/>
          <w:sz w:val="24"/>
          <w:szCs w:val="24"/>
          <w:rtl/>
          <w:lang w:bidi="fa-IR"/>
        </w:rPr>
        <w:t xml:space="preserve">‌یافته‌ای برای </w:t>
      </w:r>
      <w:r w:rsidR="00015C09">
        <w:rPr>
          <w:rFonts w:ascii="Times New Roman" w:hAnsi="Times New Roman" w:hint="cs"/>
          <w:color w:val="000000" w:themeColor="text1"/>
          <w:spacing w:val="-4"/>
          <w:sz w:val="24"/>
          <w:szCs w:val="24"/>
          <w:rtl/>
          <w:lang w:bidi="fa-IR"/>
        </w:rPr>
        <w:t>به کارگیری</w:t>
      </w:r>
      <w:r w:rsidR="00B505BA" w:rsidRPr="004D3F99">
        <w:rPr>
          <w:rFonts w:ascii="Times New Roman" w:hAnsi="Times New Roman" w:hint="cs"/>
          <w:color w:val="000000" w:themeColor="text1"/>
          <w:spacing w:val="-4"/>
          <w:sz w:val="24"/>
          <w:szCs w:val="24"/>
          <w:rtl/>
          <w:lang w:bidi="fa-IR"/>
        </w:rPr>
        <w:t xml:space="preserve"> </w:t>
      </w:r>
      <w:r w:rsidR="002C79D6" w:rsidRPr="00771981">
        <w:rPr>
          <w:rFonts w:ascii="Times New Roman" w:hAnsi="Times New Roman"/>
          <w:color w:val="000000" w:themeColor="text1"/>
          <w:sz w:val="20"/>
          <w:szCs w:val="20"/>
          <w:lang w:bidi="fa-IR"/>
        </w:rPr>
        <w:t>G</w:t>
      </w:r>
      <w:r w:rsidR="002C79D6" w:rsidRPr="007437B2">
        <w:rPr>
          <w:rFonts w:ascii="Times New Roman" w:hAnsi="Times New Roman" w:cs="A Amine"/>
          <w:color w:val="000000" w:themeColor="text1"/>
          <w:szCs w:val="24"/>
          <w:lang w:bidi="fa-IR"/>
        </w:rPr>
        <w:t>8</w:t>
      </w:r>
      <w:r w:rsidR="002C79D6" w:rsidRPr="00771981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="002C79D6"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015C09">
        <w:rPr>
          <w:rFonts w:ascii="Times New Roman" w:hAnsi="Times New Roman" w:hint="cs"/>
          <w:color w:val="000000" w:themeColor="text1"/>
          <w:spacing w:val="-4"/>
          <w:sz w:val="24"/>
          <w:szCs w:val="24"/>
          <w:rtl/>
          <w:lang w:bidi="fa-IR"/>
        </w:rPr>
        <w:t>می</w:t>
      </w:r>
      <w:r w:rsidR="00015C09">
        <w:rPr>
          <w:rFonts w:ascii="Times New Roman" w:hAnsi="Times New Roman" w:hint="eastAsia"/>
          <w:color w:val="000000" w:themeColor="text1"/>
          <w:spacing w:val="-4"/>
          <w:sz w:val="24"/>
          <w:szCs w:val="24"/>
          <w:rtl/>
          <w:lang w:bidi="fa-IR"/>
        </w:rPr>
        <w:t>‌</w:t>
      </w:r>
      <w:r w:rsidR="00015C09">
        <w:rPr>
          <w:rFonts w:ascii="Times New Roman" w:hAnsi="Times New Roman" w:hint="cs"/>
          <w:color w:val="000000" w:themeColor="text1"/>
          <w:spacing w:val="-4"/>
          <w:sz w:val="24"/>
          <w:szCs w:val="24"/>
          <w:rtl/>
          <w:lang w:bidi="fa-IR"/>
        </w:rPr>
        <w:t>باشد.</w:t>
      </w:r>
    </w:p>
    <w:p w:rsidR="009557A7" w:rsidRDefault="009557A7" w:rsidP="009557A7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pacing w:val="-4"/>
          <w:sz w:val="24"/>
          <w:szCs w:val="24"/>
          <w:rtl/>
          <w:lang w:bidi="fa-IR"/>
        </w:rPr>
      </w:pPr>
    </w:p>
    <w:p w:rsidR="009557A7" w:rsidRDefault="009557A7" w:rsidP="009557A7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pacing w:val="-4"/>
          <w:sz w:val="24"/>
          <w:szCs w:val="24"/>
          <w:rtl/>
          <w:lang w:bidi="fa-IR"/>
        </w:rPr>
      </w:pPr>
    </w:p>
    <w:p w:rsidR="009557A7" w:rsidRDefault="009557A7" w:rsidP="009557A7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pacing w:val="-4"/>
          <w:sz w:val="24"/>
          <w:szCs w:val="24"/>
          <w:rtl/>
          <w:lang w:bidi="fa-IR"/>
        </w:rPr>
      </w:pPr>
    </w:p>
    <w:p w:rsidR="009557A7" w:rsidRDefault="009557A7" w:rsidP="009557A7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pacing w:val="-4"/>
          <w:sz w:val="24"/>
          <w:szCs w:val="24"/>
          <w:rtl/>
          <w:lang w:bidi="fa-IR"/>
        </w:rPr>
      </w:pPr>
    </w:p>
    <w:p w:rsidR="009557A7" w:rsidRDefault="009557A7" w:rsidP="009557A7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pacing w:val="-4"/>
          <w:sz w:val="24"/>
          <w:szCs w:val="24"/>
          <w:rtl/>
          <w:lang w:bidi="fa-IR"/>
        </w:rPr>
      </w:pPr>
    </w:p>
    <w:p w:rsidR="009557A7" w:rsidRDefault="009557A7" w:rsidP="009557A7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pacing w:val="-4"/>
          <w:sz w:val="24"/>
          <w:szCs w:val="24"/>
          <w:rtl/>
          <w:lang w:bidi="fa-IR"/>
        </w:rPr>
      </w:pPr>
    </w:p>
    <w:p w:rsidR="009557A7" w:rsidRDefault="009557A7" w:rsidP="009557A7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pacing w:val="-4"/>
          <w:sz w:val="24"/>
          <w:szCs w:val="24"/>
          <w:rtl/>
          <w:lang w:bidi="fa-IR"/>
        </w:rPr>
      </w:pPr>
    </w:p>
    <w:p w:rsidR="009557A7" w:rsidRDefault="009557A7" w:rsidP="009557A7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pacing w:val="-4"/>
          <w:sz w:val="24"/>
          <w:szCs w:val="24"/>
          <w:rtl/>
          <w:lang w:bidi="fa-IR"/>
        </w:rPr>
      </w:pPr>
    </w:p>
    <w:p w:rsidR="009557A7" w:rsidRDefault="009557A7" w:rsidP="009557A7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pacing w:val="-4"/>
          <w:sz w:val="24"/>
          <w:szCs w:val="24"/>
          <w:rtl/>
          <w:lang w:bidi="fa-IR"/>
        </w:rPr>
      </w:pPr>
    </w:p>
    <w:p w:rsidR="009557A7" w:rsidRDefault="009557A7" w:rsidP="009557A7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pacing w:val="-4"/>
          <w:sz w:val="24"/>
          <w:szCs w:val="24"/>
          <w:rtl/>
          <w:lang w:bidi="fa-IR"/>
        </w:rPr>
      </w:pPr>
    </w:p>
    <w:p w:rsidR="009557A7" w:rsidRDefault="009557A7" w:rsidP="009557A7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pacing w:val="-4"/>
          <w:sz w:val="24"/>
          <w:szCs w:val="24"/>
          <w:rtl/>
          <w:lang w:bidi="fa-IR"/>
        </w:rPr>
      </w:pPr>
    </w:p>
    <w:p w:rsidR="009557A7" w:rsidRDefault="009557A7" w:rsidP="009557A7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pacing w:val="-4"/>
          <w:sz w:val="24"/>
          <w:szCs w:val="24"/>
          <w:rtl/>
          <w:lang w:bidi="fa-IR"/>
        </w:rPr>
      </w:pPr>
    </w:p>
    <w:p w:rsidR="009557A7" w:rsidRDefault="009557A7" w:rsidP="009557A7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pacing w:val="-4"/>
          <w:sz w:val="24"/>
          <w:szCs w:val="24"/>
          <w:rtl/>
          <w:lang w:bidi="fa-IR"/>
        </w:rPr>
      </w:pPr>
    </w:p>
    <w:p w:rsidR="009557A7" w:rsidRDefault="009557A7" w:rsidP="009557A7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pacing w:val="-4"/>
          <w:sz w:val="24"/>
          <w:szCs w:val="24"/>
          <w:rtl/>
          <w:lang w:bidi="fa-IR"/>
        </w:rPr>
      </w:pPr>
    </w:p>
    <w:p w:rsidR="009557A7" w:rsidRDefault="009557A7" w:rsidP="009557A7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pacing w:val="-4"/>
          <w:sz w:val="24"/>
          <w:szCs w:val="24"/>
          <w:rtl/>
          <w:lang w:bidi="fa-IR"/>
        </w:rPr>
      </w:pPr>
    </w:p>
    <w:p w:rsidR="009557A7" w:rsidRDefault="009557A7" w:rsidP="009557A7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pacing w:val="-4"/>
          <w:sz w:val="24"/>
          <w:szCs w:val="24"/>
          <w:rtl/>
          <w:lang w:bidi="fa-IR"/>
        </w:rPr>
      </w:pPr>
    </w:p>
    <w:p w:rsidR="009557A7" w:rsidRPr="004D3F99" w:rsidRDefault="009557A7" w:rsidP="009557A7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pacing w:val="-4"/>
          <w:sz w:val="24"/>
          <w:szCs w:val="24"/>
          <w:rtl/>
          <w:lang w:bidi="fa-IR"/>
        </w:rPr>
      </w:pPr>
    </w:p>
    <w:p w:rsidR="009557A7" w:rsidRDefault="009557A7">
      <w:pPr>
        <w:rPr>
          <w:rFonts w:asciiTheme="majorHAnsi" w:eastAsiaTheme="majorEastAsia" w:hAnsiTheme="majorHAnsi" w:cs="B Titr"/>
          <w:b/>
          <w:bCs/>
          <w:color w:val="000000" w:themeColor="text1"/>
          <w:sz w:val="20"/>
          <w:szCs w:val="20"/>
          <w:rtl/>
          <w:lang w:bidi="fa-IR"/>
        </w:rPr>
      </w:pPr>
      <w:bookmarkStart w:id="1" w:name="_Toc80267944"/>
      <w:r>
        <w:rPr>
          <w:rFonts w:cs="B Titr"/>
          <w:color w:val="000000" w:themeColor="text1"/>
          <w:sz w:val="20"/>
          <w:szCs w:val="20"/>
          <w:rtl/>
        </w:rPr>
        <w:br w:type="page"/>
      </w:r>
    </w:p>
    <w:p w:rsidR="0034772C" w:rsidRPr="004D3F99" w:rsidRDefault="0034772C" w:rsidP="009557A7">
      <w:pPr>
        <w:pStyle w:val="Heading1"/>
        <w:shd w:val="clear" w:color="auto" w:fill="F2F2F2" w:themeFill="background1" w:themeFillShade="F2"/>
        <w:spacing w:before="0" w:line="276" w:lineRule="auto"/>
        <w:rPr>
          <w:rFonts w:cs="B Titr"/>
          <w:color w:val="000000" w:themeColor="text1"/>
          <w:sz w:val="20"/>
          <w:szCs w:val="20"/>
          <w:rtl/>
        </w:rPr>
      </w:pPr>
      <w:r w:rsidRPr="004D3F99">
        <w:rPr>
          <w:rFonts w:cs="B Titr" w:hint="cs"/>
          <w:color w:val="000000" w:themeColor="text1"/>
          <w:sz w:val="20"/>
          <w:szCs w:val="20"/>
          <w:rtl/>
        </w:rPr>
        <w:lastRenderedPageBreak/>
        <w:t>روش</w:t>
      </w:r>
      <w:r w:rsidR="001D63FC" w:rsidRPr="004D3F99">
        <w:rPr>
          <w:rFonts w:cs="B Titr" w:hint="cs"/>
          <w:color w:val="000000" w:themeColor="text1"/>
          <w:sz w:val="20"/>
          <w:szCs w:val="20"/>
          <w:rtl/>
        </w:rPr>
        <w:t xml:space="preserve"> جه</w:t>
      </w:r>
      <w:r w:rsidR="004A62AD">
        <w:rPr>
          <w:rFonts w:cs="B Titr" w:hint="cs"/>
          <w:color w:val="000000" w:themeColor="text1"/>
          <w:sz w:val="20"/>
          <w:szCs w:val="20"/>
          <w:rtl/>
        </w:rPr>
        <w:t>ـ</w:t>
      </w:r>
      <w:r w:rsidR="001D63FC" w:rsidRPr="004D3F99">
        <w:rPr>
          <w:rFonts w:cs="B Titr" w:hint="cs"/>
          <w:color w:val="000000" w:themeColor="text1"/>
          <w:sz w:val="20"/>
          <w:szCs w:val="20"/>
          <w:rtl/>
        </w:rPr>
        <w:t>انی</w:t>
      </w:r>
      <w:r w:rsidRPr="004D3F99">
        <w:rPr>
          <w:rFonts w:cs="B Titr" w:hint="cs"/>
          <w:color w:val="000000" w:themeColor="text1"/>
          <w:sz w:val="20"/>
          <w:szCs w:val="20"/>
          <w:rtl/>
        </w:rPr>
        <w:t xml:space="preserve"> </w:t>
      </w:r>
      <w:r w:rsidR="00015C09" w:rsidRPr="004A62AD">
        <w:rPr>
          <w:rFonts w:ascii="Times New Roman" w:hAnsi="Times New Roman" w:cs="A Amine"/>
          <w:color w:val="000000" w:themeColor="text1"/>
          <w:sz w:val="22"/>
          <w:szCs w:val="22"/>
        </w:rPr>
        <w:t>8</w:t>
      </w:r>
      <w:r w:rsidR="00015C09" w:rsidRPr="004D3F99">
        <w:rPr>
          <w:rFonts w:ascii="Times New Roman" w:hAnsi="Times New Roman" w:cs="Times New Roman"/>
          <w:color w:val="000000" w:themeColor="text1"/>
          <w:sz w:val="20"/>
          <w:szCs w:val="20"/>
        </w:rPr>
        <w:t>D</w:t>
      </w:r>
      <w:r w:rsidRPr="004D3F99">
        <w:rPr>
          <w:rFonts w:ascii="Times New Roman" w:hAnsi="Times New Roman" w:cs="B Titr" w:hint="cs"/>
          <w:color w:val="000000" w:themeColor="text1"/>
          <w:sz w:val="20"/>
          <w:szCs w:val="20"/>
          <w:rtl/>
        </w:rPr>
        <w:t xml:space="preserve"> -</w:t>
      </w:r>
      <w:r w:rsidR="004A62AD">
        <w:rPr>
          <w:rFonts w:cs="B Titr" w:hint="cs"/>
          <w:color w:val="000000" w:themeColor="text1"/>
          <w:sz w:val="20"/>
          <w:szCs w:val="20"/>
          <w:rtl/>
        </w:rPr>
        <w:t xml:space="preserve"> </w:t>
      </w:r>
      <w:r w:rsidRPr="004D3F99">
        <w:rPr>
          <w:rFonts w:cs="B Titr" w:hint="cs"/>
          <w:color w:val="000000" w:themeColor="text1"/>
          <w:sz w:val="20"/>
          <w:szCs w:val="20"/>
          <w:rtl/>
        </w:rPr>
        <w:t>حل مس</w:t>
      </w:r>
      <w:r w:rsidR="004A62AD">
        <w:rPr>
          <w:rFonts w:cs="B Titr" w:hint="cs"/>
          <w:color w:val="000000" w:themeColor="text1"/>
          <w:sz w:val="20"/>
          <w:szCs w:val="20"/>
          <w:rtl/>
        </w:rPr>
        <w:t>ـ</w:t>
      </w:r>
      <w:r w:rsidRPr="004D3F99">
        <w:rPr>
          <w:rFonts w:cs="B Titr" w:hint="cs"/>
          <w:color w:val="000000" w:themeColor="text1"/>
          <w:sz w:val="20"/>
          <w:szCs w:val="20"/>
          <w:rtl/>
        </w:rPr>
        <w:t>ئله مبتنی بر تی</w:t>
      </w:r>
      <w:r w:rsidR="004A62AD">
        <w:rPr>
          <w:rFonts w:cs="B Titr" w:hint="cs"/>
          <w:color w:val="000000" w:themeColor="text1"/>
          <w:sz w:val="20"/>
          <w:szCs w:val="20"/>
          <w:rtl/>
        </w:rPr>
        <w:t>ـ</w:t>
      </w:r>
      <w:r w:rsidRPr="004D3F99">
        <w:rPr>
          <w:rFonts w:cs="B Titr" w:hint="cs"/>
          <w:color w:val="000000" w:themeColor="text1"/>
          <w:sz w:val="20"/>
          <w:szCs w:val="20"/>
          <w:rtl/>
        </w:rPr>
        <w:t>م</w:t>
      </w:r>
      <w:bookmarkEnd w:id="1"/>
    </w:p>
    <w:p w:rsidR="00D4448C" w:rsidRPr="004D3F99" w:rsidRDefault="002C79D6" w:rsidP="009557A7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771981">
        <w:rPr>
          <w:rFonts w:ascii="Times New Roman" w:hAnsi="Times New Roman"/>
          <w:color w:val="000000" w:themeColor="text1"/>
          <w:sz w:val="20"/>
          <w:szCs w:val="20"/>
          <w:lang w:bidi="fa-IR"/>
        </w:rPr>
        <w:t>G</w:t>
      </w:r>
      <w:r w:rsidRPr="007437B2">
        <w:rPr>
          <w:rFonts w:ascii="Times New Roman" w:hAnsi="Times New Roman" w:cs="A Amine"/>
          <w:color w:val="000000" w:themeColor="text1"/>
          <w:szCs w:val="24"/>
          <w:lang w:bidi="fa-IR"/>
        </w:rPr>
        <w:t>8</w:t>
      </w:r>
      <w:r w:rsidRPr="00771981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AF0961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با استفاده از </w:t>
      </w:r>
      <w:r w:rsidR="00B61F4D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ابزارهای تحلیلی متعدد</w:t>
      </w:r>
      <w:r w:rsidR="002B3C7B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و روش تیمی چند</w:t>
      </w:r>
      <w:r w:rsidR="00417518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2B3C7B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‌</w:t>
      </w:r>
      <w:r w:rsidR="00BA6702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تخصصی</w:t>
      </w:r>
      <w:r w:rsidR="00417518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،</w:t>
      </w:r>
      <w:r w:rsidR="00BA6702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گام‌ها</w:t>
      </w:r>
      <w:r w:rsidR="001F2EBE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یی</w:t>
      </w:r>
      <w:r w:rsidR="00BA6702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را به</w:t>
      </w:r>
      <w:r w:rsidR="000E2FB3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BA6702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‌طور واضح</w:t>
      </w:r>
      <w:r w:rsidR="00B61F4D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مشخص کرده است. </w:t>
      </w:r>
      <w:r w:rsidRPr="00771981">
        <w:rPr>
          <w:rFonts w:ascii="Times New Roman" w:hAnsi="Times New Roman"/>
          <w:color w:val="000000" w:themeColor="text1"/>
          <w:sz w:val="20"/>
          <w:szCs w:val="20"/>
          <w:lang w:bidi="fa-IR"/>
        </w:rPr>
        <w:t>G</w:t>
      </w:r>
      <w:r w:rsidRPr="007437B2">
        <w:rPr>
          <w:rFonts w:ascii="Times New Roman" w:hAnsi="Times New Roman" w:cs="A Amine"/>
          <w:color w:val="000000" w:themeColor="text1"/>
          <w:szCs w:val="24"/>
          <w:lang w:bidi="fa-IR"/>
        </w:rPr>
        <w:t>8</w:t>
      </w:r>
      <w:r w:rsidRPr="00771981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917C5D" w:rsidRPr="004D3F99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 xml:space="preserve">یک </w:t>
      </w:r>
      <w:r w:rsidR="00B61F4D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روش حل</w:t>
      </w:r>
      <w:r w:rsidR="00015C0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مسئله جامع است </w:t>
      </w:r>
      <w:r w:rsidR="00B61F4D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و امروزه به</w:t>
      </w:r>
      <w:r w:rsidR="000E2FB3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B61F4D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‌طور گسترده‌ای در صنایع سراسر </w:t>
      </w:r>
      <w:r w:rsidR="00917C5D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دنیا</w:t>
      </w:r>
      <w:r w:rsidR="00B61F4D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استفاده می‌شود. </w:t>
      </w:r>
      <w:r w:rsidR="000E2FB3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این روش </w:t>
      </w:r>
      <w:r w:rsidR="008121BB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برای حل مسائلی به</w:t>
      </w:r>
      <w:r w:rsidR="00AC319B" w:rsidRPr="004D3F99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="008121BB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کار رود که:</w:t>
      </w:r>
    </w:p>
    <w:p w:rsidR="008121BB" w:rsidRPr="004D3F99" w:rsidRDefault="008121BB" w:rsidP="00A97D00">
      <w:pPr>
        <w:pStyle w:val="ListParagraph"/>
        <w:numPr>
          <w:ilvl w:val="0"/>
          <w:numId w:val="2"/>
        </w:numPr>
        <w:bidi/>
        <w:spacing w:after="0" w:line="276" w:lineRule="auto"/>
        <w:ind w:left="21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تعریفی از ‌نشانه‌ها </w:t>
      </w:r>
      <w:r w:rsidR="002C06BC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وجود</w:t>
      </w:r>
      <w:r w:rsidR="00D80779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داشته</w:t>
      </w:r>
      <w:r w:rsidR="002C06BC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باشد</w:t>
      </w:r>
      <w:r w:rsidR="00D80779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D80779" w:rsidRPr="004D3F99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(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نشانه </w:t>
      </w:r>
      <w:r w:rsidR="00613768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به صورت </w:t>
      </w:r>
      <w:r w:rsidR="002C06BC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کمی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باشد</w:t>
      </w:r>
      <w:r w:rsidR="00D80779" w:rsidRPr="004D3F99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)</w:t>
      </w:r>
      <w:r w:rsidR="001049D5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.</w:t>
      </w:r>
    </w:p>
    <w:p w:rsidR="008121BB" w:rsidRPr="004D3F99" w:rsidRDefault="008121BB" w:rsidP="00A97D00">
      <w:pPr>
        <w:pStyle w:val="ListParagraph"/>
        <w:numPr>
          <w:ilvl w:val="0"/>
          <w:numId w:val="2"/>
        </w:numPr>
        <w:bidi/>
        <w:spacing w:after="0" w:line="276" w:lineRule="auto"/>
        <w:ind w:left="21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مشتریان و </w:t>
      </w:r>
      <w:r w:rsidR="0030034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ذینفعان اثرگذار</w:t>
      </w:r>
      <w:r w:rsidR="00A97D00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شناسایی </w:t>
      </w:r>
      <w:r w:rsidR="00A97D00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شده باشند</w:t>
      </w:r>
      <w:r w:rsidR="00917C5D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1049D5" w:rsidRPr="004D3F99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(</w:t>
      </w:r>
      <w:r w:rsidR="0088632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آن</w:t>
      </w:r>
      <w:r w:rsidR="0088632E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="0088632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هایی که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این نشانه‌ها را </w:t>
      </w:r>
      <w:r w:rsidR="0030034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در سنوات گذشته 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تجربه کرد</w:t>
      </w:r>
      <w:r w:rsidR="0030034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ه</w:t>
      </w:r>
      <w:r w:rsidR="00300342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="0030034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ند یا در حال تجربه‌</w:t>
      </w:r>
      <w:r w:rsidR="001A2135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کردن </w:t>
      </w:r>
      <w:r w:rsidR="005424FF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آن </w:t>
      </w:r>
      <w:r w:rsidR="001049D5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هستند</w:t>
      </w:r>
      <w:r w:rsidR="001049D5" w:rsidRPr="004D3F99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)</w:t>
      </w:r>
      <w:r w:rsidR="001049D5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.</w:t>
      </w:r>
    </w:p>
    <w:p w:rsidR="008121BB" w:rsidRPr="004D3F99" w:rsidRDefault="00300342" w:rsidP="00A97D00">
      <w:pPr>
        <w:pStyle w:val="ListParagraph"/>
        <w:numPr>
          <w:ilvl w:val="0"/>
          <w:numId w:val="2"/>
        </w:numPr>
        <w:bidi/>
        <w:spacing w:after="0" w:line="276" w:lineRule="auto"/>
        <w:ind w:left="21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شاخص</w:t>
      </w:r>
      <w:r w:rsidR="0053448A" w:rsidRPr="004D3F99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="0053448A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هایی</w:t>
      </w:r>
      <w:r w:rsidR="008121BB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1A2135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به</w:t>
      </w:r>
      <w:r w:rsidR="001A2135" w:rsidRPr="004D3F99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="0053448A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منظور</w:t>
      </w:r>
      <w:r w:rsidR="002C06BC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کمی‌کردن نشانه‌ها </w:t>
      </w:r>
      <w:r w:rsidR="007501BA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تدوین</w:t>
      </w:r>
      <w:r w:rsidR="002C06BC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A97D00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شده باشد</w:t>
      </w:r>
      <w:r w:rsidR="002C06BC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C7262D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تا</w:t>
      </w:r>
      <w:r w:rsidR="002C06BC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فاصله عملیاتی </w:t>
      </w:r>
      <w:r w:rsidR="00C7262D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</w:t>
      </w:r>
      <w:r w:rsidR="002C06BC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وجود </w:t>
      </w:r>
      <w:r w:rsidR="007501BA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مشخص گردد.</w:t>
      </w:r>
    </w:p>
    <w:p w:rsidR="002C06BC" w:rsidRPr="004D3F99" w:rsidRDefault="002C06BC" w:rsidP="00A97D00">
      <w:pPr>
        <w:pStyle w:val="ListParagraph"/>
        <w:numPr>
          <w:ilvl w:val="0"/>
          <w:numId w:val="2"/>
        </w:numPr>
        <w:bidi/>
        <w:spacing w:after="0" w:line="276" w:lineRule="auto"/>
        <w:ind w:left="21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علت مشخصی </w:t>
      </w:r>
      <w:r w:rsidR="00A97D00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برای مسئله </w:t>
      </w:r>
      <w:r w:rsidR="0030034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وجود 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نداشته باشند.</w:t>
      </w:r>
    </w:p>
    <w:p w:rsidR="008121BB" w:rsidRPr="00526333" w:rsidRDefault="005A3170" w:rsidP="00300342">
      <w:pPr>
        <w:pStyle w:val="ListParagraph"/>
        <w:numPr>
          <w:ilvl w:val="0"/>
          <w:numId w:val="2"/>
        </w:numPr>
        <w:bidi/>
        <w:spacing w:after="0" w:line="276" w:lineRule="auto"/>
        <w:ind w:left="216" w:hanging="180"/>
        <w:jc w:val="both"/>
        <w:rPr>
          <w:rFonts w:ascii="Times New Roman" w:hAnsi="Times New Roman"/>
          <w:color w:val="000000" w:themeColor="text1"/>
          <w:spacing w:val="-2"/>
          <w:sz w:val="24"/>
          <w:szCs w:val="24"/>
          <w:lang w:bidi="fa-IR"/>
        </w:rPr>
      </w:pPr>
      <w:r w:rsidRPr="00526333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 xml:space="preserve">مسئله </w:t>
      </w:r>
      <w:r w:rsidR="00300342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>ایجاد شده در دایره</w:t>
      </w:r>
      <w:r w:rsidR="00702742" w:rsidRPr="00526333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 xml:space="preserve"> </w:t>
      </w:r>
      <w:r w:rsidR="005424FF" w:rsidRPr="00526333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>تعهد</w:t>
      </w:r>
      <w:r w:rsidR="00015C09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>ات و وظایف</w:t>
      </w:r>
      <w:r w:rsidR="005424FF" w:rsidRPr="00526333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 xml:space="preserve"> مدیریت</w:t>
      </w:r>
      <w:r w:rsidR="00702742" w:rsidRPr="00526333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 xml:space="preserve"> </w:t>
      </w:r>
      <w:r w:rsidRPr="00526333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>باشد</w:t>
      </w:r>
      <w:r w:rsidR="005424FF" w:rsidRPr="00526333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 xml:space="preserve"> </w:t>
      </w:r>
      <w:r w:rsidR="00300342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>تا مسئله حاضر را با</w:t>
      </w:r>
      <w:r w:rsidR="005424FF" w:rsidRPr="00526333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 xml:space="preserve"> </w:t>
      </w:r>
      <w:r w:rsidR="00300342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 xml:space="preserve">اختصاص </w:t>
      </w:r>
      <w:r w:rsidR="00300342" w:rsidRPr="00526333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>منابع لازم</w:t>
      </w:r>
      <w:r w:rsidR="00D179FE" w:rsidRPr="00526333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 xml:space="preserve"> حل</w:t>
      </w:r>
      <w:r w:rsidR="005424FF" w:rsidRPr="00526333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 xml:space="preserve"> و از بازگشت مجدد</w:t>
      </w:r>
      <w:r w:rsidR="00015C09" w:rsidRPr="00015C09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 xml:space="preserve"> </w:t>
      </w:r>
      <w:r w:rsidR="00015C09" w:rsidRPr="00526333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>آن</w:t>
      </w:r>
      <w:r w:rsidR="00300342" w:rsidRPr="00300342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 xml:space="preserve"> </w:t>
      </w:r>
      <w:r w:rsidR="00300342" w:rsidRPr="00526333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>جلوگیری</w:t>
      </w:r>
      <w:r w:rsidR="005424FF" w:rsidRPr="00526333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 xml:space="preserve"> </w:t>
      </w:r>
      <w:r w:rsidR="00300342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>نماید.</w:t>
      </w:r>
    </w:p>
    <w:p w:rsidR="005424FF" w:rsidRPr="004D3F99" w:rsidRDefault="00D179FE" w:rsidP="00AF46A5">
      <w:pPr>
        <w:pStyle w:val="ListParagraph"/>
        <w:numPr>
          <w:ilvl w:val="0"/>
          <w:numId w:val="2"/>
        </w:numPr>
        <w:bidi/>
        <w:spacing w:after="0" w:line="276" w:lineRule="auto"/>
        <w:ind w:left="21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مسئله </w:t>
      </w:r>
      <w:r w:rsidR="006D6FF9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پیچیده</w:t>
      </w:r>
      <w:r w:rsidR="005424FF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6D6FF9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بوده و</w:t>
      </w:r>
      <w:r w:rsidR="005424FF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از توانایی یک شخص برای حل مسئله فراتر </w:t>
      </w:r>
      <w:r w:rsidR="00471F2E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باشد</w:t>
      </w:r>
      <w:r w:rsidR="00857256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.</w:t>
      </w:r>
    </w:p>
    <w:p w:rsidR="00CD1CD6" w:rsidRPr="004D3F99" w:rsidRDefault="00CD1CD6" w:rsidP="00575587">
      <w:pPr>
        <w:pStyle w:val="ListParagraph"/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12"/>
          <w:szCs w:val="12"/>
          <w:lang w:bidi="fa-IR"/>
        </w:rPr>
      </w:pPr>
    </w:p>
    <w:p w:rsidR="00D77F84" w:rsidRDefault="00D77F84">
      <w:pPr>
        <w:rPr>
          <w:rFonts w:cs="B Titr"/>
          <w:b/>
          <w:bCs/>
          <w:color w:val="000000" w:themeColor="text1"/>
          <w:sz w:val="20"/>
          <w:szCs w:val="20"/>
          <w:rtl/>
          <w:lang w:bidi="fa-IR"/>
        </w:rPr>
      </w:pPr>
      <w:bookmarkStart w:id="2" w:name="_Toc80267945"/>
      <w:r>
        <w:rPr>
          <w:rFonts w:cs="B Titr"/>
          <w:color w:val="000000" w:themeColor="text1"/>
          <w:sz w:val="20"/>
          <w:szCs w:val="20"/>
          <w:rtl/>
        </w:rPr>
        <w:br w:type="page"/>
      </w:r>
    </w:p>
    <w:p w:rsidR="005424FF" w:rsidRPr="004D3F99" w:rsidRDefault="005424FF" w:rsidP="002C79D6">
      <w:pPr>
        <w:pStyle w:val="Heading2"/>
        <w:shd w:val="clear" w:color="auto" w:fill="F2F2F2" w:themeFill="background1" w:themeFillShade="F2"/>
        <w:spacing w:line="276" w:lineRule="auto"/>
        <w:rPr>
          <w:rFonts w:ascii="Times New Roman" w:hAnsi="Times New Roman" w:cs="B Titr"/>
          <w:color w:val="000000" w:themeColor="text1"/>
          <w:sz w:val="20"/>
          <w:szCs w:val="20"/>
          <w:rtl/>
        </w:rPr>
      </w:pPr>
      <w:r w:rsidRPr="004D3F99">
        <w:rPr>
          <w:rFonts w:cs="B Titr" w:hint="cs"/>
          <w:color w:val="000000" w:themeColor="text1"/>
          <w:sz w:val="20"/>
          <w:szCs w:val="20"/>
          <w:rtl/>
        </w:rPr>
        <w:lastRenderedPageBreak/>
        <w:t>ف</w:t>
      </w:r>
      <w:r w:rsidR="004A62AD">
        <w:rPr>
          <w:rFonts w:cs="B Titr" w:hint="cs"/>
          <w:color w:val="000000" w:themeColor="text1"/>
          <w:sz w:val="20"/>
          <w:szCs w:val="20"/>
          <w:rtl/>
        </w:rPr>
        <w:t>ـ</w:t>
      </w:r>
      <w:r w:rsidRPr="004D3F99">
        <w:rPr>
          <w:rFonts w:cs="B Titr" w:hint="cs"/>
          <w:color w:val="000000" w:themeColor="text1"/>
          <w:sz w:val="20"/>
          <w:szCs w:val="20"/>
          <w:rtl/>
        </w:rPr>
        <w:t xml:space="preserve">رآیند </w:t>
      </w:r>
      <w:bookmarkEnd w:id="2"/>
      <w:r w:rsidR="002C79D6" w:rsidRPr="00771981">
        <w:rPr>
          <w:rFonts w:ascii="Times New Roman" w:hAnsi="Times New Roman"/>
          <w:color w:val="000000" w:themeColor="text1"/>
          <w:sz w:val="20"/>
          <w:szCs w:val="20"/>
        </w:rPr>
        <w:t>G</w:t>
      </w:r>
      <w:r w:rsidR="002C79D6" w:rsidRPr="00F51C0D">
        <w:rPr>
          <w:rFonts w:ascii="Times New Roman" w:hAnsi="Times New Roman" w:cs="A Amine"/>
          <w:color w:val="000000" w:themeColor="text1"/>
          <w:sz w:val="22"/>
          <w:szCs w:val="24"/>
        </w:rPr>
        <w:t>8</w:t>
      </w:r>
      <w:r w:rsidR="002C79D6" w:rsidRPr="00771981">
        <w:rPr>
          <w:rFonts w:ascii="Times New Roman" w:hAnsi="Times New Roman" w:cs="Times New Roman"/>
          <w:color w:val="000000" w:themeColor="text1"/>
          <w:sz w:val="20"/>
          <w:szCs w:val="20"/>
        </w:rPr>
        <w:t>D</w:t>
      </w:r>
    </w:p>
    <w:p w:rsidR="005424FF" w:rsidRPr="004D3F99" w:rsidRDefault="00D168B5" w:rsidP="00771981">
      <w:pPr>
        <w:pStyle w:val="Heading3"/>
        <w:numPr>
          <w:ilvl w:val="0"/>
          <w:numId w:val="35"/>
        </w:numPr>
        <w:spacing w:line="276" w:lineRule="auto"/>
        <w:rPr>
          <w:color w:val="000000" w:themeColor="text1"/>
          <w:sz w:val="24"/>
          <w:szCs w:val="24"/>
          <w:rtl/>
        </w:rPr>
      </w:pPr>
      <w:bookmarkStart w:id="3" w:name="_Toc80267946"/>
      <w:r w:rsidRPr="004D3F99">
        <w:rPr>
          <w:rFonts w:hint="cs"/>
          <w:color w:val="000000" w:themeColor="text1"/>
          <w:sz w:val="24"/>
          <w:szCs w:val="24"/>
          <w:rtl/>
        </w:rPr>
        <w:t xml:space="preserve">گام 0- آماده‌سازی فرآیند </w:t>
      </w:r>
      <w:bookmarkEnd w:id="3"/>
      <w:r w:rsidR="009E0CFD" w:rsidRPr="007437B2">
        <w:rPr>
          <w:rFonts w:ascii="Times New Roman" w:hAnsi="Times New Roman" w:cs="A Amine"/>
          <w:color w:val="000000" w:themeColor="text1"/>
          <w:sz w:val="22"/>
          <w:szCs w:val="22"/>
        </w:rPr>
        <w:t>8</w:t>
      </w:r>
      <w:r w:rsidR="009E0CFD" w:rsidRPr="004D3F99">
        <w:rPr>
          <w:rFonts w:ascii="Times New Roman" w:hAnsi="Times New Roman" w:cs="Times New Roman"/>
          <w:color w:val="000000" w:themeColor="text1"/>
          <w:sz w:val="20"/>
          <w:szCs w:val="20"/>
        </w:rPr>
        <w:t>D</w:t>
      </w:r>
    </w:p>
    <w:p w:rsidR="00D168B5" w:rsidRPr="004D3F99" w:rsidRDefault="00D168B5" w:rsidP="002C79D6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بررسی کنید که </w:t>
      </w:r>
      <w:r w:rsidR="00871332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آیا </w:t>
      </w:r>
      <w:r w:rsidR="009E0CFD" w:rsidRPr="004D3F99">
        <w:rPr>
          <w:rFonts w:hint="cs"/>
          <w:color w:val="000000" w:themeColor="text1"/>
          <w:sz w:val="24"/>
          <w:szCs w:val="24"/>
          <w:rtl/>
          <w:lang w:bidi="fa-IR"/>
        </w:rPr>
        <w:t>برای پاسخ به علائم</w:t>
      </w:r>
      <w:r w:rsidR="009E0CFD">
        <w:rPr>
          <w:rFonts w:hint="cs"/>
          <w:color w:val="000000" w:themeColor="text1"/>
          <w:sz w:val="24"/>
          <w:szCs w:val="24"/>
          <w:rtl/>
          <w:lang w:bidi="fa-IR"/>
        </w:rPr>
        <w:t xml:space="preserve">، </w:t>
      </w: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به فرآیند حل مسئله </w:t>
      </w:r>
      <w:r w:rsidR="009E0CFD" w:rsidRPr="002C79D6">
        <w:rPr>
          <w:rFonts w:ascii="Times New Roman" w:hAnsi="Times New Roman" w:cs="A Amine"/>
          <w:color w:val="000000" w:themeColor="text1"/>
          <w:sz w:val="26"/>
          <w:szCs w:val="26"/>
          <w:lang w:bidi="fa-IR"/>
        </w:rPr>
        <w:t>8</w:t>
      </w:r>
      <w:r w:rsidR="009E0CFD" w:rsidRPr="004D3F99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Pr="004D3F99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 xml:space="preserve"> </w:t>
      </w:r>
      <w:r w:rsidR="00D6313B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نیاز </w:t>
      </w:r>
      <w:r w:rsidR="009E0CF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ه</w:t>
      </w:r>
      <w:r w:rsidR="00D6313B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ست</w:t>
      </w:r>
      <w:r w:rsidR="009E0CF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؟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در صورت </w:t>
      </w:r>
      <w:r w:rsidR="00AC3EEB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نیاز </w:t>
      </w:r>
      <w:r w:rsidR="009E0CF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باید 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برای </w:t>
      </w:r>
      <w:r w:rsidR="00D6313B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حفظ و نگهداری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مشتری</w:t>
      </w:r>
      <w:r w:rsidR="00D6313B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ان</w:t>
      </w:r>
      <w:r w:rsidR="009E0CF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،</w:t>
      </w:r>
      <w:r w:rsidR="00AC3EEB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یک 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اقدام</w:t>
      </w:r>
      <w:r w:rsidR="003D1B87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واکنش</w:t>
      </w:r>
      <w:r w:rsidR="008304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ی</w:t>
      </w:r>
      <w:r w:rsidR="003D1B87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اضطراری</w:t>
      </w:r>
      <w:r w:rsidR="00AC3EEB" w:rsidRPr="004D3F99">
        <w:rPr>
          <w:rStyle w:val="FootnoteReference"/>
          <w:rFonts w:ascii="Times New Roman" w:hAnsi="Times New Roman"/>
          <w:color w:val="000000" w:themeColor="text1"/>
          <w:sz w:val="24"/>
          <w:szCs w:val="24"/>
          <w:rtl/>
          <w:lang w:bidi="fa-IR"/>
        </w:rPr>
        <w:footnoteReference w:id="1"/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AC3EEB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تعیین و اجرا </w:t>
      </w:r>
      <w:r w:rsidR="009E0CF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گردد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و </w:t>
      </w:r>
      <w:r w:rsidR="00D6313B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پس </w:t>
      </w:r>
      <w:r w:rsidR="009E0CF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از آن، 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فرآیند </w:t>
      </w:r>
      <w:r w:rsidR="002C79D6" w:rsidRPr="00771981">
        <w:rPr>
          <w:rFonts w:ascii="Times New Roman" w:hAnsi="Times New Roman"/>
          <w:color w:val="000000" w:themeColor="text1"/>
          <w:sz w:val="20"/>
          <w:szCs w:val="20"/>
          <w:lang w:bidi="fa-IR"/>
        </w:rPr>
        <w:t>G</w:t>
      </w:r>
      <w:r w:rsidR="002C79D6" w:rsidRPr="007437B2">
        <w:rPr>
          <w:rFonts w:ascii="Times New Roman" w:hAnsi="Times New Roman" w:cs="A Amine"/>
          <w:color w:val="000000" w:themeColor="text1"/>
          <w:szCs w:val="24"/>
          <w:lang w:bidi="fa-IR"/>
        </w:rPr>
        <w:t>8</w:t>
      </w:r>
      <w:r w:rsidR="002C79D6" w:rsidRPr="00771981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="002C79D6"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9E0CFD">
        <w:rPr>
          <w:rFonts w:ascii="Times New Roman" w:hAnsi="Times New Roman" w:hint="cs"/>
          <w:color w:val="000000" w:themeColor="text1"/>
          <w:rtl/>
          <w:lang w:bidi="fa-IR"/>
        </w:rPr>
        <w:t>آغاز شود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. </w:t>
      </w:r>
    </w:p>
    <w:p w:rsidR="00D168B5" w:rsidRPr="004D3F99" w:rsidRDefault="00D168B5" w:rsidP="00771981">
      <w:pPr>
        <w:pStyle w:val="Heading3"/>
        <w:numPr>
          <w:ilvl w:val="0"/>
          <w:numId w:val="35"/>
        </w:numPr>
        <w:spacing w:line="276" w:lineRule="auto"/>
        <w:rPr>
          <w:color w:val="000000" w:themeColor="text1"/>
          <w:sz w:val="24"/>
          <w:szCs w:val="24"/>
          <w:rtl/>
        </w:rPr>
      </w:pPr>
      <w:bookmarkStart w:id="4" w:name="_Toc80267947"/>
      <w:r w:rsidRPr="004D3F99">
        <w:rPr>
          <w:rFonts w:hint="cs"/>
          <w:color w:val="000000" w:themeColor="text1"/>
          <w:sz w:val="24"/>
          <w:szCs w:val="24"/>
          <w:rtl/>
        </w:rPr>
        <w:t>گام 1- تشکیل</w:t>
      </w:r>
      <w:r w:rsidR="001635A5" w:rsidRPr="004D3F99">
        <w:rPr>
          <w:rFonts w:hint="cs"/>
          <w:color w:val="000000" w:themeColor="text1"/>
          <w:sz w:val="24"/>
          <w:szCs w:val="24"/>
          <w:rtl/>
        </w:rPr>
        <w:t xml:space="preserve"> و استقرار</w:t>
      </w:r>
      <w:r w:rsidRPr="004D3F99">
        <w:rPr>
          <w:rFonts w:hint="cs"/>
          <w:color w:val="000000" w:themeColor="text1"/>
          <w:sz w:val="24"/>
          <w:szCs w:val="24"/>
          <w:rtl/>
        </w:rPr>
        <w:t xml:space="preserve"> تیم</w:t>
      </w:r>
      <w:r w:rsidR="001635A5" w:rsidRPr="004D3F99">
        <w:rPr>
          <w:rFonts w:hint="cs"/>
          <w:color w:val="000000" w:themeColor="text1"/>
          <w:sz w:val="24"/>
          <w:szCs w:val="24"/>
          <w:rtl/>
        </w:rPr>
        <w:t xml:space="preserve"> حل مسئله</w:t>
      </w:r>
      <w:bookmarkEnd w:id="4"/>
    </w:p>
    <w:p w:rsidR="00D6742F" w:rsidRPr="004D3F99" w:rsidRDefault="002B0D6C" w:rsidP="009E0CFD">
      <w:pPr>
        <w:bidi/>
        <w:spacing w:after="0" w:line="276" w:lineRule="auto"/>
        <w:jc w:val="both"/>
        <w:rPr>
          <w:color w:val="000000" w:themeColor="text1"/>
          <w:sz w:val="24"/>
          <w:szCs w:val="24"/>
          <w:rtl/>
          <w:lang w:bidi="fa-IR"/>
        </w:rPr>
      </w:pP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گروه کوچکی از </w:t>
      </w:r>
      <w:r w:rsidR="008468FC" w:rsidRPr="004D3F99">
        <w:rPr>
          <w:rFonts w:hint="cs"/>
          <w:color w:val="000000" w:themeColor="text1"/>
          <w:sz w:val="24"/>
          <w:szCs w:val="24"/>
          <w:rtl/>
          <w:lang w:bidi="fa-IR"/>
        </w:rPr>
        <w:t>افراد تشکیل دهید</w:t>
      </w:r>
      <w:r w:rsidR="00506809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557240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که </w:t>
      </w: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در </w:t>
      </w:r>
      <w:r w:rsidR="00557240" w:rsidRPr="004D3F99">
        <w:rPr>
          <w:rFonts w:hint="cs"/>
          <w:color w:val="000000" w:themeColor="text1"/>
          <w:sz w:val="24"/>
          <w:szCs w:val="24"/>
          <w:rtl/>
          <w:lang w:bidi="fa-IR"/>
        </w:rPr>
        <w:t>زمینه</w:t>
      </w: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871332" w:rsidRPr="004D3F99">
        <w:rPr>
          <w:rFonts w:hint="cs"/>
          <w:color w:val="000000" w:themeColor="text1"/>
          <w:sz w:val="24"/>
          <w:szCs w:val="24"/>
          <w:rtl/>
          <w:lang w:bidi="fa-IR"/>
        </w:rPr>
        <w:t>فرآیند</w:t>
      </w:r>
      <w:r w:rsidR="00D6313B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موردنظر یا</w:t>
      </w:r>
      <w:r w:rsidR="00871332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>دانش محصول</w:t>
      </w:r>
      <w:r w:rsidR="009E0CFD">
        <w:rPr>
          <w:rFonts w:hint="cs"/>
          <w:color w:val="000000" w:themeColor="text1"/>
          <w:sz w:val="24"/>
          <w:szCs w:val="24"/>
          <w:rtl/>
          <w:lang w:bidi="fa-IR"/>
        </w:rPr>
        <w:t xml:space="preserve"> دارای</w:t>
      </w:r>
      <w:r w:rsidR="00506809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557240" w:rsidRPr="004D3F99">
        <w:rPr>
          <w:rFonts w:hint="cs"/>
          <w:color w:val="000000" w:themeColor="text1"/>
          <w:sz w:val="24"/>
          <w:szCs w:val="24"/>
          <w:rtl/>
          <w:lang w:bidi="fa-IR"/>
        </w:rPr>
        <w:t>زمان کافی</w:t>
      </w:r>
      <w:r w:rsidR="00506809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، </w:t>
      </w:r>
      <w:r w:rsidR="00557240" w:rsidRPr="004D3F99">
        <w:rPr>
          <w:rFonts w:hint="cs"/>
          <w:color w:val="000000" w:themeColor="text1"/>
          <w:sz w:val="24"/>
          <w:szCs w:val="24"/>
          <w:rtl/>
          <w:lang w:bidi="fa-IR"/>
        </w:rPr>
        <w:t>اختیارات لازم</w:t>
      </w:r>
      <w:r w:rsidR="009E0CFD">
        <w:rPr>
          <w:rFonts w:hint="cs"/>
          <w:color w:val="000000" w:themeColor="text1"/>
          <w:sz w:val="24"/>
          <w:szCs w:val="24"/>
          <w:rtl/>
          <w:lang w:bidi="fa-IR"/>
        </w:rPr>
        <w:t>،</w:t>
      </w: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مهارت</w:t>
      </w:r>
      <w:r w:rsidR="00D6313B" w:rsidRPr="004D3F99">
        <w:rPr>
          <w:rFonts w:hint="eastAsia"/>
          <w:color w:val="000000" w:themeColor="text1"/>
          <w:sz w:val="24"/>
          <w:szCs w:val="24"/>
          <w:rtl/>
          <w:lang w:bidi="fa-IR"/>
        </w:rPr>
        <w:t>‌</w:t>
      </w:r>
      <w:r w:rsidR="00D6313B" w:rsidRPr="004D3F99">
        <w:rPr>
          <w:rFonts w:hint="cs"/>
          <w:color w:val="000000" w:themeColor="text1"/>
          <w:sz w:val="24"/>
          <w:szCs w:val="24"/>
          <w:rtl/>
          <w:lang w:bidi="fa-IR"/>
        </w:rPr>
        <w:t>های</w:t>
      </w: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>‌ فنی مورد نیاز برای حل مسائل</w:t>
      </w:r>
      <w:r w:rsidR="009E0CFD">
        <w:rPr>
          <w:rFonts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و </w:t>
      </w:r>
      <w:r w:rsidR="009E0CFD">
        <w:rPr>
          <w:rFonts w:hint="cs"/>
          <w:color w:val="000000" w:themeColor="text1"/>
          <w:sz w:val="24"/>
          <w:szCs w:val="24"/>
          <w:rtl/>
          <w:lang w:bidi="fa-IR"/>
        </w:rPr>
        <w:t xml:space="preserve">قادر به </w:t>
      </w: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>اجرای اقدامات اصلاحی</w:t>
      </w:r>
      <w:r w:rsidR="009E0CFD">
        <w:rPr>
          <w:rFonts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8468FC" w:rsidRPr="004D3F99">
        <w:rPr>
          <w:rFonts w:hint="cs"/>
          <w:color w:val="000000" w:themeColor="text1"/>
          <w:sz w:val="24"/>
          <w:szCs w:val="24"/>
          <w:rtl/>
          <w:lang w:bidi="fa-IR"/>
        </w:rPr>
        <w:t>باشند</w:t>
      </w: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. </w:t>
      </w:r>
      <w:r w:rsidR="00D6742F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گروه </w:t>
      </w:r>
      <w:r w:rsidR="008468FC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باید </w:t>
      </w:r>
      <w:r w:rsidR="00D6742F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یک </w:t>
      </w:r>
      <w:r w:rsidR="008304C6">
        <w:rPr>
          <w:rFonts w:hint="cs"/>
          <w:color w:val="000000" w:themeColor="text1"/>
          <w:sz w:val="24"/>
          <w:szCs w:val="24"/>
          <w:rtl/>
          <w:lang w:bidi="fa-IR"/>
        </w:rPr>
        <w:t>حامی</w:t>
      </w:r>
      <w:r w:rsidR="00D6742F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یا </w:t>
      </w:r>
      <w:r w:rsidR="008304C6">
        <w:rPr>
          <w:rFonts w:hint="cs"/>
          <w:color w:val="000000" w:themeColor="text1"/>
          <w:sz w:val="24"/>
          <w:szCs w:val="24"/>
          <w:rtl/>
          <w:lang w:bidi="fa-IR"/>
        </w:rPr>
        <w:t>مدافع</w:t>
      </w:r>
      <w:r w:rsidR="00D6742F" w:rsidRPr="004D3F99">
        <w:rPr>
          <w:rStyle w:val="FootnoteReference"/>
          <w:color w:val="000000" w:themeColor="text1"/>
          <w:sz w:val="24"/>
          <w:szCs w:val="24"/>
          <w:rtl/>
          <w:lang w:bidi="fa-IR"/>
        </w:rPr>
        <w:footnoteReference w:id="2"/>
      </w:r>
      <w:r w:rsidR="00D6742F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و یک رهبر</w:t>
      </w:r>
      <w:r w:rsidR="00D6742F" w:rsidRPr="004D3F99">
        <w:rPr>
          <w:color w:val="000000" w:themeColor="text1"/>
          <w:sz w:val="24"/>
          <w:szCs w:val="24"/>
          <w:vertAlign w:val="superscript"/>
          <w:rtl/>
          <w:lang w:bidi="fa-IR"/>
        </w:rPr>
        <w:footnoteReference w:id="3"/>
      </w:r>
      <w:r w:rsidR="00D6742F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8468FC" w:rsidRPr="004D3F99">
        <w:rPr>
          <w:rFonts w:hint="cs"/>
          <w:color w:val="000000" w:themeColor="text1"/>
          <w:sz w:val="24"/>
          <w:szCs w:val="24"/>
          <w:rtl/>
          <w:lang w:bidi="fa-IR"/>
        </w:rPr>
        <w:t>داشته باشد</w:t>
      </w:r>
      <w:r w:rsidR="00AC4ED7" w:rsidRPr="004D3F99">
        <w:rPr>
          <w:rFonts w:hint="cs"/>
          <w:color w:val="000000" w:themeColor="text1"/>
          <w:sz w:val="24"/>
          <w:szCs w:val="24"/>
          <w:rtl/>
          <w:lang w:bidi="fa-IR"/>
        </w:rPr>
        <w:t>.</w:t>
      </w:r>
    </w:p>
    <w:p w:rsidR="00D6742F" w:rsidRPr="004D3F99" w:rsidRDefault="00D6742F" w:rsidP="00771981">
      <w:pPr>
        <w:pStyle w:val="Heading3"/>
        <w:numPr>
          <w:ilvl w:val="0"/>
          <w:numId w:val="35"/>
        </w:numPr>
        <w:spacing w:line="276" w:lineRule="auto"/>
        <w:rPr>
          <w:color w:val="000000" w:themeColor="text1"/>
          <w:sz w:val="24"/>
          <w:szCs w:val="24"/>
          <w:rtl/>
        </w:rPr>
      </w:pPr>
      <w:bookmarkStart w:id="5" w:name="_Toc80267948"/>
      <w:r w:rsidRPr="004D3F99">
        <w:rPr>
          <w:rFonts w:hint="cs"/>
          <w:color w:val="000000" w:themeColor="text1"/>
          <w:sz w:val="24"/>
          <w:szCs w:val="24"/>
          <w:rtl/>
        </w:rPr>
        <w:t xml:space="preserve">گام 2- </w:t>
      </w:r>
      <w:r w:rsidR="008468FC" w:rsidRPr="004D3F99">
        <w:rPr>
          <w:rFonts w:hint="cs"/>
          <w:color w:val="000000" w:themeColor="text1"/>
          <w:sz w:val="24"/>
          <w:szCs w:val="24"/>
          <w:rtl/>
        </w:rPr>
        <w:t>تشریح</w:t>
      </w:r>
      <w:r w:rsidRPr="004D3F99">
        <w:rPr>
          <w:rFonts w:hint="cs"/>
          <w:color w:val="000000" w:themeColor="text1"/>
          <w:sz w:val="24"/>
          <w:szCs w:val="24"/>
          <w:rtl/>
        </w:rPr>
        <w:t xml:space="preserve"> مسئله</w:t>
      </w:r>
      <w:bookmarkEnd w:id="5"/>
    </w:p>
    <w:p w:rsidR="00C2733D" w:rsidRPr="004D3F99" w:rsidRDefault="00D6742F" w:rsidP="00F429EA">
      <w:pPr>
        <w:bidi/>
        <w:spacing w:after="0" w:line="276" w:lineRule="auto"/>
        <w:jc w:val="both"/>
        <w:rPr>
          <w:color w:val="000000" w:themeColor="text1"/>
          <w:sz w:val="24"/>
          <w:szCs w:val="24"/>
          <w:rtl/>
          <w:lang w:bidi="fa-IR"/>
        </w:rPr>
      </w:pP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مسئله داخلی یا </w:t>
      </w:r>
      <w:r w:rsidR="008304C6">
        <w:rPr>
          <w:rFonts w:hint="cs"/>
          <w:color w:val="000000" w:themeColor="text1"/>
          <w:sz w:val="24"/>
          <w:szCs w:val="24"/>
          <w:rtl/>
          <w:lang w:bidi="fa-IR"/>
        </w:rPr>
        <w:t>خارجی را</w:t>
      </w: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شناسایی</w:t>
      </w:r>
      <w:r w:rsidR="009E0CFD">
        <w:rPr>
          <w:rFonts w:hint="cs"/>
          <w:color w:val="000000" w:themeColor="text1"/>
          <w:sz w:val="24"/>
          <w:szCs w:val="24"/>
          <w:rtl/>
          <w:lang w:bidi="fa-IR"/>
        </w:rPr>
        <w:t xml:space="preserve"> کنید. تشریح مسئله با طرح سوالاتی نظیر</w:t>
      </w: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4D3F99">
        <w:rPr>
          <w:rFonts w:hint="cs"/>
          <w:color w:val="000000" w:themeColor="text1"/>
          <w:sz w:val="20"/>
          <w:szCs w:val="20"/>
          <w:rtl/>
          <w:lang w:bidi="fa-IR"/>
        </w:rPr>
        <w:t>«</w:t>
      </w: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در چه </w:t>
      </w:r>
      <w:r w:rsidR="00437086" w:rsidRPr="004D3F99">
        <w:rPr>
          <w:rFonts w:hint="cs"/>
          <w:color w:val="000000" w:themeColor="text1"/>
          <w:sz w:val="24"/>
          <w:szCs w:val="24"/>
          <w:rtl/>
          <w:lang w:bidi="fa-IR"/>
        </w:rPr>
        <w:t>موردی</w:t>
      </w: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چه مشکلی پیش آمده است؟</w:t>
      </w:r>
      <w:r w:rsidRPr="004D3F99">
        <w:rPr>
          <w:rFonts w:hint="cs"/>
          <w:color w:val="000000" w:themeColor="text1"/>
          <w:sz w:val="20"/>
          <w:szCs w:val="20"/>
          <w:rtl/>
          <w:lang w:bidi="fa-IR"/>
        </w:rPr>
        <w:t>»</w:t>
      </w:r>
      <w:r w:rsidR="009E0CFD">
        <w:rPr>
          <w:rFonts w:hint="cs"/>
          <w:color w:val="000000" w:themeColor="text1"/>
          <w:sz w:val="24"/>
          <w:szCs w:val="24"/>
          <w:rtl/>
          <w:lang w:bidi="fa-IR"/>
        </w:rPr>
        <w:t xml:space="preserve"> انجام می</w:t>
      </w:r>
      <w:r w:rsidR="009E0CFD">
        <w:rPr>
          <w:rFonts w:hint="eastAsia"/>
          <w:color w:val="000000" w:themeColor="text1"/>
          <w:sz w:val="24"/>
          <w:szCs w:val="24"/>
          <w:rtl/>
          <w:lang w:bidi="fa-IR"/>
        </w:rPr>
        <w:t>‌</w:t>
      </w:r>
      <w:r w:rsidR="009E0CFD">
        <w:rPr>
          <w:rFonts w:hint="cs"/>
          <w:color w:val="000000" w:themeColor="text1"/>
          <w:sz w:val="24"/>
          <w:szCs w:val="24"/>
          <w:rtl/>
          <w:lang w:bidi="fa-IR"/>
        </w:rPr>
        <w:t>شود.</w:t>
      </w:r>
      <w:r w:rsidR="00046824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مسئله را به صورت کمی</w:t>
      </w: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توضیح دهید</w:t>
      </w:r>
      <w:r w:rsidR="009E0CFD">
        <w:rPr>
          <w:rFonts w:hint="cs"/>
          <w:color w:val="000000" w:themeColor="text1"/>
          <w:sz w:val="24"/>
          <w:szCs w:val="24"/>
          <w:rtl/>
          <w:lang w:bidi="fa-IR"/>
        </w:rPr>
        <w:t xml:space="preserve">. </w:t>
      </w:r>
      <w:r w:rsidRPr="004D3F99">
        <w:rPr>
          <w:rFonts w:hint="cs"/>
          <w:color w:val="000000" w:themeColor="text1"/>
          <w:sz w:val="18"/>
          <w:szCs w:val="18"/>
          <w:rtl/>
          <w:lang w:bidi="fa-IR"/>
        </w:rPr>
        <w:t>(</w:t>
      </w: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>تشریح مسئله</w:t>
      </w:r>
      <w:r w:rsidRPr="004D3F99">
        <w:rPr>
          <w:rFonts w:hint="cs"/>
          <w:color w:val="000000" w:themeColor="text1"/>
          <w:sz w:val="18"/>
          <w:szCs w:val="18"/>
          <w:rtl/>
          <w:lang w:bidi="fa-IR"/>
        </w:rPr>
        <w:t>)</w:t>
      </w:r>
      <w:r w:rsidR="008304C6">
        <w:rPr>
          <w:rFonts w:hint="cs"/>
          <w:color w:val="000000" w:themeColor="text1"/>
          <w:sz w:val="24"/>
          <w:szCs w:val="24"/>
          <w:rtl/>
          <w:lang w:bidi="fa-IR"/>
        </w:rPr>
        <w:t>.</w:t>
      </w:r>
    </w:p>
    <w:p w:rsidR="00CD1CD6" w:rsidRPr="004D3F99" w:rsidRDefault="00C2733D" w:rsidP="00771981">
      <w:pPr>
        <w:pStyle w:val="Heading3"/>
        <w:numPr>
          <w:ilvl w:val="0"/>
          <w:numId w:val="35"/>
        </w:numPr>
        <w:spacing w:line="276" w:lineRule="auto"/>
        <w:jc w:val="left"/>
        <w:rPr>
          <w:rFonts w:ascii="Times New Roman" w:hAnsi="Times New Roman"/>
          <w:color w:val="000000" w:themeColor="text1"/>
          <w:sz w:val="24"/>
          <w:szCs w:val="24"/>
          <w:rtl/>
        </w:rPr>
      </w:pPr>
      <w:bookmarkStart w:id="6" w:name="_Toc80267949"/>
      <w:r w:rsidRPr="004D3F99">
        <w:rPr>
          <w:rFonts w:hint="cs"/>
          <w:color w:val="000000" w:themeColor="text1"/>
          <w:sz w:val="24"/>
          <w:szCs w:val="24"/>
          <w:rtl/>
        </w:rPr>
        <w:t xml:space="preserve">گام 3- اقدام مهار موقت </w:t>
      </w:r>
      <w:r w:rsidRPr="004D3F99">
        <w:rPr>
          <w:rFonts w:hint="cs"/>
          <w:color w:val="000000" w:themeColor="text1"/>
          <w:sz w:val="22"/>
          <w:szCs w:val="22"/>
          <w:rtl/>
        </w:rPr>
        <w:t>(</w:t>
      </w:r>
      <w:r w:rsidRPr="004D3F99">
        <w:rPr>
          <w:rFonts w:ascii="Times New Roman" w:hAnsi="Times New Roman"/>
          <w:color w:val="000000" w:themeColor="text1"/>
          <w:sz w:val="20"/>
          <w:szCs w:val="20"/>
        </w:rPr>
        <w:t>ICA</w:t>
      </w:r>
      <w:r w:rsidRPr="004D3F99">
        <w:rPr>
          <w:rFonts w:ascii="Times New Roman" w:hAnsi="Times New Roman" w:hint="cs"/>
          <w:color w:val="000000" w:themeColor="text1"/>
          <w:sz w:val="22"/>
          <w:szCs w:val="22"/>
          <w:rtl/>
        </w:rPr>
        <w:t>)</w:t>
      </w:r>
      <w:r w:rsidRPr="004D3F99">
        <w:rPr>
          <w:rStyle w:val="FootnoteReference"/>
          <w:rFonts w:ascii="Times New Roman" w:hAnsi="Times New Roman"/>
          <w:color w:val="000000" w:themeColor="text1"/>
          <w:sz w:val="24"/>
          <w:szCs w:val="24"/>
          <w:rtl/>
        </w:rPr>
        <w:footnoteReference w:id="4"/>
      </w:r>
      <w:bookmarkEnd w:id="6"/>
    </w:p>
    <w:p w:rsidR="00D168B5" w:rsidRPr="004D3F99" w:rsidRDefault="00C2733D" w:rsidP="0067639E">
      <w:pPr>
        <w:pStyle w:val="Heading3"/>
        <w:spacing w:line="276" w:lineRule="auto"/>
        <w:rPr>
          <w:rFonts w:ascii="Times New Roman" w:hAnsi="Times New Roman"/>
          <w:b w:val="0"/>
          <w:bCs w:val="0"/>
          <w:color w:val="000000" w:themeColor="text1"/>
          <w:sz w:val="24"/>
          <w:szCs w:val="24"/>
          <w:rtl/>
        </w:rPr>
      </w:pPr>
      <w:r w:rsidRPr="004D3F99">
        <w:rPr>
          <w:rFonts w:hint="cs"/>
          <w:b w:val="0"/>
          <w:bCs w:val="0"/>
          <w:color w:val="000000" w:themeColor="text1"/>
          <w:sz w:val="24"/>
          <w:szCs w:val="24"/>
          <w:rtl/>
        </w:rPr>
        <w:t>اقدام</w:t>
      </w:r>
      <w:r w:rsidR="00F20FBD" w:rsidRPr="004D3F99">
        <w:rPr>
          <w:rFonts w:hint="cs"/>
          <w:b w:val="0"/>
          <w:bCs w:val="0"/>
          <w:color w:val="000000" w:themeColor="text1"/>
          <w:sz w:val="24"/>
          <w:szCs w:val="24"/>
          <w:rtl/>
        </w:rPr>
        <w:t>ات مربوط به</w:t>
      </w:r>
      <w:r w:rsidRPr="004D3F99">
        <w:rPr>
          <w:rFonts w:hint="cs"/>
          <w:b w:val="0"/>
          <w:bCs w:val="0"/>
          <w:color w:val="000000" w:themeColor="text1"/>
          <w:sz w:val="24"/>
          <w:szCs w:val="24"/>
          <w:rtl/>
        </w:rPr>
        <w:t xml:space="preserve"> مهار موقت</w:t>
      </w:r>
      <w:r w:rsidR="00F429EA">
        <w:rPr>
          <w:rFonts w:hint="cs"/>
          <w:b w:val="0"/>
          <w:bCs w:val="0"/>
          <w:color w:val="000000" w:themeColor="text1"/>
          <w:sz w:val="24"/>
          <w:szCs w:val="24"/>
          <w:rtl/>
        </w:rPr>
        <w:t xml:space="preserve"> مسئله</w:t>
      </w:r>
      <w:r w:rsidRPr="004D3F99">
        <w:rPr>
          <w:rFonts w:hint="cs"/>
          <w:b w:val="0"/>
          <w:bCs w:val="0"/>
          <w:color w:val="000000" w:themeColor="text1"/>
          <w:sz w:val="24"/>
          <w:szCs w:val="24"/>
          <w:rtl/>
        </w:rPr>
        <w:t xml:space="preserve"> را تعریف، تایید و اجرا </w:t>
      </w:r>
      <w:r w:rsidR="006C1CE5" w:rsidRPr="004D3F99">
        <w:rPr>
          <w:rFonts w:hint="cs"/>
          <w:b w:val="0"/>
          <w:bCs w:val="0"/>
          <w:color w:val="000000" w:themeColor="text1"/>
          <w:sz w:val="24"/>
          <w:szCs w:val="24"/>
          <w:rtl/>
        </w:rPr>
        <w:t>نمایید</w:t>
      </w:r>
      <w:r w:rsidRPr="004D3F99">
        <w:rPr>
          <w:rFonts w:hint="cs"/>
          <w:b w:val="0"/>
          <w:bCs w:val="0"/>
          <w:color w:val="000000" w:themeColor="text1"/>
          <w:sz w:val="24"/>
          <w:szCs w:val="24"/>
          <w:rtl/>
        </w:rPr>
        <w:t xml:space="preserve"> تا </w:t>
      </w:r>
      <w:r w:rsidR="00F429EA">
        <w:rPr>
          <w:rFonts w:hint="cs"/>
          <w:b w:val="0"/>
          <w:bCs w:val="0"/>
          <w:color w:val="000000" w:themeColor="text1"/>
          <w:sz w:val="24"/>
          <w:szCs w:val="24"/>
          <w:rtl/>
        </w:rPr>
        <w:t xml:space="preserve">از </w:t>
      </w:r>
      <w:r w:rsidRPr="004D3F99">
        <w:rPr>
          <w:rFonts w:hint="cs"/>
          <w:b w:val="0"/>
          <w:bCs w:val="0"/>
          <w:color w:val="000000" w:themeColor="text1"/>
          <w:sz w:val="24"/>
          <w:szCs w:val="24"/>
          <w:rtl/>
        </w:rPr>
        <w:t xml:space="preserve">اثرات </w:t>
      </w:r>
      <w:r w:rsidR="00F429EA">
        <w:rPr>
          <w:rFonts w:hint="cs"/>
          <w:b w:val="0"/>
          <w:bCs w:val="0"/>
          <w:color w:val="000000" w:themeColor="text1"/>
          <w:sz w:val="24"/>
          <w:szCs w:val="24"/>
          <w:rtl/>
        </w:rPr>
        <w:t xml:space="preserve">منفی </w:t>
      </w:r>
      <w:r w:rsidRPr="004D3F99">
        <w:rPr>
          <w:rFonts w:hint="cs"/>
          <w:b w:val="0"/>
          <w:bCs w:val="0"/>
          <w:color w:val="000000" w:themeColor="text1"/>
          <w:sz w:val="24"/>
          <w:szCs w:val="24"/>
          <w:rtl/>
        </w:rPr>
        <w:t xml:space="preserve">مسئله </w:t>
      </w:r>
      <w:r w:rsidR="00F429EA">
        <w:rPr>
          <w:rFonts w:hint="cs"/>
          <w:b w:val="0"/>
          <w:bCs w:val="0"/>
          <w:color w:val="000000" w:themeColor="text1"/>
          <w:sz w:val="24"/>
          <w:szCs w:val="24"/>
          <w:rtl/>
        </w:rPr>
        <w:t>بر مشتریان داخلی و</w:t>
      </w:r>
      <w:r w:rsidR="00F429EA" w:rsidRPr="004D3F99">
        <w:rPr>
          <w:rFonts w:hint="cs"/>
          <w:b w:val="0"/>
          <w:bCs w:val="0"/>
          <w:color w:val="000000" w:themeColor="text1"/>
          <w:sz w:val="24"/>
          <w:szCs w:val="24"/>
          <w:rtl/>
        </w:rPr>
        <w:t xml:space="preserve"> </w:t>
      </w:r>
      <w:r w:rsidR="008304C6">
        <w:rPr>
          <w:rFonts w:hint="cs"/>
          <w:b w:val="0"/>
          <w:bCs w:val="0"/>
          <w:color w:val="000000" w:themeColor="text1"/>
          <w:sz w:val="24"/>
          <w:szCs w:val="24"/>
          <w:rtl/>
        </w:rPr>
        <w:t>خارجی</w:t>
      </w:r>
      <w:r w:rsidRPr="004D3F99">
        <w:rPr>
          <w:rFonts w:hint="cs"/>
          <w:b w:val="0"/>
          <w:bCs w:val="0"/>
          <w:color w:val="000000" w:themeColor="text1"/>
          <w:sz w:val="24"/>
          <w:szCs w:val="24"/>
          <w:rtl/>
        </w:rPr>
        <w:t xml:space="preserve"> </w:t>
      </w:r>
      <w:r w:rsidR="00FB1758" w:rsidRPr="004D3F99">
        <w:rPr>
          <w:rFonts w:hint="cs"/>
          <w:b w:val="0"/>
          <w:bCs w:val="0"/>
          <w:color w:val="000000" w:themeColor="text1"/>
          <w:sz w:val="24"/>
          <w:szCs w:val="24"/>
          <w:rtl/>
        </w:rPr>
        <w:t xml:space="preserve">تا زمان اجرای اقدامات اصلاحی موقت </w:t>
      </w:r>
      <w:r w:rsidR="00FB1758" w:rsidRPr="004D3F99">
        <w:rPr>
          <w:rFonts w:ascii="Times New Roman" w:hAnsi="Times New Roman" w:cs="Times New Roman"/>
          <w:b w:val="0"/>
          <w:bCs w:val="0"/>
          <w:color w:val="000000" w:themeColor="text1"/>
          <w:sz w:val="14"/>
          <w:szCs w:val="14"/>
          <w:rtl/>
        </w:rPr>
        <w:t>(</w:t>
      </w:r>
      <w:r w:rsidR="00FB1758" w:rsidRPr="004D3F99">
        <w:rPr>
          <w:rFonts w:ascii="Times New Roman" w:hAnsi="Times New Roman"/>
          <w:b w:val="0"/>
          <w:bCs w:val="0"/>
          <w:color w:val="000000" w:themeColor="text1"/>
          <w:sz w:val="20"/>
          <w:szCs w:val="20"/>
        </w:rPr>
        <w:t>P</w:t>
      </w:r>
      <w:r w:rsidR="0067639E">
        <w:rPr>
          <w:rFonts w:ascii="Times New Roman" w:hAnsi="Times New Roman"/>
          <w:b w:val="0"/>
          <w:bCs w:val="0"/>
          <w:color w:val="000000" w:themeColor="text1"/>
          <w:sz w:val="20"/>
          <w:szCs w:val="20"/>
        </w:rPr>
        <w:t>C</w:t>
      </w:r>
      <w:r w:rsidR="00FB1758" w:rsidRPr="004D3F99">
        <w:rPr>
          <w:rFonts w:ascii="Times New Roman" w:hAnsi="Times New Roman"/>
          <w:b w:val="0"/>
          <w:bCs w:val="0"/>
          <w:color w:val="000000" w:themeColor="text1"/>
          <w:sz w:val="20"/>
          <w:szCs w:val="20"/>
        </w:rPr>
        <w:t>As</w:t>
      </w:r>
      <w:r w:rsidR="00FB1758" w:rsidRPr="004D3F99">
        <w:rPr>
          <w:rFonts w:ascii="Times New Roman" w:hAnsi="Times New Roman" w:cs="Times New Roman"/>
          <w:b w:val="0"/>
          <w:bCs w:val="0"/>
          <w:color w:val="000000" w:themeColor="text1"/>
          <w:sz w:val="14"/>
          <w:szCs w:val="14"/>
          <w:rtl/>
        </w:rPr>
        <w:t>)</w:t>
      </w:r>
      <w:r w:rsidR="00FB1758" w:rsidRPr="004D3F99">
        <w:rPr>
          <w:rStyle w:val="FootnoteReference"/>
          <w:rFonts w:ascii="Times New Roman" w:hAnsi="Times New Roman"/>
          <w:b w:val="0"/>
          <w:bCs w:val="0"/>
          <w:color w:val="000000" w:themeColor="text1"/>
          <w:sz w:val="24"/>
          <w:szCs w:val="24"/>
          <w:rtl/>
        </w:rPr>
        <w:footnoteReference w:id="5"/>
      </w:r>
      <w:r w:rsidR="00FB1758" w:rsidRPr="004D3F99">
        <w:rPr>
          <w:rFonts w:ascii="Times New Roman" w:hAnsi="Times New Roman" w:hint="cs"/>
          <w:b w:val="0"/>
          <w:bCs w:val="0"/>
          <w:color w:val="000000" w:themeColor="text1"/>
          <w:sz w:val="24"/>
          <w:szCs w:val="24"/>
          <w:rtl/>
        </w:rPr>
        <w:t xml:space="preserve"> </w:t>
      </w:r>
      <w:r w:rsidR="00F429EA">
        <w:rPr>
          <w:rFonts w:hint="cs"/>
          <w:b w:val="0"/>
          <w:bCs w:val="0"/>
          <w:color w:val="000000" w:themeColor="text1"/>
          <w:sz w:val="24"/>
          <w:szCs w:val="24"/>
          <w:rtl/>
        </w:rPr>
        <w:t>جلوگیری شود.</w:t>
      </w:r>
    </w:p>
    <w:p w:rsidR="007B5634" w:rsidRPr="004D3F99" w:rsidRDefault="007B5634" w:rsidP="00771981">
      <w:pPr>
        <w:pStyle w:val="Heading3"/>
        <w:numPr>
          <w:ilvl w:val="0"/>
          <w:numId w:val="35"/>
        </w:numPr>
        <w:spacing w:line="276" w:lineRule="auto"/>
        <w:rPr>
          <w:color w:val="000000" w:themeColor="text1"/>
          <w:sz w:val="24"/>
          <w:szCs w:val="24"/>
          <w:rtl/>
        </w:rPr>
      </w:pPr>
      <w:bookmarkStart w:id="7" w:name="_Toc80267950"/>
      <w:r w:rsidRPr="004D3F99">
        <w:rPr>
          <w:rFonts w:hint="cs"/>
          <w:color w:val="000000" w:themeColor="text1"/>
          <w:sz w:val="24"/>
          <w:szCs w:val="24"/>
          <w:rtl/>
        </w:rPr>
        <w:t>گام 4- تعریف علت اصلی و نقطه فرار</w:t>
      </w:r>
      <w:r w:rsidRPr="004D3F99">
        <w:rPr>
          <w:rStyle w:val="FootnoteReference"/>
          <w:color w:val="000000" w:themeColor="text1"/>
          <w:sz w:val="24"/>
          <w:szCs w:val="24"/>
          <w:rtl/>
        </w:rPr>
        <w:footnoteReference w:id="6"/>
      </w:r>
      <w:bookmarkEnd w:id="7"/>
    </w:p>
    <w:p w:rsidR="00C66621" w:rsidRPr="004D3F99" w:rsidRDefault="001B08BF" w:rsidP="00D44C7E">
      <w:pPr>
        <w:bidi/>
        <w:spacing w:after="0" w:line="276" w:lineRule="auto"/>
        <w:jc w:val="both"/>
        <w:rPr>
          <w:color w:val="000000" w:themeColor="text1"/>
          <w:spacing w:val="-4"/>
          <w:sz w:val="24"/>
          <w:szCs w:val="24"/>
          <w:rtl/>
          <w:lang w:bidi="fa-IR"/>
        </w:rPr>
      </w:pPr>
      <w:r w:rsidRPr="004D3F99">
        <w:rPr>
          <w:rFonts w:hint="cs"/>
          <w:color w:val="000000" w:themeColor="text1"/>
          <w:spacing w:val="-4"/>
          <w:sz w:val="24"/>
          <w:szCs w:val="24"/>
          <w:rtl/>
          <w:lang w:bidi="fa-IR"/>
        </w:rPr>
        <w:t xml:space="preserve">با </w:t>
      </w:r>
      <w:r w:rsidR="00C66621" w:rsidRPr="004D3F99">
        <w:rPr>
          <w:rFonts w:hint="cs"/>
          <w:color w:val="000000" w:themeColor="text1"/>
          <w:spacing w:val="-4"/>
          <w:sz w:val="24"/>
          <w:szCs w:val="24"/>
          <w:rtl/>
          <w:lang w:bidi="fa-IR"/>
        </w:rPr>
        <w:t>بررسی</w:t>
      </w:r>
      <w:r w:rsidRPr="004D3F99">
        <w:rPr>
          <w:rFonts w:hint="cs"/>
          <w:color w:val="000000" w:themeColor="text1"/>
          <w:spacing w:val="-4"/>
          <w:sz w:val="24"/>
          <w:szCs w:val="24"/>
          <w:rtl/>
          <w:lang w:bidi="fa-IR"/>
        </w:rPr>
        <w:t xml:space="preserve"> </w:t>
      </w:r>
      <w:r w:rsidR="00C66621" w:rsidRPr="004D3F99">
        <w:rPr>
          <w:rFonts w:hint="cs"/>
          <w:color w:val="000000" w:themeColor="text1"/>
          <w:spacing w:val="-4"/>
          <w:sz w:val="24"/>
          <w:szCs w:val="24"/>
          <w:rtl/>
          <w:lang w:bidi="fa-IR"/>
        </w:rPr>
        <w:t>علل</w:t>
      </w:r>
      <w:r w:rsidRPr="004D3F99">
        <w:rPr>
          <w:rFonts w:hint="cs"/>
          <w:color w:val="000000" w:themeColor="text1"/>
          <w:spacing w:val="-4"/>
          <w:sz w:val="24"/>
          <w:szCs w:val="24"/>
          <w:rtl/>
          <w:lang w:bidi="fa-IR"/>
        </w:rPr>
        <w:t xml:space="preserve"> احتمالی و </w:t>
      </w:r>
      <w:r w:rsidR="001E1239" w:rsidRPr="004D3F99">
        <w:rPr>
          <w:rFonts w:hint="cs"/>
          <w:color w:val="000000" w:themeColor="text1"/>
          <w:spacing w:val="-4"/>
          <w:sz w:val="24"/>
          <w:szCs w:val="24"/>
          <w:rtl/>
          <w:lang w:bidi="fa-IR"/>
        </w:rPr>
        <w:t>آزمایش داده‌ها</w:t>
      </w:r>
      <w:r w:rsidR="00D44C7E" w:rsidRPr="00D44C7E">
        <w:rPr>
          <w:rFonts w:hint="cs"/>
          <w:color w:val="000000" w:themeColor="text1"/>
          <w:spacing w:val="-4"/>
          <w:sz w:val="24"/>
          <w:szCs w:val="24"/>
          <w:rtl/>
          <w:lang w:bidi="fa-IR"/>
        </w:rPr>
        <w:t xml:space="preserve"> </w:t>
      </w:r>
      <w:r w:rsidR="00D44C7E" w:rsidRPr="004D3F99">
        <w:rPr>
          <w:rFonts w:hint="cs"/>
          <w:color w:val="000000" w:themeColor="text1"/>
          <w:spacing w:val="-4"/>
          <w:sz w:val="24"/>
          <w:szCs w:val="24"/>
          <w:rtl/>
          <w:lang w:bidi="fa-IR"/>
        </w:rPr>
        <w:t>در مرحله</w:t>
      </w:r>
      <w:r w:rsidR="00D44C7E">
        <w:rPr>
          <w:rFonts w:hint="cs"/>
          <w:color w:val="000000" w:themeColor="text1"/>
          <w:spacing w:val="-4"/>
          <w:sz w:val="24"/>
          <w:szCs w:val="24"/>
          <w:rtl/>
          <w:lang w:bidi="fa-IR"/>
        </w:rPr>
        <w:t xml:space="preserve"> تشریح مسئله</w:t>
      </w:r>
      <w:r w:rsidR="00C66621" w:rsidRPr="004D3F99">
        <w:rPr>
          <w:rFonts w:hint="cs"/>
          <w:color w:val="000000" w:themeColor="text1"/>
          <w:spacing w:val="-4"/>
          <w:sz w:val="24"/>
          <w:szCs w:val="24"/>
          <w:rtl/>
          <w:lang w:bidi="fa-IR"/>
        </w:rPr>
        <w:t>،</w:t>
      </w:r>
      <w:r w:rsidR="00D44C7E">
        <w:rPr>
          <w:rFonts w:hint="cs"/>
          <w:color w:val="000000" w:themeColor="text1"/>
          <w:spacing w:val="-4"/>
          <w:sz w:val="24"/>
          <w:szCs w:val="24"/>
          <w:rtl/>
          <w:lang w:bidi="fa-IR"/>
        </w:rPr>
        <w:t xml:space="preserve"> </w:t>
      </w:r>
      <w:r w:rsidR="001E1239" w:rsidRPr="004D3F99">
        <w:rPr>
          <w:rFonts w:hint="cs"/>
          <w:color w:val="000000" w:themeColor="text1"/>
          <w:spacing w:val="-4"/>
          <w:sz w:val="24"/>
          <w:szCs w:val="24"/>
          <w:rtl/>
          <w:lang w:bidi="fa-IR"/>
        </w:rPr>
        <w:t xml:space="preserve">علت اصلی مسئله را </w:t>
      </w:r>
      <w:r w:rsidR="00C66621" w:rsidRPr="004D3F99">
        <w:rPr>
          <w:rFonts w:hint="cs"/>
          <w:color w:val="000000" w:themeColor="text1"/>
          <w:spacing w:val="-4"/>
          <w:sz w:val="24"/>
          <w:szCs w:val="24"/>
          <w:rtl/>
          <w:lang w:bidi="fa-IR"/>
        </w:rPr>
        <w:t>ریشه</w:t>
      </w:r>
      <w:r w:rsidR="00C66621" w:rsidRPr="004D3F99">
        <w:rPr>
          <w:rFonts w:hint="eastAsia"/>
          <w:color w:val="000000" w:themeColor="text1"/>
          <w:spacing w:val="-4"/>
          <w:sz w:val="24"/>
          <w:szCs w:val="24"/>
          <w:rtl/>
          <w:lang w:bidi="fa-IR"/>
        </w:rPr>
        <w:t>‌</w:t>
      </w:r>
      <w:r w:rsidR="00C66621" w:rsidRPr="004D3F99">
        <w:rPr>
          <w:rFonts w:hint="cs"/>
          <w:color w:val="000000" w:themeColor="text1"/>
          <w:spacing w:val="-4"/>
          <w:sz w:val="24"/>
          <w:szCs w:val="24"/>
          <w:rtl/>
          <w:lang w:bidi="fa-IR"/>
        </w:rPr>
        <w:t>یابی کنید</w:t>
      </w:r>
      <w:r w:rsidRPr="004D3F99">
        <w:rPr>
          <w:rFonts w:hint="cs"/>
          <w:color w:val="000000" w:themeColor="text1"/>
          <w:spacing w:val="-4"/>
          <w:sz w:val="24"/>
          <w:szCs w:val="24"/>
          <w:rtl/>
          <w:lang w:bidi="fa-IR"/>
        </w:rPr>
        <w:t xml:space="preserve">. همچنین در این فرآیند </w:t>
      </w:r>
      <w:r w:rsidR="00C66621" w:rsidRPr="004D3F99">
        <w:rPr>
          <w:rFonts w:hint="cs"/>
          <w:color w:val="000000" w:themeColor="text1"/>
          <w:spacing w:val="-4"/>
          <w:sz w:val="24"/>
          <w:szCs w:val="24"/>
          <w:rtl/>
          <w:lang w:bidi="fa-IR"/>
        </w:rPr>
        <w:t xml:space="preserve">مکانی را </w:t>
      </w:r>
      <w:r w:rsidR="002D7777" w:rsidRPr="004D3F99">
        <w:rPr>
          <w:rFonts w:hint="cs"/>
          <w:color w:val="000000" w:themeColor="text1"/>
          <w:spacing w:val="-4"/>
          <w:sz w:val="24"/>
          <w:szCs w:val="24"/>
          <w:rtl/>
          <w:lang w:bidi="fa-IR"/>
        </w:rPr>
        <w:t xml:space="preserve">که </w:t>
      </w:r>
      <w:r w:rsidR="000B2F56" w:rsidRPr="004D3F99">
        <w:rPr>
          <w:rFonts w:hint="cs"/>
          <w:color w:val="000000" w:themeColor="text1"/>
          <w:spacing w:val="-4"/>
          <w:sz w:val="24"/>
          <w:szCs w:val="24"/>
          <w:rtl/>
          <w:lang w:bidi="fa-IR"/>
        </w:rPr>
        <w:t xml:space="preserve">باید </w:t>
      </w:r>
      <w:r w:rsidR="002D7777" w:rsidRPr="004D3F99">
        <w:rPr>
          <w:rFonts w:hint="cs"/>
          <w:color w:val="000000" w:themeColor="text1"/>
          <w:spacing w:val="-4"/>
          <w:sz w:val="24"/>
          <w:szCs w:val="24"/>
          <w:rtl/>
          <w:lang w:bidi="fa-IR"/>
        </w:rPr>
        <w:t xml:space="preserve">در آن اثرات علت اصلی جسجتو و مهار </w:t>
      </w:r>
      <w:r w:rsidR="000B2F56" w:rsidRPr="004D3F99">
        <w:rPr>
          <w:rFonts w:hint="cs"/>
          <w:color w:val="000000" w:themeColor="text1"/>
          <w:spacing w:val="-4"/>
          <w:sz w:val="24"/>
          <w:szCs w:val="24"/>
          <w:rtl/>
          <w:lang w:bidi="fa-IR"/>
        </w:rPr>
        <w:t>می</w:t>
      </w:r>
      <w:r w:rsidR="000B2F56" w:rsidRPr="004D3F99">
        <w:rPr>
          <w:rFonts w:hint="eastAsia"/>
          <w:color w:val="000000" w:themeColor="text1"/>
          <w:spacing w:val="-4"/>
          <w:sz w:val="24"/>
          <w:szCs w:val="24"/>
          <w:rtl/>
          <w:lang w:bidi="fa-IR"/>
        </w:rPr>
        <w:t>‌</w:t>
      </w:r>
      <w:r w:rsidR="000B2F56" w:rsidRPr="004D3F99">
        <w:rPr>
          <w:rFonts w:hint="cs"/>
          <w:color w:val="000000" w:themeColor="text1"/>
          <w:spacing w:val="-4"/>
          <w:sz w:val="24"/>
          <w:szCs w:val="24"/>
          <w:rtl/>
          <w:lang w:bidi="fa-IR"/>
        </w:rPr>
        <w:t>شد</w:t>
      </w:r>
      <w:r w:rsidR="002D7777" w:rsidRPr="004D3F99">
        <w:rPr>
          <w:rFonts w:hint="cs"/>
          <w:color w:val="000000" w:themeColor="text1"/>
          <w:spacing w:val="-4"/>
          <w:sz w:val="24"/>
          <w:szCs w:val="24"/>
          <w:rtl/>
          <w:lang w:bidi="fa-IR"/>
        </w:rPr>
        <w:t xml:space="preserve"> </w:t>
      </w:r>
      <w:r w:rsidR="000B2F56" w:rsidRPr="004D3F99">
        <w:rPr>
          <w:rFonts w:hint="cs"/>
          <w:color w:val="000000" w:themeColor="text1"/>
          <w:spacing w:val="-4"/>
          <w:sz w:val="24"/>
          <w:szCs w:val="24"/>
          <w:rtl/>
          <w:lang w:bidi="fa-IR"/>
        </w:rPr>
        <w:t>اما</w:t>
      </w:r>
      <w:r w:rsidR="002D7777" w:rsidRPr="004D3F99">
        <w:rPr>
          <w:rFonts w:hint="cs"/>
          <w:color w:val="000000" w:themeColor="text1"/>
          <w:spacing w:val="-4"/>
          <w:sz w:val="24"/>
          <w:szCs w:val="24"/>
          <w:rtl/>
          <w:lang w:bidi="fa-IR"/>
        </w:rPr>
        <w:t xml:space="preserve"> چنین نشده </w:t>
      </w:r>
      <w:r w:rsidR="002D7777" w:rsidRPr="004D3F99">
        <w:rPr>
          <w:rFonts w:hint="cs"/>
          <w:color w:val="000000" w:themeColor="text1"/>
          <w:spacing w:val="-4"/>
          <w:sz w:val="20"/>
          <w:szCs w:val="20"/>
          <w:rtl/>
          <w:lang w:bidi="fa-IR"/>
        </w:rPr>
        <w:t>(</w:t>
      </w:r>
      <w:r w:rsidR="002D7777" w:rsidRPr="004D3F99">
        <w:rPr>
          <w:rFonts w:hint="cs"/>
          <w:color w:val="000000" w:themeColor="text1"/>
          <w:spacing w:val="-4"/>
          <w:sz w:val="24"/>
          <w:szCs w:val="24"/>
          <w:rtl/>
          <w:lang w:bidi="fa-IR"/>
        </w:rPr>
        <w:t>نقطه فرار</w:t>
      </w:r>
      <w:r w:rsidR="002D7777" w:rsidRPr="004D3F99">
        <w:rPr>
          <w:rFonts w:hint="cs"/>
          <w:color w:val="000000" w:themeColor="text1"/>
          <w:spacing w:val="-4"/>
          <w:sz w:val="20"/>
          <w:szCs w:val="20"/>
          <w:rtl/>
          <w:lang w:bidi="fa-IR"/>
        </w:rPr>
        <w:t>)</w:t>
      </w:r>
      <w:r w:rsidR="000B2F56" w:rsidRPr="004D3F99">
        <w:rPr>
          <w:rFonts w:hint="cs"/>
          <w:color w:val="000000" w:themeColor="text1"/>
          <w:spacing w:val="-4"/>
          <w:sz w:val="20"/>
          <w:szCs w:val="20"/>
          <w:rtl/>
          <w:lang w:bidi="fa-IR"/>
        </w:rPr>
        <w:t xml:space="preserve"> </w:t>
      </w:r>
      <w:r w:rsidR="000B2F56" w:rsidRPr="004D3F99">
        <w:rPr>
          <w:rFonts w:hint="cs"/>
          <w:color w:val="000000" w:themeColor="text1"/>
          <w:spacing w:val="-4"/>
          <w:sz w:val="24"/>
          <w:szCs w:val="24"/>
          <w:rtl/>
          <w:lang w:bidi="fa-IR"/>
        </w:rPr>
        <w:t xml:space="preserve">را </w:t>
      </w:r>
      <w:r w:rsidR="00157CC5" w:rsidRPr="004D3F99">
        <w:rPr>
          <w:rFonts w:hint="cs"/>
          <w:color w:val="000000" w:themeColor="text1"/>
          <w:spacing w:val="-4"/>
          <w:sz w:val="24"/>
          <w:szCs w:val="24"/>
          <w:rtl/>
          <w:lang w:bidi="fa-IR"/>
        </w:rPr>
        <w:t>به عنوان پایلوت انتخاب نمایید</w:t>
      </w:r>
      <w:r w:rsidR="000B2F56" w:rsidRPr="004D3F99">
        <w:rPr>
          <w:rFonts w:hint="cs"/>
          <w:color w:val="000000" w:themeColor="text1"/>
          <w:spacing w:val="-4"/>
          <w:sz w:val="24"/>
          <w:szCs w:val="24"/>
          <w:rtl/>
          <w:lang w:bidi="fa-IR"/>
        </w:rPr>
        <w:t>.</w:t>
      </w:r>
    </w:p>
    <w:p w:rsidR="001B08BF" w:rsidRPr="004D3F99" w:rsidRDefault="001B08BF" w:rsidP="0067639E">
      <w:pPr>
        <w:pStyle w:val="Heading3"/>
        <w:numPr>
          <w:ilvl w:val="0"/>
          <w:numId w:val="35"/>
        </w:numPr>
        <w:spacing w:line="276" w:lineRule="auto"/>
        <w:rPr>
          <w:rFonts w:ascii="Times New Roman" w:hAnsi="Times New Roman"/>
          <w:color w:val="000000" w:themeColor="text1"/>
          <w:sz w:val="24"/>
          <w:szCs w:val="24"/>
          <w:rtl/>
        </w:rPr>
      </w:pPr>
      <w:bookmarkStart w:id="8" w:name="_Toc80267951"/>
      <w:r w:rsidRPr="004D3F99">
        <w:rPr>
          <w:rFonts w:hint="cs"/>
          <w:color w:val="000000" w:themeColor="text1"/>
          <w:sz w:val="24"/>
          <w:szCs w:val="24"/>
          <w:rtl/>
        </w:rPr>
        <w:t xml:space="preserve">گام 5- انتخاب و تایید اقدامات اصلاحی </w:t>
      </w:r>
      <w:r w:rsidR="001E1239" w:rsidRPr="004D3F99">
        <w:rPr>
          <w:rFonts w:hint="cs"/>
          <w:color w:val="000000" w:themeColor="text1"/>
          <w:sz w:val="24"/>
          <w:szCs w:val="24"/>
          <w:rtl/>
        </w:rPr>
        <w:t>پایدار</w:t>
      </w:r>
      <w:r w:rsidRPr="004D3F99">
        <w:rPr>
          <w:rFonts w:hint="cs"/>
          <w:color w:val="000000" w:themeColor="text1"/>
          <w:sz w:val="24"/>
          <w:szCs w:val="24"/>
          <w:rtl/>
        </w:rPr>
        <w:t xml:space="preserve"> </w:t>
      </w:r>
      <w:r w:rsidRPr="004D3F99">
        <w:rPr>
          <w:rFonts w:ascii="Times New Roman" w:hAnsi="Times New Roman" w:cs="Times New Roman"/>
          <w:color w:val="000000" w:themeColor="text1"/>
          <w:sz w:val="16"/>
          <w:szCs w:val="16"/>
          <w:rtl/>
        </w:rPr>
        <w:t>(</w:t>
      </w:r>
      <w:r w:rsidRPr="004D3F99">
        <w:rPr>
          <w:rFonts w:ascii="Times New Roman" w:hAnsi="Times New Roman" w:cs="Times New Roman"/>
          <w:color w:val="000000" w:themeColor="text1"/>
          <w:sz w:val="20"/>
          <w:szCs w:val="20"/>
        </w:rPr>
        <w:t>PCA</w:t>
      </w:r>
      <w:r w:rsidRPr="004D3F99">
        <w:rPr>
          <w:rFonts w:ascii="Times New Roman" w:hAnsi="Times New Roman" w:cs="Times New Roman"/>
          <w:color w:val="000000" w:themeColor="text1"/>
          <w:sz w:val="16"/>
          <w:szCs w:val="16"/>
          <w:rtl/>
        </w:rPr>
        <w:t>)</w:t>
      </w:r>
      <w:bookmarkEnd w:id="8"/>
    </w:p>
    <w:p w:rsidR="001B08BF" w:rsidRPr="004D3F99" w:rsidRDefault="001B08BF" w:rsidP="003F35DD">
      <w:pPr>
        <w:bidi/>
        <w:spacing w:after="0" w:line="276" w:lineRule="auto"/>
        <w:jc w:val="both"/>
        <w:rPr>
          <w:color w:val="000000" w:themeColor="text1"/>
          <w:sz w:val="24"/>
          <w:szCs w:val="24"/>
          <w:rtl/>
          <w:lang w:bidi="fa-IR"/>
        </w:rPr>
      </w:pP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lastRenderedPageBreak/>
        <w:t xml:space="preserve">بهترین اقدام اصلاحی </w:t>
      </w:r>
      <w:r w:rsidR="001E1239" w:rsidRPr="004D3F99">
        <w:rPr>
          <w:rFonts w:hint="cs"/>
          <w:color w:val="000000" w:themeColor="text1"/>
          <w:sz w:val="24"/>
          <w:szCs w:val="24"/>
          <w:rtl/>
          <w:lang w:bidi="fa-IR"/>
        </w:rPr>
        <w:t>پایدار</w:t>
      </w: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را انتخاب </w:t>
      </w:r>
      <w:r w:rsidR="001E1239" w:rsidRPr="004D3F99">
        <w:rPr>
          <w:rFonts w:hint="cs"/>
          <w:color w:val="000000" w:themeColor="text1"/>
          <w:sz w:val="24"/>
          <w:szCs w:val="24"/>
          <w:rtl/>
          <w:lang w:bidi="fa-IR"/>
        </w:rPr>
        <w:t>کرده</w:t>
      </w: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تا علت اصلی مسئله را حذف کنید. </w:t>
      </w:r>
      <w:r w:rsidR="00796CA1">
        <w:rPr>
          <w:rFonts w:hint="cs"/>
          <w:color w:val="000000" w:themeColor="text1"/>
          <w:sz w:val="24"/>
          <w:szCs w:val="24"/>
          <w:rtl/>
          <w:lang w:bidi="fa-IR"/>
        </w:rPr>
        <w:t>با انتخاب</w:t>
      </w: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بهترین اقدام اصلاحی </w:t>
      </w:r>
      <w:r w:rsidR="001E1239" w:rsidRPr="004D3F99">
        <w:rPr>
          <w:rFonts w:hint="cs"/>
          <w:color w:val="000000" w:themeColor="text1"/>
          <w:sz w:val="24"/>
          <w:szCs w:val="24"/>
          <w:rtl/>
          <w:lang w:bidi="fa-IR"/>
        </w:rPr>
        <w:t>پایدار</w:t>
      </w: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796CA1">
        <w:rPr>
          <w:rFonts w:hint="cs"/>
          <w:color w:val="000000" w:themeColor="text1"/>
          <w:sz w:val="24"/>
          <w:szCs w:val="24"/>
          <w:rtl/>
          <w:lang w:bidi="fa-IR"/>
        </w:rPr>
        <w:t>می</w:t>
      </w:r>
      <w:r w:rsidR="00796CA1">
        <w:rPr>
          <w:rFonts w:hint="eastAsia"/>
          <w:color w:val="000000" w:themeColor="text1"/>
          <w:sz w:val="24"/>
          <w:szCs w:val="24"/>
          <w:rtl/>
          <w:lang w:bidi="fa-IR"/>
        </w:rPr>
        <w:t>‌</w:t>
      </w:r>
      <w:r w:rsidR="00796CA1">
        <w:rPr>
          <w:rFonts w:hint="cs"/>
          <w:color w:val="000000" w:themeColor="text1"/>
          <w:sz w:val="24"/>
          <w:szCs w:val="24"/>
          <w:rtl/>
          <w:lang w:bidi="fa-IR"/>
        </w:rPr>
        <w:t xml:space="preserve">توان به نقطه فرار </w:t>
      </w: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رسید. </w:t>
      </w:r>
    </w:p>
    <w:p w:rsidR="004F0F04" w:rsidRPr="004D3F99" w:rsidRDefault="004F0F04" w:rsidP="00771981">
      <w:pPr>
        <w:pStyle w:val="Heading3"/>
        <w:numPr>
          <w:ilvl w:val="0"/>
          <w:numId w:val="35"/>
        </w:numPr>
        <w:spacing w:line="276" w:lineRule="auto"/>
        <w:rPr>
          <w:rFonts w:ascii="Times New Roman" w:hAnsi="Times New Roman"/>
          <w:color w:val="000000" w:themeColor="text1"/>
          <w:sz w:val="24"/>
          <w:szCs w:val="24"/>
          <w:rtl/>
        </w:rPr>
      </w:pPr>
      <w:bookmarkStart w:id="9" w:name="_Toc80267952"/>
      <w:r w:rsidRPr="004D3F99">
        <w:rPr>
          <w:rFonts w:hint="cs"/>
          <w:color w:val="000000" w:themeColor="text1"/>
          <w:sz w:val="24"/>
          <w:szCs w:val="24"/>
          <w:rtl/>
        </w:rPr>
        <w:t xml:space="preserve">گام 6- </w:t>
      </w:r>
      <w:r w:rsidR="003F35DD">
        <w:rPr>
          <w:rFonts w:hint="cs"/>
          <w:color w:val="000000" w:themeColor="text1"/>
          <w:sz w:val="24"/>
          <w:szCs w:val="24"/>
          <w:rtl/>
        </w:rPr>
        <w:t>جاری</w:t>
      </w:r>
      <w:r w:rsidR="00771981">
        <w:rPr>
          <w:rFonts w:hint="eastAsia"/>
          <w:color w:val="000000" w:themeColor="text1"/>
          <w:sz w:val="24"/>
          <w:szCs w:val="24"/>
          <w:rtl/>
        </w:rPr>
        <w:t>‌</w:t>
      </w:r>
      <w:r w:rsidR="003F35DD">
        <w:rPr>
          <w:rFonts w:hint="cs"/>
          <w:color w:val="000000" w:themeColor="text1"/>
          <w:sz w:val="24"/>
          <w:szCs w:val="24"/>
          <w:rtl/>
        </w:rPr>
        <w:t>سازی</w:t>
      </w:r>
      <w:r w:rsidRPr="004D3F99">
        <w:rPr>
          <w:rFonts w:hint="cs"/>
          <w:color w:val="000000" w:themeColor="text1"/>
          <w:sz w:val="24"/>
          <w:szCs w:val="24"/>
          <w:rtl/>
        </w:rPr>
        <w:t xml:space="preserve"> و اعتبارسنجی اقدامات اصلاحی </w:t>
      </w:r>
      <w:r w:rsidR="001E1239" w:rsidRPr="004D3F99">
        <w:rPr>
          <w:rFonts w:hint="cs"/>
          <w:color w:val="000000" w:themeColor="text1"/>
          <w:sz w:val="24"/>
          <w:szCs w:val="24"/>
          <w:rtl/>
        </w:rPr>
        <w:t>پایدار</w:t>
      </w:r>
      <w:r w:rsidRPr="004D3F99">
        <w:rPr>
          <w:rFonts w:hint="cs"/>
          <w:color w:val="000000" w:themeColor="text1"/>
          <w:sz w:val="24"/>
          <w:szCs w:val="24"/>
          <w:rtl/>
        </w:rPr>
        <w:t xml:space="preserve"> </w:t>
      </w:r>
      <w:r w:rsidRPr="004D3F99">
        <w:rPr>
          <w:rFonts w:hint="cs"/>
          <w:color w:val="000000" w:themeColor="text1"/>
          <w:sz w:val="22"/>
          <w:szCs w:val="22"/>
          <w:rtl/>
        </w:rPr>
        <w:t>(</w:t>
      </w:r>
      <w:r w:rsidRPr="004D3F99">
        <w:rPr>
          <w:rFonts w:ascii="Times New Roman" w:hAnsi="Times New Roman"/>
          <w:color w:val="000000" w:themeColor="text1"/>
          <w:sz w:val="20"/>
          <w:szCs w:val="20"/>
        </w:rPr>
        <w:t>PCA</w:t>
      </w:r>
      <w:r w:rsidRPr="004D3F99">
        <w:rPr>
          <w:rFonts w:ascii="Times New Roman" w:hAnsi="Times New Roman" w:hint="cs"/>
          <w:color w:val="000000" w:themeColor="text1"/>
          <w:sz w:val="22"/>
          <w:szCs w:val="22"/>
          <w:rtl/>
        </w:rPr>
        <w:t>)</w:t>
      </w:r>
      <w:bookmarkEnd w:id="9"/>
    </w:p>
    <w:p w:rsidR="004F0F04" w:rsidRDefault="004F0F04" w:rsidP="00461BDD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4D3F99">
        <w:rPr>
          <w:rFonts w:hint="cs"/>
          <w:color w:val="000000" w:themeColor="text1"/>
          <w:sz w:val="20"/>
          <w:szCs w:val="20"/>
          <w:rtl/>
        </w:rPr>
        <w:t xml:space="preserve"> </w:t>
      </w:r>
      <w:r w:rsidRPr="004D3F99">
        <w:rPr>
          <w:rFonts w:hint="cs"/>
          <w:color w:val="000000" w:themeColor="text1"/>
          <w:sz w:val="24"/>
          <w:szCs w:val="24"/>
          <w:rtl/>
        </w:rPr>
        <w:t xml:space="preserve">اقدامات اصلاحی </w:t>
      </w:r>
      <w:r w:rsidR="001E1239" w:rsidRPr="004D3F99">
        <w:rPr>
          <w:rFonts w:hint="cs"/>
          <w:color w:val="000000" w:themeColor="text1"/>
          <w:sz w:val="24"/>
          <w:szCs w:val="24"/>
          <w:rtl/>
        </w:rPr>
        <w:t>پایدار</w:t>
      </w:r>
      <w:r w:rsidRPr="004D3F99">
        <w:rPr>
          <w:rFonts w:hint="cs"/>
          <w:color w:val="000000" w:themeColor="text1"/>
          <w:sz w:val="24"/>
          <w:szCs w:val="24"/>
          <w:rtl/>
        </w:rPr>
        <w:t xml:space="preserve"> منتخب را طراحی و اجرا </w:t>
      </w:r>
      <w:r w:rsidR="00461BDD" w:rsidRPr="004D3F99">
        <w:rPr>
          <w:rFonts w:hint="cs"/>
          <w:color w:val="000000" w:themeColor="text1"/>
          <w:sz w:val="24"/>
          <w:szCs w:val="24"/>
          <w:rtl/>
        </w:rPr>
        <w:t>نمایید</w:t>
      </w:r>
      <w:r w:rsidRPr="004D3F99">
        <w:rPr>
          <w:rFonts w:hint="cs"/>
          <w:color w:val="000000" w:themeColor="text1"/>
          <w:sz w:val="24"/>
          <w:szCs w:val="24"/>
          <w:rtl/>
        </w:rPr>
        <w:t xml:space="preserve">. </w:t>
      </w:r>
      <w:r w:rsidRPr="004D3F99">
        <w:rPr>
          <w:rFonts w:ascii="Times New Roman" w:hAnsi="Times New Roman"/>
          <w:color w:val="000000" w:themeColor="text1"/>
          <w:sz w:val="20"/>
          <w:szCs w:val="20"/>
        </w:rPr>
        <w:t>ICA</w:t>
      </w:r>
      <w:r w:rsidRPr="004D3F99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 xml:space="preserve"> 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را حذف کنید. اقدامات</w:t>
      </w:r>
      <w:r w:rsidR="0067639E" w:rsidRPr="0067639E">
        <w:rPr>
          <w:rFonts w:hint="cs"/>
          <w:color w:val="000000" w:themeColor="text1"/>
          <w:sz w:val="24"/>
          <w:szCs w:val="24"/>
          <w:rtl/>
        </w:rPr>
        <w:t xml:space="preserve"> </w:t>
      </w:r>
      <w:r w:rsidR="0067639E" w:rsidRPr="004D3F99">
        <w:rPr>
          <w:rFonts w:hint="cs"/>
          <w:color w:val="000000" w:themeColor="text1"/>
          <w:sz w:val="24"/>
          <w:szCs w:val="24"/>
          <w:rtl/>
        </w:rPr>
        <w:t>پایدار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را تایید کرده و نتایج بلند</w:t>
      </w:r>
      <w:r w:rsidR="001E1239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3F35D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مدت را پایش 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ن</w:t>
      </w:r>
      <w:r w:rsidR="003F35D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مای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ید. </w:t>
      </w:r>
    </w:p>
    <w:p w:rsidR="004F0F04" w:rsidRPr="004D3F99" w:rsidRDefault="004F0F04" w:rsidP="00771981">
      <w:pPr>
        <w:pStyle w:val="Heading3"/>
        <w:numPr>
          <w:ilvl w:val="0"/>
          <w:numId w:val="35"/>
        </w:numPr>
        <w:spacing w:line="276" w:lineRule="auto"/>
        <w:rPr>
          <w:color w:val="000000" w:themeColor="text1"/>
          <w:sz w:val="24"/>
          <w:szCs w:val="24"/>
          <w:rtl/>
        </w:rPr>
      </w:pPr>
      <w:bookmarkStart w:id="10" w:name="_Toc80267953"/>
      <w:r w:rsidRPr="004D3F99">
        <w:rPr>
          <w:rFonts w:hint="cs"/>
          <w:color w:val="000000" w:themeColor="text1"/>
          <w:sz w:val="24"/>
          <w:szCs w:val="24"/>
          <w:rtl/>
        </w:rPr>
        <w:t xml:space="preserve">گام 7- </w:t>
      </w:r>
      <w:r w:rsidR="001E1239" w:rsidRPr="004D3F99">
        <w:rPr>
          <w:rFonts w:hint="cs"/>
          <w:color w:val="000000" w:themeColor="text1"/>
          <w:sz w:val="24"/>
          <w:szCs w:val="24"/>
          <w:rtl/>
        </w:rPr>
        <w:t>پیشگیری</w:t>
      </w:r>
      <w:r w:rsidRPr="004D3F99">
        <w:rPr>
          <w:rFonts w:hint="cs"/>
          <w:color w:val="000000" w:themeColor="text1"/>
          <w:sz w:val="24"/>
          <w:szCs w:val="24"/>
          <w:rtl/>
        </w:rPr>
        <w:t xml:space="preserve"> از وقوع مجدد مسئله</w:t>
      </w:r>
      <w:bookmarkEnd w:id="10"/>
    </w:p>
    <w:p w:rsidR="004F0F04" w:rsidRPr="004D3F99" w:rsidRDefault="00484898" w:rsidP="00D77F84">
      <w:pPr>
        <w:bidi/>
        <w:spacing w:after="0" w:line="276" w:lineRule="auto"/>
        <w:jc w:val="both"/>
        <w:rPr>
          <w:color w:val="000000" w:themeColor="text1"/>
          <w:spacing w:val="-2"/>
          <w:sz w:val="24"/>
          <w:szCs w:val="24"/>
          <w:rtl/>
          <w:lang w:bidi="fa-IR"/>
        </w:rPr>
      </w:pPr>
      <w:r w:rsidRPr="004D3F99">
        <w:rPr>
          <w:rFonts w:hint="cs"/>
          <w:color w:val="000000" w:themeColor="text1"/>
          <w:spacing w:val="-2"/>
          <w:sz w:val="24"/>
          <w:szCs w:val="24"/>
          <w:rtl/>
          <w:lang w:bidi="fa-IR"/>
        </w:rPr>
        <w:t xml:space="preserve">برای </w:t>
      </w:r>
      <w:r w:rsidR="001E1239" w:rsidRPr="004D3F99">
        <w:rPr>
          <w:rFonts w:hint="cs"/>
          <w:color w:val="000000" w:themeColor="text1"/>
          <w:spacing w:val="-2"/>
          <w:sz w:val="24"/>
          <w:szCs w:val="24"/>
          <w:rtl/>
          <w:lang w:bidi="fa-IR"/>
        </w:rPr>
        <w:t>پیشگیری</w:t>
      </w:r>
      <w:r w:rsidRPr="004D3F99">
        <w:rPr>
          <w:rFonts w:hint="cs"/>
          <w:color w:val="000000" w:themeColor="text1"/>
          <w:spacing w:val="-2"/>
          <w:sz w:val="24"/>
          <w:szCs w:val="24"/>
          <w:rtl/>
          <w:lang w:bidi="fa-IR"/>
        </w:rPr>
        <w:t xml:space="preserve"> از وقوع مجدد این مسئله و مسائل مشابه</w:t>
      </w:r>
      <w:r w:rsidR="003F35DD">
        <w:rPr>
          <w:rFonts w:hint="cs"/>
          <w:color w:val="000000" w:themeColor="text1"/>
          <w:spacing w:val="-2"/>
          <w:sz w:val="24"/>
          <w:szCs w:val="24"/>
          <w:rtl/>
          <w:lang w:bidi="fa-IR"/>
        </w:rPr>
        <w:t>،</w:t>
      </w:r>
      <w:r w:rsidRPr="004D3F99">
        <w:rPr>
          <w:rFonts w:hint="cs"/>
          <w:color w:val="000000" w:themeColor="text1"/>
          <w:spacing w:val="-2"/>
          <w:sz w:val="24"/>
          <w:szCs w:val="24"/>
          <w:rtl/>
          <w:lang w:bidi="fa-IR"/>
        </w:rPr>
        <w:t xml:space="preserve"> </w:t>
      </w:r>
      <w:r w:rsidR="00BA6702" w:rsidRPr="004D3F99">
        <w:rPr>
          <w:rFonts w:hint="cs"/>
          <w:color w:val="000000" w:themeColor="text1"/>
          <w:spacing w:val="-2"/>
          <w:sz w:val="24"/>
          <w:szCs w:val="24"/>
          <w:rtl/>
          <w:lang w:bidi="fa-IR"/>
        </w:rPr>
        <w:t xml:space="preserve">باید </w:t>
      </w:r>
      <w:r w:rsidR="00BE7A00" w:rsidRPr="004D3F99">
        <w:rPr>
          <w:rFonts w:hint="cs"/>
          <w:color w:val="000000" w:themeColor="text1"/>
          <w:spacing w:val="-2"/>
          <w:sz w:val="24"/>
          <w:szCs w:val="24"/>
          <w:rtl/>
          <w:lang w:bidi="fa-IR"/>
        </w:rPr>
        <w:t>سیستم‌های</w:t>
      </w:r>
      <w:r w:rsidR="003F35DD">
        <w:rPr>
          <w:rFonts w:hint="cs"/>
          <w:color w:val="000000" w:themeColor="text1"/>
          <w:spacing w:val="-2"/>
          <w:sz w:val="24"/>
          <w:szCs w:val="24"/>
          <w:rtl/>
          <w:lang w:bidi="fa-IR"/>
        </w:rPr>
        <w:t xml:space="preserve"> مورد نیاز و</w:t>
      </w:r>
      <w:r w:rsidR="00BE7A00" w:rsidRPr="004D3F99">
        <w:rPr>
          <w:rFonts w:hint="cs"/>
          <w:color w:val="000000" w:themeColor="text1"/>
          <w:spacing w:val="-2"/>
          <w:sz w:val="24"/>
          <w:szCs w:val="24"/>
          <w:rtl/>
          <w:lang w:bidi="fa-IR"/>
        </w:rPr>
        <w:t xml:space="preserve"> ضروری ا</w:t>
      </w:r>
      <w:r w:rsidRPr="004D3F99">
        <w:rPr>
          <w:rFonts w:hint="cs"/>
          <w:color w:val="000000" w:themeColor="text1"/>
          <w:spacing w:val="-2"/>
          <w:sz w:val="24"/>
          <w:szCs w:val="24"/>
          <w:rtl/>
          <w:lang w:bidi="fa-IR"/>
        </w:rPr>
        <w:t>ز جمله</w:t>
      </w:r>
      <w:r w:rsidR="00BE7A00" w:rsidRPr="004D3F99">
        <w:rPr>
          <w:rFonts w:hint="cs"/>
          <w:color w:val="000000" w:themeColor="text1"/>
          <w:spacing w:val="-2"/>
          <w:sz w:val="24"/>
          <w:szCs w:val="24"/>
          <w:rtl/>
          <w:lang w:bidi="fa-IR"/>
        </w:rPr>
        <w:t xml:space="preserve"> </w:t>
      </w:r>
      <w:r w:rsidR="00D77F84">
        <w:rPr>
          <w:rFonts w:hint="cs"/>
          <w:color w:val="000000" w:themeColor="text1"/>
          <w:spacing w:val="-2"/>
          <w:sz w:val="24"/>
          <w:szCs w:val="24"/>
          <w:rtl/>
          <w:lang w:bidi="fa-IR"/>
        </w:rPr>
        <w:t>راهبردها</w:t>
      </w:r>
      <w:r w:rsidR="00BE7A00" w:rsidRPr="004D3F99">
        <w:rPr>
          <w:rFonts w:hint="cs"/>
          <w:color w:val="000000" w:themeColor="text1"/>
          <w:spacing w:val="-2"/>
          <w:sz w:val="24"/>
          <w:szCs w:val="24"/>
          <w:rtl/>
          <w:lang w:bidi="fa-IR"/>
        </w:rPr>
        <w:t xml:space="preserve">، </w:t>
      </w:r>
      <w:r w:rsidR="00D77F84">
        <w:rPr>
          <w:rFonts w:hint="cs"/>
          <w:color w:val="000000" w:themeColor="text1"/>
          <w:spacing w:val="-2"/>
          <w:sz w:val="24"/>
          <w:szCs w:val="24"/>
          <w:rtl/>
          <w:lang w:bidi="fa-IR"/>
        </w:rPr>
        <w:t>آیین</w:t>
      </w:r>
      <w:r w:rsidR="00D77F84">
        <w:rPr>
          <w:rFonts w:hint="eastAsia"/>
          <w:color w:val="000000" w:themeColor="text1"/>
          <w:spacing w:val="-2"/>
          <w:sz w:val="24"/>
          <w:szCs w:val="24"/>
          <w:rtl/>
          <w:lang w:bidi="fa-IR"/>
        </w:rPr>
        <w:t>‌</w:t>
      </w:r>
      <w:r w:rsidR="00D77F84">
        <w:rPr>
          <w:rFonts w:hint="cs"/>
          <w:color w:val="000000" w:themeColor="text1"/>
          <w:spacing w:val="-2"/>
          <w:sz w:val="24"/>
          <w:szCs w:val="24"/>
          <w:rtl/>
          <w:lang w:bidi="fa-IR"/>
        </w:rPr>
        <w:t>نامه</w:t>
      </w:r>
      <w:r w:rsidR="00D77F84">
        <w:rPr>
          <w:rFonts w:hint="eastAsia"/>
          <w:color w:val="000000" w:themeColor="text1"/>
          <w:spacing w:val="-2"/>
          <w:sz w:val="24"/>
          <w:szCs w:val="24"/>
          <w:rtl/>
          <w:lang w:bidi="fa-IR"/>
        </w:rPr>
        <w:t>‌</w:t>
      </w:r>
      <w:r w:rsidR="00D77F84">
        <w:rPr>
          <w:rFonts w:hint="cs"/>
          <w:color w:val="000000" w:themeColor="text1"/>
          <w:spacing w:val="-2"/>
          <w:sz w:val="24"/>
          <w:szCs w:val="24"/>
          <w:rtl/>
          <w:lang w:bidi="fa-IR"/>
        </w:rPr>
        <w:t>ها</w:t>
      </w:r>
      <w:r w:rsidR="00BE7A00" w:rsidRPr="004D3F99">
        <w:rPr>
          <w:rFonts w:hint="cs"/>
          <w:color w:val="000000" w:themeColor="text1"/>
          <w:spacing w:val="-2"/>
          <w:sz w:val="24"/>
          <w:szCs w:val="24"/>
          <w:rtl/>
          <w:lang w:bidi="fa-IR"/>
        </w:rPr>
        <w:t xml:space="preserve"> و </w:t>
      </w:r>
      <w:r w:rsidR="003D634A" w:rsidRPr="004D3F99">
        <w:rPr>
          <w:rFonts w:hint="cs"/>
          <w:color w:val="000000" w:themeColor="text1"/>
          <w:spacing w:val="-2"/>
          <w:sz w:val="24"/>
          <w:szCs w:val="24"/>
          <w:rtl/>
          <w:lang w:bidi="fa-IR"/>
        </w:rPr>
        <w:t>دستورالعمل‌ها</w:t>
      </w:r>
      <w:r w:rsidRPr="004D3F99">
        <w:rPr>
          <w:rFonts w:hint="cs"/>
          <w:color w:val="000000" w:themeColor="text1"/>
          <w:spacing w:val="-2"/>
          <w:sz w:val="24"/>
          <w:szCs w:val="24"/>
          <w:rtl/>
          <w:lang w:bidi="fa-IR"/>
        </w:rPr>
        <w:t xml:space="preserve"> اصلاح شوند. در صورت </w:t>
      </w:r>
      <w:r w:rsidR="001E1239" w:rsidRPr="004D3F99">
        <w:rPr>
          <w:rFonts w:hint="cs"/>
          <w:color w:val="000000" w:themeColor="text1"/>
          <w:spacing w:val="-2"/>
          <w:sz w:val="24"/>
          <w:szCs w:val="24"/>
          <w:rtl/>
          <w:lang w:bidi="fa-IR"/>
        </w:rPr>
        <w:t>نیاز</w:t>
      </w:r>
      <w:r w:rsidRPr="004D3F99">
        <w:rPr>
          <w:rFonts w:hint="cs"/>
          <w:color w:val="000000" w:themeColor="text1"/>
          <w:spacing w:val="-2"/>
          <w:sz w:val="24"/>
          <w:szCs w:val="24"/>
          <w:rtl/>
          <w:lang w:bidi="fa-IR"/>
        </w:rPr>
        <w:t xml:space="preserve"> </w:t>
      </w:r>
      <w:r w:rsidR="00171384" w:rsidRPr="004D3F99">
        <w:rPr>
          <w:rFonts w:hint="cs"/>
          <w:color w:val="000000" w:themeColor="text1"/>
          <w:spacing w:val="-2"/>
          <w:sz w:val="24"/>
          <w:szCs w:val="24"/>
          <w:rtl/>
          <w:lang w:bidi="fa-IR"/>
        </w:rPr>
        <w:t>برای</w:t>
      </w:r>
      <w:r w:rsidRPr="004D3F99">
        <w:rPr>
          <w:rFonts w:hint="cs"/>
          <w:color w:val="000000" w:themeColor="text1"/>
          <w:spacing w:val="-2"/>
          <w:sz w:val="24"/>
          <w:szCs w:val="24"/>
          <w:rtl/>
          <w:lang w:bidi="fa-IR"/>
        </w:rPr>
        <w:t xml:space="preserve"> </w:t>
      </w:r>
      <w:r w:rsidR="001E1239" w:rsidRPr="004D3F99">
        <w:rPr>
          <w:rFonts w:hint="cs"/>
          <w:color w:val="000000" w:themeColor="text1"/>
          <w:spacing w:val="-2"/>
          <w:sz w:val="24"/>
          <w:szCs w:val="24"/>
          <w:rtl/>
          <w:lang w:bidi="fa-IR"/>
        </w:rPr>
        <w:t>اصلاح</w:t>
      </w:r>
      <w:r w:rsidRPr="004D3F99">
        <w:rPr>
          <w:rFonts w:hint="cs"/>
          <w:color w:val="000000" w:themeColor="text1"/>
          <w:spacing w:val="-2"/>
          <w:sz w:val="24"/>
          <w:szCs w:val="24"/>
          <w:rtl/>
          <w:lang w:bidi="fa-IR"/>
        </w:rPr>
        <w:t xml:space="preserve"> سیستمیک </w:t>
      </w:r>
      <w:r w:rsidR="00171384" w:rsidRPr="004D3F99">
        <w:rPr>
          <w:rFonts w:hint="cs"/>
          <w:color w:val="000000" w:themeColor="text1"/>
          <w:spacing w:val="-2"/>
          <w:sz w:val="24"/>
          <w:szCs w:val="24"/>
          <w:rtl/>
          <w:lang w:bidi="fa-IR"/>
        </w:rPr>
        <w:t xml:space="preserve">باید </w:t>
      </w:r>
      <w:r w:rsidR="003D634A" w:rsidRPr="004D3F99">
        <w:rPr>
          <w:rFonts w:hint="cs"/>
          <w:color w:val="000000" w:themeColor="text1"/>
          <w:spacing w:val="-2"/>
          <w:sz w:val="24"/>
          <w:szCs w:val="24"/>
          <w:rtl/>
          <w:lang w:bidi="fa-IR"/>
        </w:rPr>
        <w:t>دستورالعمل‌های جدیدی</w:t>
      </w:r>
      <w:r w:rsidRPr="004D3F99">
        <w:rPr>
          <w:rFonts w:hint="cs"/>
          <w:color w:val="000000" w:themeColor="text1"/>
          <w:spacing w:val="-2"/>
          <w:sz w:val="24"/>
          <w:szCs w:val="24"/>
          <w:rtl/>
          <w:lang w:bidi="fa-IR"/>
        </w:rPr>
        <w:t xml:space="preserve"> </w:t>
      </w:r>
      <w:r w:rsidR="00BB27F6" w:rsidRPr="004D3F99">
        <w:rPr>
          <w:rFonts w:hint="cs"/>
          <w:color w:val="000000" w:themeColor="text1"/>
          <w:spacing w:val="-2"/>
          <w:sz w:val="24"/>
          <w:szCs w:val="24"/>
          <w:rtl/>
          <w:lang w:bidi="fa-IR"/>
        </w:rPr>
        <w:t>تدوین</w:t>
      </w:r>
      <w:r w:rsidRPr="004D3F99">
        <w:rPr>
          <w:rFonts w:hint="cs"/>
          <w:color w:val="000000" w:themeColor="text1"/>
          <w:spacing w:val="-2"/>
          <w:sz w:val="24"/>
          <w:szCs w:val="24"/>
          <w:rtl/>
          <w:lang w:bidi="fa-IR"/>
        </w:rPr>
        <w:t xml:space="preserve"> </w:t>
      </w:r>
      <w:r w:rsidR="00171384" w:rsidRPr="004D3F99">
        <w:rPr>
          <w:rFonts w:hint="cs"/>
          <w:color w:val="000000" w:themeColor="text1"/>
          <w:spacing w:val="-2"/>
          <w:sz w:val="24"/>
          <w:szCs w:val="24"/>
          <w:rtl/>
          <w:lang w:bidi="fa-IR"/>
        </w:rPr>
        <w:t>شوند</w:t>
      </w:r>
      <w:r w:rsidR="0036472C" w:rsidRPr="004D3F99">
        <w:rPr>
          <w:rFonts w:hint="cs"/>
          <w:color w:val="000000" w:themeColor="text1"/>
          <w:spacing w:val="-2"/>
          <w:sz w:val="24"/>
          <w:szCs w:val="24"/>
          <w:rtl/>
          <w:lang w:bidi="fa-IR"/>
        </w:rPr>
        <w:t>.</w:t>
      </w:r>
    </w:p>
    <w:p w:rsidR="00484898" w:rsidRPr="004D3F99" w:rsidRDefault="00484898" w:rsidP="00771981">
      <w:pPr>
        <w:pStyle w:val="Heading3"/>
        <w:numPr>
          <w:ilvl w:val="0"/>
          <w:numId w:val="35"/>
        </w:numPr>
        <w:spacing w:line="276" w:lineRule="auto"/>
        <w:rPr>
          <w:color w:val="000000" w:themeColor="text1"/>
          <w:sz w:val="24"/>
          <w:szCs w:val="24"/>
          <w:rtl/>
        </w:rPr>
      </w:pPr>
      <w:bookmarkStart w:id="11" w:name="_Toc80267954"/>
      <w:r w:rsidRPr="004D3F99">
        <w:rPr>
          <w:rFonts w:hint="cs"/>
          <w:color w:val="000000" w:themeColor="text1"/>
          <w:sz w:val="24"/>
          <w:szCs w:val="24"/>
          <w:rtl/>
        </w:rPr>
        <w:t xml:space="preserve">گام 8- </w:t>
      </w:r>
      <w:r w:rsidR="00815777" w:rsidRPr="004D3F99">
        <w:rPr>
          <w:rFonts w:hint="cs"/>
          <w:color w:val="000000" w:themeColor="text1"/>
          <w:sz w:val="24"/>
          <w:szCs w:val="24"/>
          <w:rtl/>
        </w:rPr>
        <w:t xml:space="preserve">قدردانی از </w:t>
      </w:r>
      <w:r w:rsidR="00B0731A" w:rsidRPr="004D3F99">
        <w:rPr>
          <w:rFonts w:hint="cs"/>
          <w:color w:val="000000" w:themeColor="text1"/>
          <w:sz w:val="24"/>
          <w:szCs w:val="24"/>
          <w:rtl/>
        </w:rPr>
        <w:t>مشارکت‌های</w:t>
      </w:r>
      <w:r w:rsidRPr="004D3F99">
        <w:rPr>
          <w:rFonts w:hint="cs"/>
          <w:color w:val="000000" w:themeColor="text1"/>
          <w:sz w:val="24"/>
          <w:szCs w:val="24"/>
          <w:rtl/>
        </w:rPr>
        <w:t xml:space="preserve"> تیمی و فردی</w:t>
      </w:r>
      <w:bookmarkEnd w:id="11"/>
      <w:r w:rsidRPr="004D3F99">
        <w:rPr>
          <w:rFonts w:hint="cs"/>
          <w:color w:val="000000" w:themeColor="text1"/>
          <w:sz w:val="24"/>
          <w:szCs w:val="24"/>
          <w:rtl/>
        </w:rPr>
        <w:t xml:space="preserve"> </w:t>
      </w:r>
    </w:p>
    <w:p w:rsidR="00BB27F6" w:rsidRPr="004D3F99" w:rsidRDefault="00BB27F6" w:rsidP="00BB27F6">
      <w:pPr>
        <w:bidi/>
        <w:spacing w:after="0" w:line="276" w:lineRule="auto"/>
        <w:jc w:val="both"/>
        <w:rPr>
          <w:color w:val="000000" w:themeColor="text1"/>
          <w:sz w:val="24"/>
          <w:szCs w:val="24"/>
          <w:rtl/>
          <w:lang w:bidi="fa-IR"/>
        </w:rPr>
      </w:pP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>افراد</w:t>
      </w:r>
      <w:r w:rsidR="00171384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>فعال</w:t>
      </w:r>
      <w:r w:rsidR="00171384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در حل مسئله</w:t>
      </w:r>
      <w:r w:rsidR="00BD0255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را </w:t>
      </w:r>
      <w:r w:rsidR="00171384" w:rsidRPr="004D3F99">
        <w:rPr>
          <w:rFonts w:hint="cs"/>
          <w:color w:val="000000" w:themeColor="text1"/>
          <w:sz w:val="24"/>
          <w:szCs w:val="24"/>
          <w:rtl/>
          <w:lang w:bidi="fa-IR"/>
        </w:rPr>
        <w:t>شناسایی</w:t>
      </w:r>
      <w:r w:rsidR="00BD0255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BA6702" w:rsidRPr="004D3F99">
        <w:rPr>
          <w:rFonts w:hint="cs"/>
          <w:color w:val="000000" w:themeColor="text1"/>
          <w:sz w:val="24"/>
          <w:szCs w:val="24"/>
          <w:rtl/>
          <w:lang w:bidi="fa-IR"/>
        </w:rPr>
        <w:t>کرده</w:t>
      </w:r>
      <w:r w:rsidR="00BD0255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و موفقیت</w:t>
      </w:r>
      <w:r w:rsidR="00171384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تیم</w:t>
      </w:r>
      <w:r w:rsidR="00BD0255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را جشن بگیرید.</w:t>
      </w:r>
    </w:p>
    <w:p w:rsidR="00D04F0C" w:rsidRPr="004D3F99" w:rsidRDefault="00D04F0C" w:rsidP="00D04F0C">
      <w:pPr>
        <w:bidi/>
        <w:spacing w:after="0"/>
        <w:jc w:val="center"/>
        <w:rPr>
          <w:color w:val="000000" w:themeColor="text1"/>
          <w:sz w:val="14"/>
          <w:szCs w:val="14"/>
          <w:lang w:bidi="fa-IR"/>
        </w:rPr>
      </w:pPr>
      <w:bookmarkStart w:id="12" w:name="_Toc80267955"/>
    </w:p>
    <w:p w:rsidR="00D77F84" w:rsidRDefault="00D77F84">
      <w:pPr>
        <w:rPr>
          <w:rFonts w:cs="B Titr"/>
          <w:b/>
          <w:bCs/>
          <w:color w:val="000000" w:themeColor="text1"/>
          <w:sz w:val="20"/>
          <w:szCs w:val="20"/>
          <w:rtl/>
          <w:lang w:bidi="fa-IR"/>
        </w:rPr>
      </w:pPr>
      <w:r>
        <w:rPr>
          <w:rFonts w:cs="B Titr"/>
          <w:color w:val="000000" w:themeColor="text1"/>
          <w:sz w:val="20"/>
          <w:szCs w:val="20"/>
          <w:rtl/>
        </w:rPr>
        <w:br w:type="page"/>
      </w:r>
    </w:p>
    <w:p w:rsidR="00484898" w:rsidRPr="004D3F99" w:rsidRDefault="00A30CFB" w:rsidP="002C79D6">
      <w:pPr>
        <w:pStyle w:val="Heading2"/>
        <w:shd w:val="clear" w:color="auto" w:fill="F2F2F2" w:themeFill="background1" w:themeFillShade="F2"/>
        <w:spacing w:line="276" w:lineRule="auto"/>
        <w:rPr>
          <w:rFonts w:cs="B Titr"/>
          <w:color w:val="000000" w:themeColor="text1"/>
          <w:sz w:val="20"/>
          <w:szCs w:val="20"/>
          <w:rtl/>
        </w:rPr>
      </w:pPr>
      <w:r w:rsidRPr="004D3F99">
        <w:rPr>
          <w:rFonts w:cs="B Titr" w:hint="cs"/>
          <w:color w:val="000000" w:themeColor="text1"/>
          <w:sz w:val="20"/>
          <w:szCs w:val="20"/>
          <w:rtl/>
        </w:rPr>
        <w:lastRenderedPageBreak/>
        <w:t>تک</w:t>
      </w:r>
      <w:r w:rsidR="004A62AD">
        <w:rPr>
          <w:rFonts w:cs="B Titr" w:hint="cs"/>
          <w:color w:val="000000" w:themeColor="text1"/>
          <w:sz w:val="20"/>
          <w:szCs w:val="20"/>
          <w:rtl/>
        </w:rPr>
        <w:t>ـ</w:t>
      </w:r>
      <w:r w:rsidRPr="004D3F99">
        <w:rPr>
          <w:rFonts w:cs="B Titr" w:hint="cs"/>
          <w:color w:val="000000" w:themeColor="text1"/>
          <w:sz w:val="20"/>
          <w:szCs w:val="20"/>
          <w:rtl/>
        </w:rPr>
        <w:t>میل گ</w:t>
      </w:r>
      <w:r w:rsidR="004A62AD">
        <w:rPr>
          <w:rFonts w:cs="B Titr" w:hint="cs"/>
          <w:color w:val="000000" w:themeColor="text1"/>
          <w:sz w:val="20"/>
          <w:szCs w:val="20"/>
          <w:rtl/>
        </w:rPr>
        <w:t>ـ</w:t>
      </w:r>
      <w:r w:rsidRPr="004D3F99">
        <w:rPr>
          <w:rFonts w:cs="B Titr" w:hint="cs"/>
          <w:color w:val="000000" w:themeColor="text1"/>
          <w:sz w:val="20"/>
          <w:szCs w:val="20"/>
          <w:rtl/>
        </w:rPr>
        <w:t xml:space="preserve">زارش </w:t>
      </w:r>
      <w:bookmarkEnd w:id="12"/>
      <w:r w:rsidR="002C79D6" w:rsidRPr="00771981">
        <w:rPr>
          <w:rFonts w:ascii="Times New Roman" w:hAnsi="Times New Roman"/>
          <w:color w:val="000000" w:themeColor="text1"/>
          <w:sz w:val="20"/>
          <w:szCs w:val="20"/>
        </w:rPr>
        <w:t>G</w:t>
      </w:r>
      <w:r w:rsidR="002C79D6" w:rsidRPr="007437B2">
        <w:rPr>
          <w:rFonts w:ascii="Times New Roman" w:hAnsi="Times New Roman" w:cs="A Amine"/>
          <w:color w:val="000000" w:themeColor="text1"/>
          <w:sz w:val="22"/>
          <w:szCs w:val="24"/>
        </w:rPr>
        <w:t>8</w:t>
      </w:r>
      <w:r w:rsidR="002C79D6" w:rsidRPr="00771981">
        <w:rPr>
          <w:rFonts w:ascii="Times New Roman" w:hAnsi="Times New Roman" w:cs="Times New Roman"/>
          <w:color w:val="000000" w:themeColor="text1"/>
          <w:sz w:val="20"/>
          <w:szCs w:val="20"/>
        </w:rPr>
        <w:t>D</w:t>
      </w:r>
    </w:p>
    <w:p w:rsidR="00A30CFB" w:rsidRPr="004D3F99" w:rsidRDefault="005B49CE" w:rsidP="00D77F84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pacing w:val="-4"/>
          <w:sz w:val="24"/>
          <w:szCs w:val="24"/>
          <w:rtl/>
          <w:lang w:bidi="fa-IR"/>
        </w:rPr>
      </w:pPr>
      <w:r w:rsidRPr="004D3F99">
        <w:rPr>
          <w:rFonts w:hint="cs"/>
          <w:color w:val="000000" w:themeColor="text1"/>
          <w:spacing w:val="-4"/>
          <w:sz w:val="24"/>
          <w:szCs w:val="24"/>
          <w:rtl/>
          <w:lang w:bidi="fa-IR"/>
        </w:rPr>
        <w:t xml:space="preserve">در فرآیند </w:t>
      </w:r>
      <w:r w:rsidR="002C79D6" w:rsidRPr="00771981">
        <w:rPr>
          <w:rFonts w:ascii="Times New Roman" w:hAnsi="Times New Roman"/>
          <w:color w:val="000000" w:themeColor="text1"/>
          <w:sz w:val="20"/>
          <w:szCs w:val="20"/>
          <w:lang w:bidi="fa-IR"/>
        </w:rPr>
        <w:t>G</w:t>
      </w:r>
      <w:r w:rsidR="002C79D6" w:rsidRPr="007437B2">
        <w:rPr>
          <w:rFonts w:ascii="Times New Roman" w:hAnsi="Times New Roman" w:cs="A Amine"/>
          <w:color w:val="000000" w:themeColor="text1"/>
          <w:szCs w:val="24"/>
          <w:lang w:bidi="fa-IR"/>
        </w:rPr>
        <w:t>8</w:t>
      </w:r>
      <w:r w:rsidR="002C79D6" w:rsidRPr="00771981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="002C79D6"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4D3F99">
        <w:rPr>
          <w:rFonts w:ascii="Times New Roman" w:hAnsi="Times New Roman" w:hint="cs"/>
          <w:color w:val="000000" w:themeColor="text1"/>
          <w:spacing w:val="-4"/>
          <w:sz w:val="24"/>
          <w:szCs w:val="24"/>
          <w:rtl/>
          <w:lang w:bidi="fa-IR"/>
        </w:rPr>
        <w:t>از فرم گزارش برای ثبت پیشرفت حل مسئله استفاده می‌شود. داده‌ها، گزارش فعالیت‌ها و شواهد دیگر مربوط به فعالیت حل مسئله</w:t>
      </w:r>
      <w:r w:rsidR="006F38C3">
        <w:rPr>
          <w:rFonts w:ascii="Times New Roman" w:hAnsi="Times New Roman" w:hint="cs"/>
          <w:color w:val="000000" w:themeColor="text1"/>
          <w:spacing w:val="-4"/>
          <w:sz w:val="24"/>
          <w:szCs w:val="24"/>
          <w:rtl/>
          <w:lang w:bidi="fa-IR"/>
        </w:rPr>
        <w:t xml:space="preserve"> به عنوان اطلاعات اولیه برای تکمیل این فرم </w:t>
      </w:r>
      <w:r w:rsidR="00D77F84">
        <w:rPr>
          <w:rFonts w:ascii="Times New Roman" w:hAnsi="Times New Roman" w:hint="cs"/>
          <w:color w:val="000000" w:themeColor="text1"/>
          <w:spacing w:val="-4"/>
          <w:sz w:val="24"/>
          <w:szCs w:val="24"/>
          <w:rtl/>
          <w:lang w:bidi="fa-IR"/>
        </w:rPr>
        <w:t>می</w:t>
      </w:r>
      <w:r w:rsidR="00D77F84">
        <w:rPr>
          <w:rFonts w:ascii="Times New Roman" w:hAnsi="Times New Roman" w:hint="eastAsia"/>
          <w:color w:val="000000" w:themeColor="text1"/>
          <w:spacing w:val="-4"/>
          <w:sz w:val="24"/>
          <w:szCs w:val="24"/>
          <w:rtl/>
          <w:lang w:bidi="fa-IR"/>
        </w:rPr>
        <w:t>‌</w:t>
      </w:r>
      <w:r w:rsidR="00D77F84">
        <w:rPr>
          <w:rFonts w:ascii="Times New Roman" w:hAnsi="Times New Roman" w:hint="cs"/>
          <w:color w:val="000000" w:themeColor="text1"/>
          <w:spacing w:val="-4"/>
          <w:sz w:val="24"/>
          <w:szCs w:val="24"/>
          <w:rtl/>
          <w:lang w:bidi="fa-IR"/>
        </w:rPr>
        <w:t>باشند</w:t>
      </w:r>
      <w:r w:rsidR="006F38C3">
        <w:rPr>
          <w:rFonts w:ascii="Times New Roman" w:hAnsi="Times New Roman" w:hint="cs"/>
          <w:color w:val="000000" w:themeColor="text1"/>
          <w:spacing w:val="-4"/>
          <w:sz w:val="24"/>
          <w:szCs w:val="24"/>
          <w:rtl/>
          <w:lang w:bidi="fa-IR"/>
        </w:rPr>
        <w:t xml:space="preserve"> که</w:t>
      </w:r>
      <w:r w:rsidR="00F9578A" w:rsidRPr="004D3F99">
        <w:rPr>
          <w:rFonts w:ascii="Times New Roman" w:hAnsi="Times New Roman" w:hint="cs"/>
          <w:color w:val="000000" w:themeColor="text1"/>
          <w:spacing w:val="-4"/>
          <w:sz w:val="24"/>
          <w:szCs w:val="24"/>
          <w:rtl/>
          <w:lang w:bidi="fa-IR"/>
        </w:rPr>
        <w:t xml:space="preserve"> عبارتند از:</w:t>
      </w:r>
    </w:p>
    <w:p w:rsidR="00F9578A" w:rsidRPr="004D3F99" w:rsidRDefault="00F9578A" w:rsidP="00AF46A5">
      <w:pPr>
        <w:pStyle w:val="ListParagraph"/>
        <w:numPr>
          <w:ilvl w:val="0"/>
          <w:numId w:val="3"/>
        </w:numPr>
        <w:bidi/>
        <w:spacing w:after="0" w:line="276" w:lineRule="auto"/>
        <w:ind w:left="30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تجزیه و تحلیل پیش‌داده‌ها</w:t>
      </w:r>
    </w:p>
    <w:p w:rsidR="00F9578A" w:rsidRPr="004D3F99" w:rsidRDefault="007A62AD" w:rsidP="00AF46A5">
      <w:pPr>
        <w:pStyle w:val="ListParagraph"/>
        <w:numPr>
          <w:ilvl w:val="0"/>
          <w:numId w:val="3"/>
        </w:numPr>
        <w:bidi/>
        <w:spacing w:after="0" w:line="276" w:lineRule="auto"/>
        <w:ind w:left="30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گزارش</w:t>
      </w:r>
    </w:p>
    <w:p w:rsidR="006F4501" w:rsidRPr="004D3F99" w:rsidRDefault="00171384" w:rsidP="00AF46A5">
      <w:pPr>
        <w:pStyle w:val="ListParagraph"/>
        <w:numPr>
          <w:ilvl w:val="0"/>
          <w:numId w:val="3"/>
        </w:numPr>
        <w:bidi/>
        <w:spacing w:after="0" w:line="276" w:lineRule="auto"/>
        <w:ind w:left="30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تفاوت‌ها</w:t>
      </w:r>
      <w:r w:rsidR="006F4501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و تغییرات</w:t>
      </w:r>
    </w:p>
    <w:p w:rsidR="006F4501" w:rsidRPr="004D3F99" w:rsidRDefault="00491CFD" w:rsidP="00AF46A5">
      <w:pPr>
        <w:pStyle w:val="ListParagraph"/>
        <w:numPr>
          <w:ilvl w:val="0"/>
          <w:numId w:val="3"/>
        </w:numPr>
        <w:bidi/>
        <w:spacing w:after="0" w:line="276" w:lineRule="auto"/>
        <w:ind w:left="30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تجزیه و تحلیل عل</w:t>
      </w:r>
      <w:r w:rsidR="007A62AD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ل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اصلی</w:t>
      </w:r>
    </w:p>
    <w:p w:rsidR="00491CFD" w:rsidRPr="004D3F99" w:rsidRDefault="00491CFD" w:rsidP="00AF46A5">
      <w:pPr>
        <w:pStyle w:val="ListParagraph"/>
        <w:numPr>
          <w:ilvl w:val="0"/>
          <w:numId w:val="3"/>
        </w:numPr>
        <w:bidi/>
        <w:spacing w:after="0" w:line="276" w:lineRule="auto"/>
        <w:ind w:left="30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تجزیه و تحلیل داده‌های بعدی</w:t>
      </w:r>
    </w:p>
    <w:p w:rsidR="00491CFD" w:rsidRPr="004D3F99" w:rsidRDefault="00491CFD" w:rsidP="00AF46A5">
      <w:pPr>
        <w:pStyle w:val="ListParagraph"/>
        <w:numPr>
          <w:ilvl w:val="0"/>
          <w:numId w:val="3"/>
        </w:numPr>
        <w:bidi/>
        <w:spacing w:after="0" w:line="276" w:lineRule="auto"/>
        <w:ind w:left="30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کاربرگ‌های تصمیم‌گیری</w:t>
      </w:r>
    </w:p>
    <w:p w:rsidR="00491CFD" w:rsidRPr="004D3F99" w:rsidRDefault="00242D32" w:rsidP="00AF46A5">
      <w:pPr>
        <w:pStyle w:val="ListParagraph"/>
        <w:numPr>
          <w:ilvl w:val="0"/>
          <w:numId w:val="3"/>
        </w:numPr>
        <w:bidi/>
        <w:spacing w:after="0" w:line="276" w:lineRule="auto"/>
        <w:ind w:left="30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برنامه‌های</w:t>
      </w:r>
      <w:r w:rsidR="00491CFD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486689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اقدام</w:t>
      </w:r>
      <w:r w:rsidR="00486689" w:rsidRPr="004D3F99">
        <w:rPr>
          <w:rStyle w:val="FootnoteReference"/>
          <w:rFonts w:ascii="Times New Roman" w:hAnsi="Times New Roman"/>
          <w:color w:val="000000" w:themeColor="text1"/>
          <w:sz w:val="24"/>
          <w:szCs w:val="24"/>
          <w:rtl/>
          <w:lang w:bidi="fa-IR"/>
        </w:rPr>
        <w:footnoteReference w:id="7"/>
      </w:r>
    </w:p>
    <w:p w:rsidR="00242D32" w:rsidRPr="0072190F" w:rsidRDefault="000A0E49" w:rsidP="00575587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72190F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در این کتاب</w:t>
      </w:r>
      <w:r w:rsidR="003D634A" w:rsidRPr="0072190F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،</w:t>
      </w:r>
      <w:r w:rsidRPr="0072190F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فرم‌های مهم و توضیحات مربوط به استفاده از آن</w:t>
      </w:r>
      <w:r w:rsidR="007A62AD" w:rsidRPr="0072190F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Pr="0072190F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ها در گام‌های فرآیند حل مسئله مطرح شد</w:t>
      </w:r>
      <w:r w:rsidR="0072190F" w:rsidRPr="0072190F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ه</w:t>
      </w:r>
      <w:r w:rsidR="0072190F" w:rsidRPr="0072190F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="0072190F" w:rsidRPr="0072190F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</w:t>
      </w:r>
      <w:r w:rsidRPr="0072190F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ند. </w:t>
      </w:r>
    </w:p>
    <w:p w:rsidR="00946FEF" w:rsidRPr="004D3F99" w:rsidRDefault="00946FEF" w:rsidP="00946FEF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pacing w:val="-6"/>
          <w:sz w:val="16"/>
          <w:szCs w:val="16"/>
          <w:rtl/>
          <w:lang w:bidi="fa-IR"/>
        </w:rPr>
      </w:pPr>
    </w:p>
    <w:p w:rsidR="000A0E49" w:rsidRPr="004D3F99" w:rsidRDefault="000A0E49" w:rsidP="00946FEF">
      <w:pPr>
        <w:pStyle w:val="Heading2"/>
        <w:shd w:val="clear" w:color="auto" w:fill="F2F2F2" w:themeFill="background1" w:themeFillShade="F2"/>
        <w:spacing w:line="276" w:lineRule="auto"/>
        <w:rPr>
          <w:rFonts w:cs="B Titr"/>
          <w:color w:val="000000" w:themeColor="text1"/>
          <w:sz w:val="20"/>
          <w:szCs w:val="20"/>
          <w:rtl/>
        </w:rPr>
      </w:pPr>
      <w:bookmarkStart w:id="13" w:name="_Toc80267956"/>
      <w:r w:rsidRPr="004D3F99">
        <w:rPr>
          <w:rFonts w:cs="B Titr" w:hint="cs"/>
          <w:color w:val="000000" w:themeColor="text1"/>
          <w:sz w:val="20"/>
          <w:szCs w:val="20"/>
          <w:rtl/>
        </w:rPr>
        <w:t>س</w:t>
      </w:r>
      <w:r w:rsidR="004A62AD">
        <w:rPr>
          <w:rFonts w:cs="B Titr" w:hint="cs"/>
          <w:color w:val="000000" w:themeColor="text1"/>
          <w:sz w:val="20"/>
          <w:szCs w:val="20"/>
          <w:rtl/>
        </w:rPr>
        <w:t>ـ</w:t>
      </w:r>
      <w:r w:rsidRPr="004D3F99">
        <w:rPr>
          <w:rFonts w:cs="B Titr" w:hint="cs"/>
          <w:color w:val="000000" w:themeColor="text1"/>
          <w:sz w:val="20"/>
          <w:szCs w:val="20"/>
          <w:rtl/>
        </w:rPr>
        <w:t>والات</w:t>
      </w:r>
      <w:r w:rsidR="00605FCD" w:rsidRPr="004D3F99">
        <w:rPr>
          <w:rFonts w:cs="B Titr" w:hint="cs"/>
          <w:color w:val="000000" w:themeColor="text1"/>
          <w:sz w:val="20"/>
          <w:szCs w:val="20"/>
          <w:rtl/>
        </w:rPr>
        <w:t xml:space="preserve"> ارزیاب</w:t>
      </w:r>
      <w:r w:rsidR="004A62AD">
        <w:rPr>
          <w:rFonts w:cs="B Titr" w:hint="cs"/>
          <w:color w:val="000000" w:themeColor="text1"/>
          <w:sz w:val="20"/>
          <w:szCs w:val="20"/>
          <w:rtl/>
        </w:rPr>
        <w:t>ـ</w:t>
      </w:r>
      <w:r w:rsidR="00605FCD" w:rsidRPr="004D3F99">
        <w:rPr>
          <w:rFonts w:cs="B Titr" w:hint="cs"/>
          <w:color w:val="000000" w:themeColor="text1"/>
          <w:sz w:val="20"/>
          <w:szCs w:val="20"/>
          <w:rtl/>
        </w:rPr>
        <w:t>ی</w:t>
      </w:r>
      <w:bookmarkEnd w:id="13"/>
    </w:p>
    <w:p w:rsidR="007437B2" w:rsidRDefault="00605FCD" w:rsidP="007437B2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در پایان هر مرحله از فرآیند حل مسئله </w:t>
      </w:r>
      <w:r w:rsidR="002C79D6" w:rsidRPr="00771981">
        <w:rPr>
          <w:rFonts w:ascii="Times New Roman" w:hAnsi="Times New Roman"/>
          <w:color w:val="000000" w:themeColor="text1"/>
          <w:sz w:val="20"/>
          <w:szCs w:val="20"/>
          <w:lang w:bidi="fa-IR"/>
        </w:rPr>
        <w:t>G</w:t>
      </w:r>
      <w:r w:rsidR="002C79D6" w:rsidRPr="007437B2">
        <w:rPr>
          <w:rFonts w:ascii="Times New Roman" w:hAnsi="Times New Roman" w:cs="A Amine"/>
          <w:color w:val="000000" w:themeColor="text1"/>
          <w:szCs w:val="24"/>
          <w:lang w:bidi="fa-IR"/>
        </w:rPr>
        <w:t>8</w:t>
      </w:r>
      <w:r w:rsidR="002C79D6" w:rsidRPr="00771981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="002C79D6"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8A079C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چندین سوال</w:t>
      </w:r>
      <w:r w:rsidR="007437B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برای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ارزیابی وجود دارد که باید ب</w:t>
      </w:r>
      <w:r w:rsidR="00946FEF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ه 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وسیله رهبر یا </w:t>
      </w:r>
      <w:r w:rsidR="008304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حامی</w:t>
      </w:r>
      <w:r w:rsidRPr="004D3F99">
        <w:rPr>
          <w:rFonts w:ascii="Times New Roman" w:hAnsi="Times New Roma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2C79D6" w:rsidRPr="00771981">
        <w:rPr>
          <w:rFonts w:ascii="Times New Roman" w:hAnsi="Times New Roman"/>
          <w:color w:val="000000" w:themeColor="text1"/>
          <w:sz w:val="20"/>
          <w:szCs w:val="20"/>
          <w:lang w:bidi="fa-IR"/>
        </w:rPr>
        <w:t>G</w:t>
      </w:r>
      <w:r w:rsidR="002C79D6" w:rsidRPr="007437B2">
        <w:rPr>
          <w:rFonts w:ascii="Times New Roman" w:hAnsi="Times New Roman" w:cs="A Amine"/>
          <w:color w:val="000000" w:themeColor="text1"/>
          <w:szCs w:val="24"/>
          <w:lang w:bidi="fa-IR"/>
        </w:rPr>
        <w:t>8</w:t>
      </w:r>
      <w:r w:rsidR="002C79D6" w:rsidRPr="00771981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="002C79D6"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طراحی شو</w:t>
      </w:r>
      <w:r w:rsidR="003653B1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د تا اطمینان حاصل گردد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که </w:t>
      </w:r>
      <w:r w:rsidR="003653B1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تمام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عو</w:t>
      </w:r>
      <w:r w:rsidR="00171384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امل و فاکتورها در نظر گرفته شده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و </w:t>
      </w:r>
      <w:r w:rsidR="00D77F84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تمام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اقدامات لازم انجام شد</w:t>
      </w:r>
      <w:r w:rsidR="003653B1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ه</w:t>
      </w:r>
      <w:r w:rsidR="003653B1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="003653B1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اند.</w:t>
      </w:r>
      <w:r w:rsidR="00AF46A5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سوالات ارزیابی روشی </w:t>
      </w:r>
      <w:r w:rsidR="00BF2E81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برای تفکر در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هر مرحله از فرآیند</w:t>
      </w:r>
      <w:r w:rsidR="00BF2E81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حل مسئله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BF2E81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است که تعیین </w:t>
      </w:r>
      <w:r w:rsidR="008A079C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شود</w:t>
      </w:r>
      <w:r w:rsidR="00BF2E81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آیا تمام داده‌های مورد نیاز جمع‌آوری شد</w:t>
      </w:r>
      <w:r w:rsidR="003653B1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ه</w:t>
      </w:r>
      <w:r w:rsidR="003653B1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="003653B1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</w:t>
      </w:r>
      <w:r w:rsidR="00BF2E81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ند</w:t>
      </w:r>
      <w:r w:rsidR="003653B1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؟</w:t>
      </w:r>
      <w:r w:rsidR="00BF2E81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ترکیب تیم به همین شکل باقی می‌ماند</w:t>
      </w:r>
      <w:r w:rsidR="003653B1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؟</w:t>
      </w:r>
      <w:r w:rsidR="00BF2E81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مدارک نگهداری می‌شوند</w:t>
      </w:r>
      <w:r w:rsidR="003653B1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؟</w:t>
      </w:r>
      <w:r w:rsidR="00BF2E81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3653B1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آیا</w:t>
      </w:r>
      <w:r w:rsidR="00F01A0B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انتقال اطلاعات مناسب است؟</w:t>
      </w:r>
    </w:p>
    <w:p w:rsidR="00BB7B3C" w:rsidRDefault="003B6727" w:rsidP="007437B2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اینکار فرصتی به </w:t>
      </w:r>
      <w:r w:rsidR="007A3874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افراد 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تیم می‌دهد تا </w:t>
      </w:r>
      <w:r w:rsidR="007437B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بر</w:t>
      </w:r>
      <w:r w:rsidR="00171384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416653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موضوعی که به</w:t>
      </w:r>
      <w:r w:rsidR="00416653" w:rsidRPr="004D3F99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="007A3874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طور مطلوب پیش رفته </w:t>
      </w:r>
      <w:r w:rsidR="00A2657A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اما نیاز به تغییر</w:t>
      </w:r>
      <w:r w:rsidR="007437B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ات جزئی</w:t>
      </w:r>
      <w:r w:rsidR="00A2657A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دارد</w:t>
      </w:r>
      <w:r w:rsidR="007437B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،</w:t>
      </w:r>
      <w:r w:rsidR="00A2657A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7A3874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تمرکز کنند.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 </w:t>
      </w:r>
      <w:r w:rsidR="002E08AD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نمونه‌هایی از سوالات ارزیابی در این کتاب کار </w:t>
      </w:r>
      <w:r w:rsidR="003653B1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درج شده</w:t>
      </w:r>
      <w:r w:rsidR="002E08AD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3653B1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است</w:t>
      </w:r>
      <w:r w:rsidR="00C148D5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. </w:t>
      </w:r>
    </w:p>
    <w:p w:rsidR="00AF46A5" w:rsidRDefault="00AF46A5" w:rsidP="00AF46A5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</w:p>
    <w:tbl>
      <w:tblPr>
        <w:tblStyle w:val="TableGrid"/>
        <w:bidiVisual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75"/>
        <w:gridCol w:w="854"/>
        <w:gridCol w:w="3223"/>
      </w:tblGrid>
      <w:tr w:rsidR="00795500" w:rsidRPr="00AF46A5" w:rsidTr="007437B2">
        <w:tc>
          <w:tcPr>
            <w:tcW w:w="675" w:type="dxa"/>
            <w:shd w:val="clear" w:color="auto" w:fill="F2F2F2" w:themeFill="background1" w:themeFillShade="F2"/>
            <w:vAlign w:val="center"/>
          </w:tcPr>
          <w:p w:rsidR="00795500" w:rsidRDefault="00795500" w:rsidP="00795500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hint="cs"/>
                <w:color w:val="000000" w:themeColor="text1"/>
                <w:sz w:val="20"/>
                <w:szCs w:val="20"/>
                <w:rtl/>
                <w:lang w:bidi="fa-IR"/>
              </w:rPr>
              <w:t>شرح</w:t>
            </w:r>
          </w:p>
        </w:tc>
        <w:tc>
          <w:tcPr>
            <w:tcW w:w="854" w:type="dxa"/>
            <w:shd w:val="clear" w:color="auto" w:fill="F2F2F2" w:themeFill="background1" w:themeFillShade="F2"/>
            <w:vAlign w:val="center"/>
          </w:tcPr>
          <w:p w:rsidR="00795500" w:rsidRPr="00AF46A5" w:rsidRDefault="00795500" w:rsidP="00AF46A5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hint="cs"/>
                <w:color w:val="000000" w:themeColor="text1"/>
                <w:sz w:val="20"/>
                <w:szCs w:val="20"/>
                <w:rtl/>
                <w:lang w:bidi="fa-IR"/>
              </w:rPr>
              <w:t>شماره گام</w:t>
            </w:r>
          </w:p>
        </w:tc>
        <w:tc>
          <w:tcPr>
            <w:tcW w:w="3223" w:type="dxa"/>
            <w:shd w:val="clear" w:color="auto" w:fill="F2F2F2" w:themeFill="background1" w:themeFillShade="F2"/>
            <w:vAlign w:val="center"/>
          </w:tcPr>
          <w:p w:rsidR="00795500" w:rsidRPr="00AF46A5" w:rsidRDefault="00795500" w:rsidP="00795500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hint="cs"/>
                <w:color w:val="000000" w:themeColor="text1"/>
                <w:sz w:val="20"/>
                <w:szCs w:val="20"/>
                <w:rtl/>
                <w:lang w:bidi="fa-IR"/>
              </w:rPr>
              <w:t>توضیح</w:t>
            </w:r>
          </w:p>
        </w:tc>
      </w:tr>
      <w:tr w:rsidR="00795500" w:rsidRPr="00AF46A5" w:rsidTr="007437B2">
        <w:tc>
          <w:tcPr>
            <w:tcW w:w="675" w:type="dxa"/>
            <w:vMerge w:val="restart"/>
            <w:vAlign w:val="center"/>
          </w:tcPr>
          <w:p w:rsidR="00795500" w:rsidRPr="00AF46A5" w:rsidRDefault="00795500" w:rsidP="00795500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hint="cs"/>
                <w:color w:val="000000" w:themeColor="text1"/>
                <w:sz w:val="20"/>
                <w:szCs w:val="20"/>
                <w:rtl/>
                <w:lang w:bidi="fa-IR"/>
              </w:rPr>
              <w:t>برنامه ریزی</w:t>
            </w:r>
          </w:p>
        </w:tc>
        <w:tc>
          <w:tcPr>
            <w:tcW w:w="854" w:type="dxa"/>
            <w:vAlign w:val="center"/>
          </w:tcPr>
          <w:p w:rsidR="00795500" w:rsidRPr="00AF46A5" w:rsidRDefault="00795500" w:rsidP="00AF46A5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  <w:r w:rsidRPr="00AF46A5">
              <w:rPr>
                <w:rFonts w:ascii="Times New Roman" w:hAnsi="Times New Roman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گام </w:t>
            </w:r>
            <w:r>
              <w:rPr>
                <w:rFonts w:ascii="Times New Roman" w:hAnsi="Times New Roman" w:hint="cs"/>
                <w:color w:val="000000" w:themeColor="text1"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3223" w:type="dxa"/>
          </w:tcPr>
          <w:p w:rsidR="00795500" w:rsidRPr="00AF46A5" w:rsidRDefault="00795500" w:rsidP="00F51C0D">
            <w:pPr>
              <w:bidi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  <w:r w:rsidRPr="00AF46A5">
              <w:rPr>
                <w:rFonts w:ascii="Times New Roman" w:hAnsi="Times New Roman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آماده سازی برای فرایند حل </w:t>
            </w:r>
            <w:r>
              <w:rPr>
                <w:rFonts w:ascii="Times New Roman" w:hAnsi="Times New Roman" w:hint="cs"/>
                <w:color w:val="000000" w:themeColor="text1"/>
                <w:sz w:val="20"/>
                <w:szCs w:val="20"/>
                <w:rtl/>
                <w:lang w:bidi="fa-IR"/>
              </w:rPr>
              <w:t>مسئله</w:t>
            </w:r>
            <w:r w:rsidRPr="00AF46A5">
              <w:rPr>
                <w:rFonts w:ascii="Times New Roman" w:hAnsi="Times New Roman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به روش </w:t>
            </w:r>
            <w:r w:rsidRPr="00F51C0D">
              <w:rPr>
                <w:rFonts w:ascii="Times New Roman" w:hAnsi="Times New Roman" w:cs="A Amine"/>
                <w:color w:val="000000" w:themeColor="text1"/>
                <w:sz w:val="16"/>
                <w:szCs w:val="16"/>
                <w:lang w:bidi="fa-IR"/>
              </w:rPr>
              <w:t>8</w:t>
            </w:r>
            <w:r w:rsidRPr="00F51C0D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bidi="fa-IR"/>
              </w:rPr>
              <w:t>D</w:t>
            </w:r>
          </w:p>
        </w:tc>
      </w:tr>
      <w:tr w:rsidR="00795500" w:rsidRPr="00AF46A5" w:rsidTr="007437B2">
        <w:tc>
          <w:tcPr>
            <w:tcW w:w="675" w:type="dxa"/>
            <w:vMerge/>
            <w:vAlign w:val="center"/>
          </w:tcPr>
          <w:p w:rsidR="00795500" w:rsidRPr="00AF46A5" w:rsidRDefault="00795500" w:rsidP="00795500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854" w:type="dxa"/>
            <w:vAlign w:val="center"/>
          </w:tcPr>
          <w:p w:rsidR="00795500" w:rsidRPr="00AF46A5" w:rsidRDefault="00795500" w:rsidP="007E3E3C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  <w:r w:rsidRPr="00AF46A5">
              <w:rPr>
                <w:rFonts w:ascii="Times New Roman" w:hAnsi="Times New Roman" w:hint="cs"/>
                <w:color w:val="000000" w:themeColor="text1"/>
                <w:sz w:val="20"/>
                <w:szCs w:val="20"/>
                <w:rtl/>
                <w:lang w:bidi="fa-IR"/>
              </w:rPr>
              <w:t>گام 1</w:t>
            </w:r>
          </w:p>
        </w:tc>
        <w:tc>
          <w:tcPr>
            <w:tcW w:w="3223" w:type="dxa"/>
          </w:tcPr>
          <w:p w:rsidR="00795500" w:rsidRPr="00AF46A5" w:rsidRDefault="00795500" w:rsidP="00AF46A5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  <w:r w:rsidRPr="00AF46A5">
              <w:rPr>
                <w:rFonts w:ascii="Times New Roman" w:hAnsi="Times New Roman" w:hint="cs"/>
                <w:color w:val="000000" w:themeColor="text1"/>
                <w:sz w:val="20"/>
                <w:szCs w:val="20"/>
                <w:rtl/>
                <w:lang w:bidi="fa-IR"/>
              </w:rPr>
              <w:t>تشکیل و استقرار تیم</w:t>
            </w:r>
          </w:p>
        </w:tc>
      </w:tr>
      <w:tr w:rsidR="00795500" w:rsidRPr="00AF46A5" w:rsidTr="007437B2">
        <w:tc>
          <w:tcPr>
            <w:tcW w:w="675" w:type="dxa"/>
            <w:vMerge/>
            <w:vAlign w:val="center"/>
          </w:tcPr>
          <w:p w:rsidR="00795500" w:rsidRPr="00AF46A5" w:rsidRDefault="00795500" w:rsidP="00795500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854" w:type="dxa"/>
            <w:vAlign w:val="center"/>
          </w:tcPr>
          <w:p w:rsidR="00795500" w:rsidRPr="00AF46A5" w:rsidRDefault="00795500" w:rsidP="00AF46A5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  <w:r w:rsidRPr="00AF46A5">
              <w:rPr>
                <w:rFonts w:ascii="Times New Roman" w:hAnsi="Times New Roman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گام </w:t>
            </w:r>
            <w:r>
              <w:rPr>
                <w:rFonts w:ascii="Times New Roman" w:hAnsi="Times New Roman" w:hint="cs"/>
                <w:color w:val="000000" w:themeColor="text1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223" w:type="dxa"/>
          </w:tcPr>
          <w:p w:rsidR="00795500" w:rsidRPr="00AF46A5" w:rsidRDefault="00795500" w:rsidP="00AF46A5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hint="cs"/>
                <w:color w:val="000000" w:themeColor="text1"/>
                <w:sz w:val="20"/>
                <w:szCs w:val="20"/>
                <w:rtl/>
                <w:lang w:bidi="fa-IR"/>
              </w:rPr>
              <w:t>تشریح مسئله</w:t>
            </w:r>
          </w:p>
        </w:tc>
      </w:tr>
      <w:tr w:rsidR="00795500" w:rsidRPr="00AF46A5" w:rsidTr="007437B2">
        <w:tc>
          <w:tcPr>
            <w:tcW w:w="675" w:type="dxa"/>
            <w:vMerge w:val="restart"/>
            <w:vAlign w:val="center"/>
          </w:tcPr>
          <w:p w:rsidR="00795500" w:rsidRPr="00AF46A5" w:rsidRDefault="00795500" w:rsidP="00795500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انجام </w:t>
            </w:r>
            <w:r>
              <w:rPr>
                <w:rFonts w:ascii="Times New Roman" w:hAnsi="Times New Roman" w:hint="cs"/>
                <w:color w:val="000000" w:themeColor="text1"/>
                <w:sz w:val="20"/>
                <w:szCs w:val="20"/>
                <w:rtl/>
                <w:lang w:bidi="fa-IR"/>
              </w:rPr>
              <w:lastRenderedPageBreak/>
              <w:t>دادن</w:t>
            </w:r>
          </w:p>
        </w:tc>
        <w:tc>
          <w:tcPr>
            <w:tcW w:w="854" w:type="dxa"/>
            <w:vAlign w:val="center"/>
          </w:tcPr>
          <w:p w:rsidR="00795500" w:rsidRPr="00AF46A5" w:rsidRDefault="00795500" w:rsidP="00AF46A5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  <w:r w:rsidRPr="00AF46A5">
              <w:rPr>
                <w:rFonts w:ascii="Times New Roman" w:hAnsi="Times New Roman" w:hint="cs"/>
                <w:color w:val="000000" w:themeColor="text1"/>
                <w:sz w:val="20"/>
                <w:szCs w:val="20"/>
                <w:rtl/>
                <w:lang w:bidi="fa-IR"/>
              </w:rPr>
              <w:lastRenderedPageBreak/>
              <w:t xml:space="preserve">گام </w:t>
            </w:r>
            <w:r>
              <w:rPr>
                <w:rFonts w:ascii="Times New Roman" w:hAnsi="Times New Roman" w:hint="cs"/>
                <w:color w:val="000000" w:themeColor="text1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3223" w:type="dxa"/>
          </w:tcPr>
          <w:p w:rsidR="00795500" w:rsidRPr="00AF46A5" w:rsidRDefault="00687DF2" w:rsidP="00687DF2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hint="cs"/>
                <w:color w:val="000000" w:themeColor="text1"/>
                <w:sz w:val="20"/>
                <w:szCs w:val="20"/>
                <w:rtl/>
                <w:lang w:bidi="fa-IR"/>
              </w:rPr>
              <w:t>اقدام</w:t>
            </w:r>
            <w:r w:rsidR="00795500">
              <w:rPr>
                <w:rFonts w:ascii="Times New Roman" w:hAnsi="Times New Roman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مهار موقت</w:t>
            </w:r>
          </w:p>
        </w:tc>
      </w:tr>
      <w:tr w:rsidR="00795500" w:rsidRPr="00AF46A5" w:rsidTr="007437B2">
        <w:tc>
          <w:tcPr>
            <w:tcW w:w="675" w:type="dxa"/>
            <w:vMerge/>
            <w:vAlign w:val="center"/>
          </w:tcPr>
          <w:p w:rsidR="00795500" w:rsidRPr="00AF46A5" w:rsidRDefault="00795500" w:rsidP="00795500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854" w:type="dxa"/>
            <w:vAlign w:val="center"/>
          </w:tcPr>
          <w:p w:rsidR="00795500" w:rsidRPr="00AF46A5" w:rsidRDefault="00795500" w:rsidP="00AF46A5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  <w:r w:rsidRPr="00AF46A5">
              <w:rPr>
                <w:rFonts w:ascii="Times New Roman" w:hAnsi="Times New Roman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گام </w:t>
            </w:r>
            <w:r>
              <w:rPr>
                <w:rFonts w:ascii="Times New Roman" w:hAnsi="Times New Roman" w:hint="cs"/>
                <w:color w:val="000000" w:themeColor="text1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3223" w:type="dxa"/>
          </w:tcPr>
          <w:p w:rsidR="00795500" w:rsidRPr="00AF46A5" w:rsidRDefault="00795500" w:rsidP="00AF46A5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hint="cs"/>
                <w:color w:val="000000" w:themeColor="text1"/>
                <w:sz w:val="20"/>
                <w:szCs w:val="20"/>
                <w:rtl/>
                <w:lang w:bidi="fa-IR"/>
              </w:rPr>
              <w:t>تعریف علت اصلی و نقطه فرار</w:t>
            </w:r>
          </w:p>
        </w:tc>
      </w:tr>
      <w:tr w:rsidR="00795500" w:rsidRPr="00AF46A5" w:rsidTr="007437B2">
        <w:tc>
          <w:tcPr>
            <w:tcW w:w="675" w:type="dxa"/>
            <w:vMerge/>
            <w:vAlign w:val="center"/>
          </w:tcPr>
          <w:p w:rsidR="00795500" w:rsidRPr="00AF46A5" w:rsidRDefault="00795500" w:rsidP="00795500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854" w:type="dxa"/>
            <w:vAlign w:val="center"/>
          </w:tcPr>
          <w:p w:rsidR="00795500" w:rsidRPr="00AF46A5" w:rsidRDefault="00795500" w:rsidP="00AF46A5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  <w:r w:rsidRPr="00AF46A5">
              <w:rPr>
                <w:rFonts w:ascii="Times New Roman" w:hAnsi="Times New Roman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گام </w:t>
            </w:r>
            <w:r>
              <w:rPr>
                <w:rFonts w:ascii="Times New Roman" w:hAnsi="Times New Roman" w:hint="cs"/>
                <w:color w:val="000000" w:themeColor="text1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3223" w:type="dxa"/>
          </w:tcPr>
          <w:p w:rsidR="00795500" w:rsidRPr="00AF46A5" w:rsidRDefault="00795500" w:rsidP="00AF46A5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  <w:r w:rsidRPr="00AF46A5">
              <w:rPr>
                <w:rFonts w:ascii="Times New Roman" w:hAnsi="Times New Roman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انتخاب و تائید اقدامات اصلاحی پایدار </w:t>
            </w:r>
            <w:r w:rsidRPr="00F51C0D">
              <w:rPr>
                <w:rFonts w:ascii="Times New Roman" w:hAnsi="Times New Roman" w:hint="cs"/>
                <w:color w:val="000000" w:themeColor="text1"/>
                <w:sz w:val="16"/>
                <w:szCs w:val="16"/>
                <w:lang w:bidi="fa-IR"/>
              </w:rPr>
              <w:t>(</w:t>
            </w:r>
            <w:r w:rsidRPr="00F51C0D">
              <w:rPr>
                <w:rFonts w:ascii="Times New Roman" w:hAnsi="Times New Roman"/>
                <w:color w:val="000000" w:themeColor="text1"/>
                <w:sz w:val="16"/>
                <w:szCs w:val="16"/>
                <w:lang w:bidi="fa-IR"/>
              </w:rPr>
              <w:t>PCA</w:t>
            </w:r>
            <w:r w:rsidRPr="00F51C0D">
              <w:rPr>
                <w:rFonts w:ascii="Times New Roman" w:hAnsi="Times New Roman" w:hint="cs"/>
                <w:color w:val="000000" w:themeColor="text1"/>
                <w:sz w:val="16"/>
                <w:szCs w:val="16"/>
                <w:lang w:bidi="fa-IR"/>
              </w:rPr>
              <w:t>)</w:t>
            </w:r>
          </w:p>
        </w:tc>
      </w:tr>
      <w:tr w:rsidR="00795500" w:rsidRPr="00AF46A5" w:rsidTr="007437B2">
        <w:tc>
          <w:tcPr>
            <w:tcW w:w="675" w:type="dxa"/>
            <w:vAlign w:val="center"/>
          </w:tcPr>
          <w:p w:rsidR="00795500" w:rsidRPr="00AF46A5" w:rsidRDefault="00795500" w:rsidP="00795500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hint="cs"/>
                <w:color w:val="000000" w:themeColor="text1"/>
                <w:sz w:val="20"/>
                <w:szCs w:val="20"/>
                <w:rtl/>
                <w:lang w:bidi="fa-IR"/>
              </w:rPr>
              <w:t>بررسی کردن</w:t>
            </w:r>
          </w:p>
        </w:tc>
        <w:tc>
          <w:tcPr>
            <w:tcW w:w="854" w:type="dxa"/>
            <w:vAlign w:val="center"/>
          </w:tcPr>
          <w:p w:rsidR="00795500" w:rsidRPr="00AF46A5" w:rsidRDefault="00795500" w:rsidP="00AF46A5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  <w:r w:rsidRPr="00AF46A5">
              <w:rPr>
                <w:rFonts w:ascii="Times New Roman" w:hAnsi="Times New Roman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گام </w:t>
            </w:r>
            <w:r>
              <w:rPr>
                <w:rFonts w:ascii="Times New Roman" w:hAnsi="Times New Roman" w:hint="cs"/>
                <w:color w:val="000000" w:themeColor="text1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3223" w:type="dxa"/>
          </w:tcPr>
          <w:p w:rsidR="00795500" w:rsidRPr="00AF46A5" w:rsidRDefault="00795500" w:rsidP="00687DF2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  <w:r w:rsidRPr="00AF46A5">
              <w:rPr>
                <w:rFonts w:ascii="Times New Roman" w:hAnsi="Times New Roman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اجرایی شدن و اعتبارسنجی اقدامات اصلاحی پایدار </w:t>
            </w:r>
            <w:r w:rsidRPr="00F51C0D">
              <w:rPr>
                <w:rFonts w:ascii="Times New Roman" w:hAnsi="Times New Roman" w:hint="cs"/>
                <w:color w:val="000000" w:themeColor="text1"/>
                <w:sz w:val="16"/>
                <w:szCs w:val="16"/>
                <w:lang w:bidi="fa-IR"/>
              </w:rPr>
              <w:t>(</w:t>
            </w:r>
            <w:r w:rsidRPr="00F51C0D">
              <w:rPr>
                <w:rFonts w:ascii="Times New Roman" w:hAnsi="Times New Roman"/>
                <w:color w:val="000000" w:themeColor="text1"/>
                <w:sz w:val="16"/>
                <w:szCs w:val="16"/>
                <w:lang w:bidi="fa-IR"/>
              </w:rPr>
              <w:t>PCA</w:t>
            </w:r>
            <w:r w:rsidRPr="00F51C0D">
              <w:rPr>
                <w:rFonts w:ascii="Times New Roman" w:hAnsi="Times New Roman" w:hint="cs"/>
                <w:color w:val="000000" w:themeColor="text1"/>
                <w:sz w:val="16"/>
                <w:szCs w:val="16"/>
                <w:lang w:bidi="fa-IR"/>
              </w:rPr>
              <w:t>)</w:t>
            </w:r>
          </w:p>
        </w:tc>
      </w:tr>
      <w:tr w:rsidR="00795500" w:rsidRPr="00AF46A5" w:rsidTr="007437B2">
        <w:tc>
          <w:tcPr>
            <w:tcW w:w="675" w:type="dxa"/>
            <w:vMerge w:val="restart"/>
            <w:vAlign w:val="center"/>
          </w:tcPr>
          <w:p w:rsidR="00795500" w:rsidRPr="00AF46A5" w:rsidRDefault="00795500" w:rsidP="00795500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hint="cs"/>
                <w:color w:val="000000" w:themeColor="text1"/>
                <w:sz w:val="20"/>
                <w:szCs w:val="20"/>
                <w:rtl/>
                <w:lang w:bidi="fa-IR"/>
              </w:rPr>
              <w:t>عمل کردن</w:t>
            </w:r>
          </w:p>
        </w:tc>
        <w:tc>
          <w:tcPr>
            <w:tcW w:w="854" w:type="dxa"/>
            <w:vAlign w:val="center"/>
          </w:tcPr>
          <w:p w:rsidR="00795500" w:rsidRPr="00AF46A5" w:rsidRDefault="00795500" w:rsidP="00AF46A5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  <w:r w:rsidRPr="00AF46A5">
              <w:rPr>
                <w:rFonts w:ascii="Times New Roman" w:hAnsi="Times New Roman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گام </w:t>
            </w:r>
            <w:r>
              <w:rPr>
                <w:rFonts w:ascii="Times New Roman" w:hAnsi="Times New Roman" w:hint="cs"/>
                <w:color w:val="000000" w:themeColor="text1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3223" w:type="dxa"/>
          </w:tcPr>
          <w:p w:rsidR="00795500" w:rsidRPr="00AF46A5" w:rsidRDefault="00795500" w:rsidP="00AF46A5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  <w:r w:rsidRPr="00AF46A5">
              <w:rPr>
                <w:rFonts w:ascii="Times New Roman" w:hAnsi="Times New Roman" w:hint="cs"/>
                <w:color w:val="000000" w:themeColor="text1"/>
                <w:sz w:val="20"/>
                <w:szCs w:val="20"/>
                <w:rtl/>
                <w:lang w:bidi="fa-IR"/>
              </w:rPr>
              <w:t>پیشگیری از وقوع مجدد</w:t>
            </w:r>
          </w:p>
        </w:tc>
      </w:tr>
      <w:tr w:rsidR="00795500" w:rsidRPr="00AF46A5" w:rsidTr="007437B2">
        <w:tc>
          <w:tcPr>
            <w:tcW w:w="675" w:type="dxa"/>
            <w:vMerge/>
            <w:vAlign w:val="center"/>
          </w:tcPr>
          <w:p w:rsidR="00795500" w:rsidRDefault="00795500" w:rsidP="00795500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854" w:type="dxa"/>
            <w:vAlign w:val="center"/>
          </w:tcPr>
          <w:p w:rsidR="00795500" w:rsidRPr="00AF46A5" w:rsidRDefault="00795500" w:rsidP="00AF46A5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hint="cs"/>
                <w:color w:val="000000" w:themeColor="text1"/>
                <w:sz w:val="20"/>
                <w:szCs w:val="20"/>
                <w:rtl/>
                <w:lang w:bidi="fa-IR"/>
              </w:rPr>
              <w:t>گام 8</w:t>
            </w:r>
          </w:p>
        </w:tc>
        <w:tc>
          <w:tcPr>
            <w:tcW w:w="3223" w:type="dxa"/>
          </w:tcPr>
          <w:p w:rsidR="00795500" w:rsidRPr="00AF46A5" w:rsidRDefault="00795500" w:rsidP="00AF46A5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  <w:r w:rsidRPr="00AF46A5">
              <w:rPr>
                <w:rFonts w:ascii="Times New Roman" w:hAnsi="Times New Roman" w:hint="cs"/>
                <w:color w:val="000000" w:themeColor="text1"/>
                <w:sz w:val="20"/>
                <w:szCs w:val="20"/>
                <w:rtl/>
                <w:lang w:bidi="fa-IR"/>
              </w:rPr>
              <w:t>قدردانی از همکاری های تیمی</w:t>
            </w:r>
          </w:p>
        </w:tc>
      </w:tr>
    </w:tbl>
    <w:p w:rsidR="00AF46A5" w:rsidRDefault="00AF46A5" w:rsidP="00AF46A5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3653B1" w:rsidRPr="004D3F99" w:rsidRDefault="003653B1" w:rsidP="003653B1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</w:p>
    <w:p w:rsidR="005E327F" w:rsidRPr="004D3F99" w:rsidRDefault="005E327F" w:rsidP="005E327F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20461C" w:rsidRPr="004D3F99" w:rsidRDefault="0020461C" w:rsidP="0020461C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20461C" w:rsidRPr="004D3F99" w:rsidRDefault="0020461C" w:rsidP="0020461C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20461C" w:rsidRPr="004D3F99" w:rsidRDefault="0020461C" w:rsidP="0020461C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20461C" w:rsidRPr="004D3F99" w:rsidRDefault="0020461C" w:rsidP="0020461C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20461C" w:rsidRPr="004D3F99" w:rsidRDefault="0020461C" w:rsidP="0020461C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20461C" w:rsidRPr="004D3F99" w:rsidRDefault="0020461C" w:rsidP="0020461C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20461C" w:rsidRPr="004D3F99" w:rsidRDefault="0020461C" w:rsidP="0020461C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3653B1" w:rsidRDefault="003653B1">
      <w:pPr>
        <w:rPr>
          <w:rFonts w:cs="B Titr"/>
          <w:b/>
          <w:bCs/>
          <w:color w:val="000000" w:themeColor="text1"/>
          <w:sz w:val="20"/>
          <w:szCs w:val="20"/>
          <w:rtl/>
          <w:lang w:bidi="fa-IR"/>
        </w:rPr>
      </w:pPr>
      <w:bookmarkStart w:id="14" w:name="_Toc80267957"/>
      <w:r>
        <w:rPr>
          <w:rFonts w:cs="B Titr"/>
          <w:color w:val="000000" w:themeColor="text1"/>
          <w:sz w:val="20"/>
          <w:szCs w:val="20"/>
          <w:rtl/>
        </w:rPr>
        <w:br w:type="page"/>
      </w:r>
    </w:p>
    <w:p w:rsidR="00C6501A" w:rsidRPr="004D3F99" w:rsidRDefault="00C6501A" w:rsidP="00771981">
      <w:pPr>
        <w:pStyle w:val="Heading2"/>
        <w:shd w:val="clear" w:color="auto" w:fill="F2F2F2" w:themeFill="background1" w:themeFillShade="F2"/>
        <w:spacing w:line="276" w:lineRule="auto"/>
        <w:rPr>
          <w:rFonts w:cs="B Titr"/>
          <w:color w:val="000000" w:themeColor="text1"/>
          <w:sz w:val="20"/>
          <w:szCs w:val="20"/>
          <w:rtl/>
        </w:rPr>
      </w:pPr>
      <w:r w:rsidRPr="004D3F99">
        <w:rPr>
          <w:rFonts w:cs="B Titr" w:hint="cs"/>
          <w:color w:val="000000" w:themeColor="text1"/>
          <w:sz w:val="20"/>
          <w:szCs w:val="20"/>
          <w:rtl/>
        </w:rPr>
        <w:lastRenderedPageBreak/>
        <w:t>ف</w:t>
      </w:r>
      <w:r w:rsidR="004A62AD">
        <w:rPr>
          <w:rFonts w:cs="B Titr" w:hint="cs"/>
          <w:color w:val="000000" w:themeColor="text1"/>
          <w:sz w:val="20"/>
          <w:szCs w:val="20"/>
          <w:rtl/>
        </w:rPr>
        <w:t>ـ</w:t>
      </w:r>
      <w:r w:rsidRPr="004D3F99">
        <w:rPr>
          <w:rFonts w:cs="B Titr" w:hint="cs"/>
          <w:color w:val="000000" w:themeColor="text1"/>
          <w:sz w:val="20"/>
          <w:szCs w:val="20"/>
          <w:rtl/>
        </w:rPr>
        <w:t>رآیند ح</w:t>
      </w:r>
      <w:r w:rsidR="004A62AD">
        <w:rPr>
          <w:rFonts w:cs="B Titr" w:hint="cs"/>
          <w:color w:val="000000" w:themeColor="text1"/>
          <w:sz w:val="20"/>
          <w:szCs w:val="20"/>
          <w:rtl/>
        </w:rPr>
        <w:t>ـ</w:t>
      </w:r>
      <w:r w:rsidRPr="004D3F99">
        <w:rPr>
          <w:rFonts w:cs="B Titr" w:hint="cs"/>
          <w:color w:val="000000" w:themeColor="text1"/>
          <w:sz w:val="20"/>
          <w:szCs w:val="20"/>
          <w:rtl/>
        </w:rPr>
        <w:t>ل مسئله جه</w:t>
      </w:r>
      <w:r w:rsidR="004A62AD">
        <w:rPr>
          <w:rFonts w:cs="B Titr" w:hint="cs"/>
          <w:color w:val="000000" w:themeColor="text1"/>
          <w:sz w:val="20"/>
          <w:szCs w:val="20"/>
          <w:rtl/>
        </w:rPr>
        <w:t>ـ</w:t>
      </w:r>
      <w:r w:rsidRPr="004D3F99">
        <w:rPr>
          <w:rFonts w:cs="B Titr" w:hint="cs"/>
          <w:color w:val="000000" w:themeColor="text1"/>
          <w:sz w:val="20"/>
          <w:szCs w:val="20"/>
          <w:rtl/>
        </w:rPr>
        <w:t xml:space="preserve">انی </w:t>
      </w:r>
      <w:bookmarkEnd w:id="14"/>
      <w:r w:rsidR="00771981" w:rsidRPr="00687DF2">
        <w:rPr>
          <w:rFonts w:ascii="Times New Roman" w:hAnsi="Times New Roman" w:cs="A Amine"/>
          <w:color w:val="000000" w:themeColor="text1"/>
          <w:sz w:val="20"/>
          <w:szCs w:val="20"/>
        </w:rPr>
        <w:t>8</w:t>
      </w:r>
      <w:r w:rsidR="00771981" w:rsidRPr="004D3F99">
        <w:rPr>
          <w:rFonts w:ascii="Times New Roman" w:hAnsi="Times New Roman" w:cs="Times New Roman"/>
          <w:color w:val="000000" w:themeColor="text1"/>
          <w:sz w:val="20"/>
          <w:szCs w:val="20"/>
        </w:rPr>
        <w:t>D</w:t>
      </w:r>
    </w:p>
    <w:p w:rsidR="004748FD" w:rsidRPr="004D3F99" w:rsidRDefault="004748FD" w:rsidP="004748FD">
      <w:pPr>
        <w:bidi/>
        <w:spacing w:after="0" w:line="276" w:lineRule="auto"/>
        <w:rPr>
          <w:noProof/>
          <w:color w:val="000000" w:themeColor="text1"/>
          <w:sz w:val="18"/>
          <w:szCs w:val="18"/>
          <w:rtl/>
        </w:rPr>
      </w:pPr>
    </w:p>
    <w:p w:rsidR="005F2050" w:rsidRPr="004D3F99" w:rsidRDefault="005F2050" w:rsidP="005F2050">
      <w:pPr>
        <w:spacing w:after="0" w:line="276" w:lineRule="auto"/>
        <w:rPr>
          <w:rFonts w:ascii="Times New Roman" w:hAnsi="Times New Roman"/>
          <w:color w:val="000000" w:themeColor="text1"/>
          <w:sz w:val="28"/>
          <w:szCs w:val="28"/>
          <w:lang w:bidi="fa-IR"/>
        </w:rPr>
      </w:pPr>
      <w:r w:rsidRPr="004D3F99">
        <w:rPr>
          <w:noProof/>
          <w:color w:val="000000" w:themeColor="text1"/>
        </w:rPr>
        <w:drawing>
          <wp:inline distT="0" distB="0" distL="0" distR="0" wp14:anchorId="7D1E5BF5" wp14:editId="10BAB1FB">
            <wp:extent cx="2879766" cy="410454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5123" t="17420" r="33424" b="10853"/>
                    <a:stretch/>
                  </pic:blipFill>
                  <pic:spPr bwMode="auto">
                    <a:xfrm>
                      <a:off x="0" y="0"/>
                      <a:ext cx="2912481" cy="4151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5" w:name="_Toc80267959"/>
    </w:p>
    <w:p w:rsidR="001453BD" w:rsidRDefault="001453BD">
      <w:pPr>
        <w:rPr>
          <w:rFonts w:cs="B Titr"/>
          <w:b/>
          <w:bCs/>
          <w:color w:val="000000" w:themeColor="text1"/>
          <w:spacing w:val="-12"/>
          <w:sz w:val="20"/>
          <w:szCs w:val="20"/>
          <w:rtl/>
          <w:lang w:bidi="fa-IR"/>
        </w:rPr>
      </w:pPr>
      <w:r>
        <w:rPr>
          <w:rFonts w:cs="B Titr"/>
          <w:color w:val="000000" w:themeColor="text1"/>
          <w:spacing w:val="-12"/>
          <w:sz w:val="20"/>
          <w:szCs w:val="20"/>
          <w:rtl/>
        </w:rPr>
        <w:br w:type="page"/>
      </w:r>
    </w:p>
    <w:p w:rsidR="001453BD" w:rsidRDefault="001453BD" w:rsidP="001453BD">
      <w:pPr>
        <w:pStyle w:val="Heading2"/>
        <w:shd w:val="clear" w:color="auto" w:fill="FFFFFF" w:themeFill="background1"/>
        <w:spacing w:line="276" w:lineRule="auto"/>
        <w:rPr>
          <w:rFonts w:cs="B Titr"/>
          <w:color w:val="000000" w:themeColor="text1"/>
          <w:spacing w:val="-12"/>
          <w:sz w:val="20"/>
          <w:szCs w:val="20"/>
          <w:rtl/>
        </w:rPr>
      </w:pPr>
    </w:p>
    <w:p w:rsidR="001453BD" w:rsidRDefault="001453BD" w:rsidP="001453BD">
      <w:pPr>
        <w:pStyle w:val="Heading2"/>
        <w:shd w:val="clear" w:color="auto" w:fill="FFFFFF" w:themeFill="background1"/>
        <w:spacing w:line="276" w:lineRule="auto"/>
        <w:rPr>
          <w:rFonts w:cs="B Titr"/>
          <w:color w:val="000000" w:themeColor="text1"/>
          <w:spacing w:val="-12"/>
          <w:sz w:val="20"/>
          <w:szCs w:val="20"/>
          <w:rtl/>
        </w:rPr>
      </w:pPr>
    </w:p>
    <w:p w:rsidR="001453BD" w:rsidRDefault="001453BD" w:rsidP="001453BD">
      <w:pPr>
        <w:pStyle w:val="Heading2"/>
        <w:shd w:val="clear" w:color="auto" w:fill="FFFFFF" w:themeFill="background1"/>
        <w:spacing w:line="276" w:lineRule="auto"/>
        <w:rPr>
          <w:rFonts w:cs="B Titr"/>
          <w:color w:val="000000" w:themeColor="text1"/>
          <w:spacing w:val="-12"/>
          <w:sz w:val="20"/>
          <w:szCs w:val="20"/>
          <w:rtl/>
        </w:rPr>
      </w:pPr>
    </w:p>
    <w:p w:rsidR="001453BD" w:rsidRDefault="001453BD" w:rsidP="001453BD">
      <w:pPr>
        <w:pStyle w:val="Heading2"/>
        <w:shd w:val="clear" w:color="auto" w:fill="FFFFFF" w:themeFill="background1"/>
        <w:spacing w:line="276" w:lineRule="auto"/>
        <w:rPr>
          <w:rFonts w:cs="B Titr"/>
          <w:color w:val="000000" w:themeColor="text1"/>
          <w:spacing w:val="-12"/>
          <w:sz w:val="20"/>
          <w:szCs w:val="20"/>
          <w:rtl/>
        </w:rPr>
      </w:pPr>
    </w:p>
    <w:p w:rsidR="001453BD" w:rsidRDefault="001453BD" w:rsidP="001453BD">
      <w:pPr>
        <w:pStyle w:val="Heading2"/>
        <w:shd w:val="clear" w:color="auto" w:fill="FFFFFF" w:themeFill="background1"/>
        <w:spacing w:line="276" w:lineRule="auto"/>
        <w:rPr>
          <w:rFonts w:cs="B Titr"/>
          <w:color w:val="000000" w:themeColor="text1"/>
          <w:spacing w:val="-12"/>
          <w:sz w:val="20"/>
          <w:szCs w:val="20"/>
          <w:rtl/>
        </w:rPr>
      </w:pPr>
    </w:p>
    <w:p w:rsidR="001453BD" w:rsidRDefault="001453BD" w:rsidP="001453BD">
      <w:pPr>
        <w:pStyle w:val="Heading2"/>
        <w:shd w:val="clear" w:color="auto" w:fill="FFFFFF" w:themeFill="background1"/>
        <w:spacing w:line="276" w:lineRule="auto"/>
        <w:rPr>
          <w:rFonts w:cs="B Titr"/>
          <w:color w:val="000000" w:themeColor="text1"/>
          <w:spacing w:val="-12"/>
          <w:sz w:val="20"/>
          <w:szCs w:val="20"/>
          <w:rtl/>
        </w:rPr>
      </w:pPr>
    </w:p>
    <w:p w:rsidR="001453BD" w:rsidRDefault="001453BD" w:rsidP="001453BD">
      <w:pPr>
        <w:pStyle w:val="Heading2"/>
        <w:shd w:val="clear" w:color="auto" w:fill="FFFFFF" w:themeFill="background1"/>
        <w:spacing w:line="276" w:lineRule="auto"/>
        <w:rPr>
          <w:rFonts w:cs="B Titr"/>
          <w:color w:val="000000" w:themeColor="text1"/>
          <w:spacing w:val="-12"/>
          <w:sz w:val="20"/>
          <w:szCs w:val="20"/>
          <w:rtl/>
        </w:rPr>
      </w:pPr>
    </w:p>
    <w:p w:rsidR="00565BE6" w:rsidRDefault="00565BE6" w:rsidP="00565BE6">
      <w:pPr>
        <w:rPr>
          <w:rtl/>
          <w:lang w:bidi="fa-IR"/>
        </w:rPr>
      </w:pPr>
    </w:p>
    <w:p w:rsidR="00565BE6" w:rsidRDefault="00565BE6" w:rsidP="00565BE6">
      <w:pPr>
        <w:rPr>
          <w:rtl/>
          <w:lang w:bidi="fa-IR"/>
        </w:rPr>
      </w:pPr>
    </w:p>
    <w:p w:rsidR="00565BE6" w:rsidRDefault="00565BE6" w:rsidP="00565BE6">
      <w:pPr>
        <w:rPr>
          <w:rtl/>
          <w:lang w:bidi="fa-IR"/>
        </w:rPr>
      </w:pPr>
    </w:p>
    <w:p w:rsidR="00565BE6" w:rsidRPr="00565BE6" w:rsidRDefault="00565BE6" w:rsidP="00565BE6">
      <w:pPr>
        <w:rPr>
          <w:rtl/>
          <w:lang w:bidi="fa-IR"/>
        </w:rPr>
      </w:pPr>
    </w:p>
    <w:p w:rsidR="001453BD" w:rsidRDefault="001453BD" w:rsidP="001453BD">
      <w:pPr>
        <w:pStyle w:val="Heading2"/>
        <w:shd w:val="clear" w:color="auto" w:fill="FFFFFF" w:themeFill="background1"/>
        <w:spacing w:line="276" w:lineRule="auto"/>
        <w:rPr>
          <w:rFonts w:cs="B Titr"/>
          <w:color w:val="000000" w:themeColor="text1"/>
          <w:spacing w:val="-12"/>
          <w:sz w:val="20"/>
          <w:szCs w:val="20"/>
          <w:rtl/>
        </w:rPr>
      </w:pPr>
    </w:p>
    <w:tbl>
      <w:tblPr>
        <w:tblStyle w:val="TableGrid"/>
        <w:bidiVisual/>
        <w:tblW w:w="0" w:type="auto"/>
        <w:tblInd w:w="-1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4555"/>
      </w:tblGrid>
      <w:tr w:rsidR="001453BD" w:rsidTr="001453BD">
        <w:trPr>
          <w:trHeight w:val="170"/>
        </w:trPr>
        <w:tc>
          <w:tcPr>
            <w:tcW w:w="4555" w:type="dxa"/>
            <w:shd w:val="clear" w:color="auto" w:fill="D9D9D9" w:themeFill="background1" w:themeFillShade="D9"/>
          </w:tcPr>
          <w:p w:rsidR="001453BD" w:rsidRPr="001453BD" w:rsidRDefault="001453BD" w:rsidP="001453BD">
            <w:pPr>
              <w:pStyle w:val="Heading2"/>
              <w:shd w:val="clear" w:color="auto" w:fill="FFFFFF" w:themeFill="background1"/>
              <w:spacing w:line="276" w:lineRule="auto"/>
              <w:jc w:val="center"/>
              <w:outlineLvl w:val="1"/>
              <w:rPr>
                <w:rFonts w:cs="B Titr"/>
                <w:color w:val="000000" w:themeColor="text1"/>
                <w:sz w:val="22"/>
                <w:szCs w:val="22"/>
                <w:rtl/>
              </w:rPr>
            </w:pPr>
            <w:r w:rsidRPr="001453BD">
              <w:rPr>
                <w:rFonts w:cs="B Titr" w:hint="cs"/>
                <w:color w:val="000000" w:themeColor="text1"/>
                <w:sz w:val="24"/>
                <w:szCs w:val="24"/>
                <w:rtl/>
              </w:rPr>
              <w:t>گام 0</w:t>
            </w:r>
            <w:r w:rsidRPr="001453BD">
              <w:rPr>
                <w:rFonts w:cs="B Titr" w:hint="cs"/>
                <w:color w:val="000000" w:themeColor="text1"/>
                <w:sz w:val="22"/>
                <w:szCs w:val="22"/>
                <w:rtl/>
              </w:rPr>
              <w:t xml:space="preserve"> </w:t>
            </w:r>
          </w:p>
          <w:p w:rsidR="001453BD" w:rsidRPr="006045AD" w:rsidRDefault="001453BD" w:rsidP="006045AD">
            <w:pPr>
              <w:pStyle w:val="Heading2"/>
              <w:shd w:val="clear" w:color="auto" w:fill="FFFFFF" w:themeFill="background1"/>
              <w:spacing w:line="276" w:lineRule="auto"/>
              <w:jc w:val="center"/>
              <w:outlineLvl w:val="1"/>
              <w:rPr>
                <w:rFonts w:cs="B Titr"/>
                <w:color w:val="000000" w:themeColor="text1"/>
                <w:spacing w:val="-6"/>
                <w:sz w:val="22"/>
                <w:szCs w:val="22"/>
                <w:rtl/>
              </w:rPr>
            </w:pPr>
            <w:r w:rsidRPr="001453BD">
              <w:rPr>
                <w:rFonts w:cs="B Titr" w:hint="cs"/>
                <w:color w:val="000000" w:themeColor="text1"/>
                <w:spacing w:val="-6"/>
                <w:sz w:val="24"/>
                <w:szCs w:val="24"/>
                <w:rtl/>
              </w:rPr>
              <w:t>آماده‌</w:t>
            </w:r>
            <w:r w:rsidR="0035479B">
              <w:rPr>
                <w:rFonts w:cs="B Titr" w:hint="cs"/>
                <w:color w:val="000000" w:themeColor="text1"/>
                <w:spacing w:val="-6"/>
                <w:sz w:val="24"/>
                <w:szCs w:val="24"/>
                <w:rtl/>
              </w:rPr>
              <w:t xml:space="preserve"> </w:t>
            </w:r>
            <w:r w:rsidRPr="001453BD">
              <w:rPr>
                <w:rFonts w:cs="B Titr" w:hint="cs"/>
                <w:color w:val="000000" w:themeColor="text1"/>
                <w:spacing w:val="-6"/>
                <w:sz w:val="24"/>
                <w:szCs w:val="24"/>
                <w:rtl/>
              </w:rPr>
              <w:t xml:space="preserve">سازی برای فرآیند حل مسئله به روش </w:t>
            </w:r>
            <w:r w:rsidRPr="00607373">
              <w:rPr>
                <w:rFonts w:ascii="Times New Roman" w:hAnsi="Times New Roman" w:cs="A Amine"/>
                <w:color w:val="000000" w:themeColor="text1"/>
                <w:spacing w:val="-6"/>
                <w:sz w:val="24"/>
                <w:szCs w:val="28"/>
              </w:rPr>
              <w:t>8</w:t>
            </w:r>
            <w:r w:rsidRPr="001453BD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>D</w:t>
            </w:r>
          </w:p>
        </w:tc>
      </w:tr>
    </w:tbl>
    <w:p w:rsidR="001453BD" w:rsidRDefault="001453BD" w:rsidP="001453BD">
      <w:pPr>
        <w:pStyle w:val="Heading2"/>
        <w:shd w:val="clear" w:color="auto" w:fill="FFFFFF" w:themeFill="background1"/>
        <w:spacing w:line="276" w:lineRule="auto"/>
        <w:rPr>
          <w:rFonts w:cs="B Titr"/>
          <w:color w:val="000000" w:themeColor="text1"/>
          <w:spacing w:val="-12"/>
          <w:sz w:val="20"/>
          <w:szCs w:val="20"/>
          <w:rtl/>
        </w:rPr>
      </w:pPr>
    </w:p>
    <w:p w:rsidR="001453BD" w:rsidRDefault="001453BD">
      <w:pPr>
        <w:rPr>
          <w:rFonts w:cs="B Titr"/>
          <w:b/>
          <w:bCs/>
          <w:color w:val="000000" w:themeColor="text1"/>
          <w:spacing w:val="-12"/>
          <w:sz w:val="20"/>
          <w:szCs w:val="20"/>
          <w:rtl/>
          <w:lang w:bidi="fa-IR"/>
        </w:rPr>
      </w:pPr>
    </w:p>
    <w:p w:rsidR="001453BD" w:rsidRDefault="001453BD">
      <w:pPr>
        <w:rPr>
          <w:rFonts w:cs="B Titr"/>
          <w:b/>
          <w:bCs/>
          <w:color w:val="000000" w:themeColor="text1"/>
          <w:spacing w:val="-12"/>
          <w:sz w:val="20"/>
          <w:szCs w:val="20"/>
          <w:rtl/>
          <w:lang w:bidi="fa-IR"/>
        </w:rPr>
      </w:pPr>
      <w:r>
        <w:rPr>
          <w:rFonts w:cs="B Titr"/>
          <w:color w:val="000000" w:themeColor="text1"/>
          <w:spacing w:val="-12"/>
          <w:sz w:val="20"/>
          <w:szCs w:val="20"/>
          <w:rtl/>
        </w:rPr>
        <w:br w:type="page"/>
      </w:r>
    </w:p>
    <w:p w:rsidR="00932C4D" w:rsidRPr="00771981" w:rsidRDefault="00932C4D" w:rsidP="002C79D6">
      <w:pPr>
        <w:pStyle w:val="Heading2"/>
        <w:shd w:val="clear" w:color="auto" w:fill="F2F2F2" w:themeFill="background1" w:themeFillShade="F2"/>
        <w:spacing w:line="276" w:lineRule="auto"/>
        <w:rPr>
          <w:rFonts w:cs="B Titr"/>
          <w:color w:val="000000" w:themeColor="text1"/>
          <w:spacing w:val="-12"/>
          <w:sz w:val="20"/>
          <w:szCs w:val="20"/>
          <w:rtl/>
        </w:rPr>
      </w:pPr>
      <w:r w:rsidRPr="00771981">
        <w:rPr>
          <w:rFonts w:cs="B Titr" w:hint="cs"/>
          <w:color w:val="000000" w:themeColor="text1"/>
          <w:spacing w:val="-12"/>
          <w:sz w:val="20"/>
          <w:szCs w:val="20"/>
          <w:rtl/>
        </w:rPr>
        <w:lastRenderedPageBreak/>
        <w:t>گام 0</w:t>
      </w:r>
      <w:r w:rsidRPr="00771981">
        <w:rPr>
          <w:rFonts w:cs="B Titr" w:hint="cs"/>
          <w:color w:val="000000" w:themeColor="text1"/>
          <w:spacing w:val="-12"/>
          <w:sz w:val="18"/>
          <w:szCs w:val="18"/>
          <w:rtl/>
        </w:rPr>
        <w:t xml:space="preserve">- </w:t>
      </w:r>
      <w:r w:rsidRPr="00771981">
        <w:rPr>
          <w:rFonts w:cs="B Titr" w:hint="cs"/>
          <w:color w:val="000000" w:themeColor="text1"/>
          <w:spacing w:val="-12"/>
          <w:sz w:val="20"/>
          <w:szCs w:val="20"/>
          <w:rtl/>
        </w:rPr>
        <w:t xml:space="preserve">آماده‌سازی برای فرآیند حل مسئله به روش </w:t>
      </w:r>
      <w:r w:rsidR="002C79D6" w:rsidRPr="00607373">
        <w:rPr>
          <w:rFonts w:ascii="Times New Roman" w:hAnsi="Times New Roman" w:cs="A Amine"/>
          <w:color w:val="000000" w:themeColor="text1"/>
          <w:sz w:val="22"/>
          <w:szCs w:val="24"/>
        </w:rPr>
        <w:t>8</w:t>
      </w:r>
      <w:r w:rsidR="002C79D6" w:rsidRPr="00771981">
        <w:rPr>
          <w:rFonts w:ascii="Times New Roman" w:hAnsi="Times New Roman" w:cs="Times New Roman"/>
          <w:color w:val="000000" w:themeColor="text1"/>
          <w:sz w:val="20"/>
          <w:szCs w:val="20"/>
        </w:rPr>
        <w:t>D</w:t>
      </w:r>
      <w:r w:rsidR="002C79D6" w:rsidRPr="005F31E7">
        <w:rPr>
          <w:rFonts w:ascii="Times New Roman" w:hAnsi="Times New Roman" w:hint="cs"/>
          <w:color w:val="000000" w:themeColor="text1"/>
          <w:sz w:val="24"/>
          <w:szCs w:val="24"/>
          <w:rtl/>
        </w:rPr>
        <w:t xml:space="preserve"> </w:t>
      </w:r>
      <w:r w:rsidRPr="00771981">
        <w:rPr>
          <w:rFonts w:cs="B Titr" w:hint="cs"/>
          <w:color w:val="000000" w:themeColor="text1"/>
          <w:spacing w:val="-12"/>
          <w:sz w:val="18"/>
          <w:szCs w:val="18"/>
          <w:rtl/>
        </w:rPr>
        <w:t xml:space="preserve">- </w:t>
      </w:r>
      <w:r w:rsidRPr="00771981">
        <w:rPr>
          <w:rFonts w:cs="B Titr" w:hint="cs"/>
          <w:color w:val="000000" w:themeColor="text1"/>
          <w:spacing w:val="-12"/>
          <w:sz w:val="20"/>
          <w:szCs w:val="20"/>
          <w:rtl/>
        </w:rPr>
        <w:t>جریان فرآیند</w:t>
      </w:r>
      <w:bookmarkEnd w:id="15"/>
    </w:p>
    <w:p w:rsidR="00C565B7" w:rsidRPr="004D3F99" w:rsidRDefault="00A97D28" w:rsidP="00771981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در </w:t>
      </w:r>
      <w:r w:rsidR="009E7CB8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اولین گام (گام 0)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فعالیت‌های </w:t>
      </w:r>
      <w:r w:rsidR="009E7CB8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متعددی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وجود دارد که عبارتند از:</w:t>
      </w:r>
    </w:p>
    <w:p w:rsidR="00A97D28" w:rsidRPr="00771981" w:rsidRDefault="00771981" w:rsidP="00771981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0-1) </w:t>
      </w:r>
      <w:r w:rsidR="00C72021" w:rsidRPr="00771981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تعریف و کمی‌کردن نشانه</w:t>
      </w:r>
    </w:p>
    <w:p w:rsidR="00C72021" w:rsidRPr="00607373" w:rsidRDefault="00771981" w:rsidP="00607373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pacing w:val="-4"/>
          <w:sz w:val="24"/>
          <w:szCs w:val="24"/>
          <w:lang w:bidi="fa-IR"/>
        </w:rPr>
      </w:pPr>
      <w:r w:rsidRPr="00607373">
        <w:rPr>
          <w:rFonts w:ascii="Times New Roman" w:hAnsi="Times New Roman" w:hint="cs"/>
          <w:color w:val="000000" w:themeColor="text1"/>
          <w:spacing w:val="-4"/>
          <w:sz w:val="24"/>
          <w:szCs w:val="24"/>
          <w:rtl/>
          <w:lang w:bidi="fa-IR"/>
        </w:rPr>
        <w:t xml:space="preserve">0-2) </w:t>
      </w:r>
      <w:r w:rsidR="00C72021" w:rsidRPr="00607373">
        <w:rPr>
          <w:rFonts w:ascii="Times New Roman" w:hAnsi="Times New Roman" w:hint="cs"/>
          <w:color w:val="000000" w:themeColor="text1"/>
          <w:spacing w:val="-4"/>
          <w:sz w:val="24"/>
          <w:szCs w:val="24"/>
          <w:rtl/>
          <w:lang w:bidi="fa-IR"/>
        </w:rPr>
        <w:t xml:space="preserve">شناسایی مشتری و </w:t>
      </w:r>
      <w:r w:rsidR="00607373" w:rsidRPr="00607373">
        <w:rPr>
          <w:rFonts w:ascii="Times New Roman" w:hAnsi="Times New Roman" w:hint="cs"/>
          <w:color w:val="000000" w:themeColor="text1"/>
          <w:spacing w:val="-4"/>
          <w:sz w:val="24"/>
          <w:szCs w:val="24"/>
          <w:rtl/>
          <w:lang w:bidi="fa-IR"/>
        </w:rPr>
        <w:t>ذینفعانی</w:t>
      </w:r>
      <w:r w:rsidR="00C72021" w:rsidRPr="00607373">
        <w:rPr>
          <w:rFonts w:ascii="Times New Roman" w:hAnsi="Times New Roman" w:hint="cs"/>
          <w:color w:val="000000" w:themeColor="text1"/>
          <w:spacing w:val="-4"/>
          <w:sz w:val="24"/>
          <w:szCs w:val="24"/>
          <w:rtl/>
          <w:lang w:bidi="fa-IR"/>
        </w:rPr>
        <w:t xml:space="preserve"> که تحت تاثیر قرار گرفتند</w:t>
      </w:r>
    </w:p>
    <w:p w:rsidR="00C72021" w:rsidRPr="00771981" w:rsidRDefault="00771981" w:rsidP="00771981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0-3) </w:t>
      </w:r>
      <w:r w:rsidR="007966C9" w:rsidRPr="00771981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حفظ و نگهداری</w:t>
      </w:r>
      <w:r w:rsidR="00C72021" w:rsidRPr="00771981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مشتری </w:t>
      </w:r>
    </w:p>
    <w:p w:rsidR="007966C9" w:rsidRPr="00771981" w:rsidRDefault="00771981" w:rsidP="00607373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lang w:bidi="fa-IR"/>
        </w:rPr>
      </w:pPr>
      <w:r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0-4) </w:t>
      </w:r>
      <w:r w:rsidR="00060ED3" w:rsidRPr="00771981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تعیین </w:t>
      </w:r>
      <w:r w:rsidR="007966C9" w:rsidRPr="00771981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نیاز</w:t>
      </w:r>
      <w:r w:rsidR="00C72021" w:rsidRPr="00771981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به </w:t>
      </w:r>
      <w:r w:rsidR="00607373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روش</w:t>
      </w:r>
      <w:r w:rsidR="00C72021" w:rsidRPr="00771981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2C79D6" w:rsidRPr="00771981">
        <w:rPr>
          <w:rFonts w:ascii="Times New Roman" w:hAnsi="Times New Roman"/>
          <w:color w:val="000000" w:themeColor="text1"/>
          <w:sz w:val="20"/>
          <w:szCs w:val="20"/>
          <w:lang w:bidi="fa-IR"/>
        </w:rPr>
        <w:t>G</w:t>
      </w:r>
      <w:r w:rsidR="002C79D6" w:rsidRPr="00607373">
        <w:rPr>
          <w:rFonts w:ascii="Times New Roman" w:hAnsi="Times New Roman" w:cs="A Amine"/>
          <w:color w:val="000000" w:themeColor="text1"/>
          <w:szCs w:val="24"/>
          <w:lang w:bidi="fa-IR"/>
        </w:rPr>
        <w:t>8</w:t>
      </w:r>
      <w:r w:rsidR="002C79D6" w:rsidRPr="00771981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</w:p>
    <w:p w:rsidR="00C72021" w:rsidRPr="004D3F99" w:rsidRDefault="00C72021" w:rsidP="007966C9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0"/>
          <w:szCs w:val="20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8"/>
          <w:szCs w:val="28"/>
          <w:rtl/>
          <w:lang w:bidi="fa-IR"/>
        </w:rPr>
        <w:t xml:space="preserve"> </w:t>
      </w:r>
    </w:p>
    <w:p w:rsidR="00C72021" w:rsidRPr="00771981" w:rsidRDefault="00771981" w:rsidP="00771981">
      <w:pPr>
        <w:pStyle w:val="Heading2"/>
        <w:shd w:val="clear" w:color="auto" w:fill="FFFFFF" w:themeFill="background1"/>
        <w:spacing w:line="276" w:lineRule="auto"/>
        <w:rPr>
          <w:rFonts w:cstheme="majorBidi"/>
          <w:color w:val="000000" w:themeColor="text1"/>
          <w:sz w:val="24"/>
          <w:szCs w:val="24"/>
          <w:rtl/>
        </w:rPr>
      </w:pPr>
      <w:bookmarkStart w:id="16" w:name="_Toc80267961"/>
      <w:r>
        <w:rPr>
          <w:rFonts w:cstheme="majorBidi" w:hint="cs"/>
          <w:color w:val="000000" w:themeColor="text1"/>
          <w:sz w:val="24"/>
          <w:szCs w:val="24"/>
          <w:rtl/>
        </w:rPr>
        <w:t xml:space="preserve">0-1) </w:t>
      </w:r>
      <w:r w:rsidR="00C72021" w:rsidRPr="00771981">
        <w:rPr>
          <w:rFonts w:cstheme="majorBidi" w:hint="cs"/>
          <w:color w:val="000000" w:themeColor="text1"/>
          <w:sz w:val="24"/>
          <w:szCs w:val="24"/>
          <w:rtl/>
        </w:rPr>
        <w:t>تعریف و کمی‌کردن نشانه</w:t>
      </w:r>
      <w:bookmarkEnd w:id="16"/>
    </w:p>
    <w:p w:rsidR="00605305" w:rsidRPr="004D3F99" w:rsidRDefault="00C72021" w:rsidP="001453BD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16"/>
          <w:szCs w:val="16"/>
          <w:rtl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BF719C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نشانه</w:t>
      </w:r>
      <w:r w:rsidR="00DB16C4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9E7CB8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بر اثر</w:t>
      </w:r>
      <w:r w:rsidR="00771981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یک نتیجه ناخواسته حاصل</w:t>
      </w:r>
      <w:r w:rsidR="00607373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شده</w:t>
      </w:r>
      <w:r w:rsidR="00BF719C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و با استفاده از داده‌ها تعریف می‌شود تا فاصله بین نتیجه مورد ان</w:t>
      </w:r>
      <w:r w:rsidR="00174622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تظار و نتیجه واقعی را مشخص کند.</w:t>
      </w:r>
      <w:r w:rsidR="00690CB5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1453B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به عنوان مثال</w:t>
      </w:r>
      <w:r w:rsidR="00BF719C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: </w:t>
      </w:r>
      <w:r w:rsidR="00375094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وزن </w:t>
      </w:r>
      <w:r w:rsidR="001C1F62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یک </w:t>
      </w:r>
      <w:r w:rsidR="00375094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نان برش‌خورده</w:t>
      </w:r>
      <w:r w:rsidR="001C1F62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در نانوایی متفاوت</w:t>
      </w:r>
      <w:r w:rsidR="00375094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است </w:t>
      </w:r>
      <w:r w:rsidR="00375094" w:rsidRPr="004D3F99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(</w:t>
      </w:r>
      <w:r w:rsidR="00375094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این یک نشانه است</w:t>
      </w:r>
      <w:r w:rsidR="00375094" w:rsidRPr="004D3F99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)</w:t>
      </w:r>
      <w:r w:rsidR="00375094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. </w:t>
      </w:r>
      <w:r w:rsidR="001C1F62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نشانه </w:t>
      </w:r>
      <w:r w:rsidR="004A7DB7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به صورت زیر تعریف و کمی شده است:</w:t>
      </w:r>
      <w:r w:rsidR="001C1F62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605305" w:rsidRPr="004D3F99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«</w:t>
      </w:r>
      <w:r w:rsidR="00605305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در 8 درصد از نان‌های سفید متوسط برش‌خورده وزن بیش از 45 گرم تخلف </w:t>
      </w:r>
      <w:r w:rsidR="001453B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می</w:t>
      </w:r>
      <w:r w:rsidR="001453BD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="001453B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باشد</w:t>
      </w:r>
      <w:r w:rsidR="00605305" w:rsidRPr="004D3F99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»</w:t>
      </w:r>
      <w:r w:rsidR="00605305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. </w:t>
      </w:r>
    </w:p>
    <w:p w:rsidR="001453BD" w:rsidRPr="00302FF9" w:rsidRDefault="001453BD" w:rsidP="00302FF9">
      <w:pPr>
        <w:bidi/>
        <w:spacing w:after="0" w:line="276" w:lineRule="auto"/>
        <w:jc w:val="both"/>
        <w:rPr>
          <w:rFonts w:cstheme="majorHAnsi"/>
          <w:b/>
          <w:bCs/>
          <w:color w:val="000000" w:themeColor="text1"/>
          <w:spacing w:val="-8"/>
          <w:sz w:val="24"/>
          <w:szCs w:val="24"/>
          <w:rtl/>
          <w:lang w:bidi="fa-IR"/>
        </w:rPr>
      </w:pPr>
      <w:r w:rsidRPr="00302FF9">
        <w:rPr>
          <w:rFonts w:cstheme="majorHAnsi" w:hint="cs"/>
          <w:b/>
          <w:bCs/>
          <w:color w:val="000000" w:themeColor="text1"/>
          <w:spacing w:val="-8"/>
          <w:sz w:val="24"/>
          <w:szCs w:val="24"/>
          <w:rtl/>
          <w:lang w:bidi="fa-IR"/>
        </w:rPr>
        <w:t xml:space="preserve">0-2) </w:t>
      </w:r>
      <w:r w:rsidRPr="00302FF9">
        <w:rPr>
          <w:rFonts w:cstheme="majorHAnsi"/>
          <w:b/>
          <w:bCs/>
          <w:color w:val="000000" w:themeColor="text1"/>
          <w:spacing w:val="-8"/>
          <w:sz w:val="24"/>
          <w:szCs w:val="24"/>
          <w:rtl/>
          <w:lang w:bidi="fa-IR"/>
        </w:rPr>
        <w:t>شناسا</w:t>
      </w:r>
      <w:r w:rsidRPr="00302FF9">
        <w:rPr>
          <w:rFonts w:cstheme="majorHAnsi" w:hint="cs"/>
          <w:b/>
          <w:bCs/>
          <w:color w:val="000000" w:themeColor="text1"/>
          <w:spacing w:val="-8"/>
          <w:sz w:val="24"/>
          <w:szCs w:val="24"/>
          <w:rtl/>
          <w:lang w:bidi="fa-IR"/>
        </w:rPr>
        <w:t>یی</w:t>
      </w:r>
      <w:r w:rsidRPr="00302FF9">
        <w:rPr>
          <w:rFonts w:cstheme="majorHAnsi"/>
          <w:b/>
          <w:bCs/>
          <w:color w:val="000000" w:themeColor="text1"/>
          <w:spacing w:val="-8"/>
          <w:sz w:val="24"/>
          <w:szCs w:val="24"/>
          <w:rtl/>
          <w:lang w:bidi="fa-IR"/>
        </w:rPr>
        <w:t xml:space="preserve"> مشتر</w:t>
      </w:r>
      <w:r w:rsidRPr="00302FF9">
        <w:rPr>
          <w:rFonts w:cstheme="majorHAnsi" w:hint="cs"/>
          <w:b/>
          <w:bCs/>
          <w:color w:val="000000" w:themeColor="text1"/>
          <w:spacing w:val="-8"/>
          <w:sz w:val="24"/>
          <w:szCs w:val="24"/>
          <w:rtl/>
          <w:lang w:bidi="fa-IR"/>
        </w:rPr>
        <w:t>ی</w:t>
      </w:r>
      <w:r w:rsidRPr="00302FF9">
        <w:rPr>
          <w:rFonts w:cstheme="majorHAnsi"/>
          <w:b/>
          <w:bCs/>
          <w:color w:val="000000" w:themeColor="text1"/>
          <w:spacing w:val="-8"/>
          <w:sz w:val="24"/>
          <w:szCs w:val="24"/>
          <w:rtl/>
          <w:lang w:bidi="fa-IR"/>
        </w:rPr>
        <w:t xml:space="preserve"> و </w:t>
      </w:r>
      <w:r w:rsidR="00302FF9" w:rsidRPr="00302FF9">
        <w:rPr>
          <w:rFonts w:cstheme="majorHAnsi" w:hint="cs"/>
          <w:b/>
          <w:bCs/>
          <w:color w:val="000000" w:themeColor="text1"/>
          <w:spacing w:val="-8"/>
          <w:sz w:val="24"/>
          <w:szCs w:val="24"/>
          <w:rtl/>
          <w:lang w:bidi="fa-IR"/>
        </w:rPr>
        <w:t>ذینفعانی</w:t>
      </w:r>
      <w:r w:rsidRPr="00302FF9">
        <w:rPr>
          <w:rFonts w:cstheme="majorHAnsi"/>
          <w:b/>
          <w:bCs/>
          <w:color w:val="000000" w:themeColor="text1"/>
          <w:spacing w:val="-8"/>
          <w:sz w:val="24"/>
          <w:szCs w:val="24"/>
          <w:rtl/>
          <w:lang w:bidi="fa-IR"/>
        </w:rPr>
        <w:t xml:space="preserve"> که تحت تاث</w:t>
      </w:r>
      <w:r w:rsidRPr="00302FF9">
        <w:rPr>
          <w:rFonts w:cstheme="majorHAnsi" w:hint="cs"/>
          <w:b/>
          <w:bCs/>
          <w:color w:val="000000" w:themeColor="text1"/>
          <w:spacing w:val="-8"/>
          <w:sz w:val="24"/>
          <w:szCs w:val="24"/>
          <w:rtl/>
          <w:lang w:bidi="fa-IR"/>
        </w:rPr>
        <w:t>ی</w:t>
      </w:r>
      <w:r w:rsidRPr="00302FF9">
        <w:rPr>
          <w:rFonts w:cstheme="majorHAnsi" w:hint="eastAsia"/>
          <w:b/>
          <w:bCs/>
          <w:color w:val="000000" w:themeColor="text1"/>
          <w:spacing w:val="-8"/>
          <w:sz w:val="24"/>
          <w:szCs w:val="24"/>
          <w:rtl/>
          <w:lang w:bidi="fa-IR"/>
        </w:rPr>
        <w:t>ر</w:t>
      </w:r>
      <w:r w:rsidRPr="00302FF9">
        <w:rPr>
          <w:rFonts w:cstheme="majorHAnsi"/>
          <w:b/>
          <w:bCs/>
          <w:color w:val="000000" w:themeColor="text1"/>
          <w:spacing w:val="-8"/>
          <w:sz w:val="24"/>
          <w:szCs w:val="24"/>
          <w:rtl/>
          <w:lang w:bidi="fa-IR"/>
        </w:rPr>
        <w:t xml:space="preserve"> قرار گرفتند</w:t>
      </w:r>
    </w:p>
    <w:p w:rsidR="004C784B" w:rsidRPr="004D3F99" w:rsidRDefault="00690CB5" w:rsidP="00D25D40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pacing w:val="-2"/>
          <w:sz w:val="24"/>
          <w:szCs w:val="24"/>
          <w:rtl/>
          <w:lang w:bidi="fa-IR"/>
        </w:rPr>
      </w:pPr>
      <w:r w:rsidRPr="004D3F99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>م</w:t>
      </w:r>
      <w:r w:rsidR="00C6501A" w:rsidRPr="004D3F99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 xml:space="preserve">شتری می‌تواند داخلی یا </w:t>
      </w:r>
      <w:r w:rsidR="008304C6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>خارجی</w:t>
      </w:r>
      <w:r w:rsidR="00C6501A" w:rsidRPr="004D3F99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 xml:space="preserve"> باشد. چه </w:t>
      </w:r>
      <w:r w:rsidR="00302FF9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>افرادی</w:t>
      </w:r>
      <w:r w:rsidR="00C6501A" w:rsidRPr="004D3F99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 xml:space="preserve"> تحت تاثیر نشانه قرار </w:t>
      </w:r>
      <w:r w:rsidR="0069557B" w:rsidRPr="004D3F99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>می‌گیر</w:t>
      </w:r>
      <w:r w:rsidR="00302FF9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>ن</w:t>
      </w:r>
      <w:r w:rsidR="0069557B" w:rsidRPr="004D3F99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 xml:space="preserve">د؟ </w:t>
      </w:r>
      <w:r w:rsidR="0041396F" w:rsidRPr="004D3F99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>سایر شرکا چگونه</w:t>
      </w:r>
      <w:r w:rsidR="0069557B" w:rsidRPr="004D3F99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 xml:space="preserve"> به‌طور غیرمستقیم تحت تاثیر نشانه قرار </w:t>
      </w:r>
      <w:r w:rsidR="0041396F" w:rsidRPr="004D3F99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>می</w:t>
      </w:r>
      <w:r w:rsidR="0041396F" w:rsidRPr="004D3F99">
        <w:rPr>
          <w:rFonts w:ascii="Times New Roman" w:hAnsi="Times New Roman" w:hint="eastAsia"/>
          <w:color w:val="000000" w:themeColor="text1"/>
          <w:spacing w:val="-2"/>
          <w:sz w:val="24"/>
          <w:szCs w:val="24"/>
          <w:rtl/>
          <w:lang w:bidi="fa-IR"/>
        </w:rPr>
        <w:t>‌</w:t>
      </w:r>
      <w:r w:rsidR="00565BE6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>گیرند</w:t>
      </w:r>
      <w:r w:rsidR="0069557B" w:rsidRPr="004D3F99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 xml:space="preserve">؟ </w:t>
      </w:r>
      <w:r w:rsidR="009018C2" w:rsidRPr="004D3F99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 xml:space="preserve">اکنون </w:t>
      </w:r>
      <w:r w:rsidR="008D26A5" w:rsidRPr="004D3F99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>با توجه به</w:t>
      </w:r>
      <w:r w:rsidR="009018C2" w:rsidRPr="004D3F99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 xml:space="preserve"> </w:t>
      </w:r>
      <w:r w:rsidR="008D26A5" w:rsidRPr="004D3F99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>شناسایی</w:t>
      </w:r>
      <w:r w:rsidR="009018C2" w:rsidRPr="004D3F99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 xml:space="preserve"> </w:t>
      </w:r>
      <w:r w:rsidR="0041396F" w:rsidRPr="004D3F99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>تمام</w:t>
      </w:r>
      <w:r w:rsidR="009018C2" w:rsidRPr="004D3F99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 xml:space="preserve"> </w:t>
      </w:r>
      <w:r w:rsidR="004A7DB7" w:rsidRPr="004D3F99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>افرادی</w:t>
      </w:r>
      <w:r w:rsidR="009018C2" w:rsidRPr="004D3F99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 xml:space="preserve"> که تحت تاثیر قرار گرفتند می‌دانیم از چه </w:t>
      </w:r>
      <w:r w:rsidR="00D25D40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>افرادی</w:t>
      </w:r>
      <w:r w:rsidR="009018C2" w:rsidRPr="004D3F99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 xml:space="preserve"> باید </w:t>
      </w:r>
      <w:r w:rsidR="00C00D71" w:rsidRPr="004D3F99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>حفظ و  نگهداری کنیم.</w:t>
      </w:r>
    </w:p>
    <w:p w:rsidR="009018C2" w:rsidRPr="001453BD" w:rsidRDefault="001453BD" w:rsidP="001453BD">
      <w:pPr>
        <w:pStyle w:val="Heading2"/>
        <w:shd w:val="clear" w:color="auto" w:fill="FFFFFF" w:themeFill="background1"/>
        <w:spacing w:line="276" w:lineRule="auto"/>
        <w:rPr>
          <w:rFonts w:cstheme="majorBidi"/>
          <w:color w:val="000000" w:themeColor="text1"/>
          <w:sz w:val="24"/>
          <w:szCs w:val="24"/>
          <w:rtl/>
        </w:rPr>
      </w:pPr>
      <w:bookmarkStart w:id="17" w:name="_Toc80267963"/>
      <w:r>
        <w:rPr>
          <w:rFonts w:cstheme="majorBidi" w:hint="cs"/>
          <w:color w:val="000000" w:themeColor="text1"/>
          <w:sz w:val="24"/>
          <w:szCs w:val="24"/>
          <w:rtl/>
        </w:rPr>
        <w:t xml:space="preserve">0-3) </w:t>
      </w:r>
      <w:r w:rsidR="009F67E7" w:rsidRPr="001453BD">
        <w:rPr>
          <w:rFonts w:cstheme="majorBidi" w:hint="cs"/>
          <w:color w:val="000000" w:themeColor="text1"/>
          <w:sz w:val="24"/>
          <w:szCs w:val="24"/>
          <w:rtl/>
        </w:rPr>
        <w:t>حفظ و نگهداری</w:t>
      </w:r>
      <w:r w:rsidR="009018C2" w:rsidRPr="001453BD">
        <w:rPr>
          <w:rFonts w:cstheme="majorBidi" w:hint="cs"/>
          <w:color w:val="000000" w:themeColor="text1"/>
          <w:sz w:val="24"/>
          <w:szCs w:val="24"/>
          <w:rtl/>
        </w:rPr>
        <w:t xml:space="preserve"> از مشتری</w:t>
      </w:r>
      <w:bookmarkEnd w:id="17"/>
    </w:p>
    <w:p w:rsidR="00E14BE0" w:rsidRPr="004D3F99" w:rsidRDefault="00035A27" w:rsidP="00D25D40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با اقدام </w:t>
      </w:r>
      <w:r w:rsidR="004A7DB7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واکنش</w:t>
      </w:r>
      <w:r w:rsidR="00D25D40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ی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اضطراری</w:t>
      </w:r>
      <w:r w:rsidR="008D26A5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D25D40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از مشتری </w:t>
      </w:r>
      <w:r w:rsidR="008D26A5" w:rsidRPr="004D3F99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(</w:t>
      </w:r>
      <w:r w:rsidR="008D26A5" w:rsidRPr="004D3F99">
        <w:rPr>
          <w:rFonts w:ascii="Times New Roman" w:hAnsi="Times New Roman"/>
          <w:color w:val="000000" w:themeColor="text1"/>
          <w:sz w:val="20"/>
          <w:szCs w:val="20"/>
          <w:lang w:bidi="fa-IR"/>
        </w:rPr>
        <w:t>ERA</w:t>
      </w:r>
      <w:r w:rsidR="008D26A5" w:rsidRPr="004D3F99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)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3D1B87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در برابر اثرات مسئله </w:t>
      </w:r>
      <w:r w:rsidR="003D1B87" w:rsidRPr="004D3F99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(</w:t>
      </w:r>
      <w:r w:rsidR="003D1B87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نشانه</w:t>
      </w:r>
      <w:r w:rsidR="003D1B87" w:rsidRPr="004D3F99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)</w:t>
      </w:r>
      <w:r w:rsidR="003D1B87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محافظت کنید. بسته به اینکه مسئله چقدر پیچیده باشد ممکن است به بیش از یک </w:t>
      </w:r>
      <w:r w:rsidR="003D1B87" w:rsidRPr="004D3F99">
        <w:rPr>
          <w:rFonts w:ascii="Times New Roman" w:hAnsi="Times New Roman"/>
          <w:color w:val="000000" w:themeColor="text1"/>
          <w:sz w:val="20"/>
          <w:szCs w:val="20"/>
          <w:lang w:bidi="fa-IR"/>
        </w:rPr>
        <w:t>ERA</w:t>
      </w:r>
      <w:r w:rsidR="003D1B87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234BA5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نیاز باشد.</w:t>
      </w:r>
    </w:p>
    <w:p w:rsidR="0035479B" w:rsidRDefault="00344C95" w:rsidP="00381AEE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بعد از</w:t>
      </w:r>
      <w:r w:rsidR="00234BA5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مشخص شدن </w:t>
      </w:r>
      <w:r w:rsidR="003D1B87" w:rsidRPr="004D3F99">
        <w:rPr>
          <w:rFonts w:ascii="Times New Roman" w:hAnsi="Times New Roman"/>
          <w:color w:val="000000" w:themeColor="text1"/>
          <w:sz w:val="20"/>
          <w:szCs w:val="20"/>
          <w:lang w:bidi="fa-IR"/>
        </w:rPr>
        <w:t>ERA</w:t>
      </w:r>
      <w:r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و</w:t>
      </w:r>
      <w:r w:rsidR="00514E19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پیش</w:t>
      </w:r>
      <w:r w:rsidR="003D1B87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از </w:t>
      </w:r>
      <w:r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آنکه</w:t>
      </w:r>
      <w:r w:rsidR="003D1B87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به‌طور کامل اجرا شود</w:t>
      </w:r>
      <w:r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،</w:t>
      </w:r>
      <w:r w:rsidR="003D1B87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باید تاثیرگذا</w:t>
      </w:r>
      <w:r w:rsidR="00E14BE0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ری</w:t>
      </w:r>
      <w:r w:rsidR="003D1B87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E14BE0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آن </w:t>
      </w:r>
      <w:r w:rsidR="001453B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تعیین</w:t>
      </w:r>
      <w:r w:rsidR="00E14BE0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1453B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گردد</w:t>
      </w:r>
      <w:r w:rsidR="00E14BE0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3D1B87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تا </w:t>
      </w:r>
      <w:r w:rsidR="00E16377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اطمینان حاصل </w:t>
      </w:r>
      <w:r w:rsidR="001453B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شو</w:t>
      </w:r>
      <w:r w:rsidR="00514E19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د</w:t>
      </w:r>
      <w:r w:rsidR="003D1B87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که از </w:t>
      </w:r>
      <w:r w:rsidR="00381AE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برخورد</w:t>
      </w:r>
      <w:r w:rsidR="003D1B87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نشانه به مشتری </w:t>
      </w:r>
      <w:r w:rsidR="001453B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جلوگیری</w:t>
      </w:r>
      <w:r w:rsidR="00E16377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1453B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خواهد شد</w:t>
      </w:r>
      <w:r w:rsidR="003D1B87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. بررسی</w:t>
      </w:r>
      <w:r w:rsidR="00381AEE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="00381AE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ها</w:t>
      </w:r>
      <w:r w:rsidR="003D1B87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باید ثابت کند که نصب </w:t>
      </w:r>
      <w:r w:rsidR="003D1B87" w:rsidRPr="004D3F99">
        <w:rPr>
          <w:rFonts w:ascii="Times New Roman" w:hAnsi="Times New Roman"/>
          <w:color w:val="000000" w:themeColor="text1"/>
          <w:sz w:val="20"/>
          <w:szCs w:val="20"/>
          <w:lang w:bidi="fa-IR"/>
        </w:rPr>
        <w:t>ERA</w:t>
      </w:r>
      <w:r w:rsidR="003D1B87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اثرات ناشی از مسئله را حذف می‌کند و وقتی </w:t>
      </w:r>
      <w:r w:rsidR="005A1CB9" w:rsidRPr="004D3F99">
        <w:rPr>
          <w:rFonts w:ascii="Times New Roman" w:hAnsi="Times New Roman"/>
          <w:color w:val="000000" w:themeColor="text1"/>
          <w:sz w:val="20"/>
          <w:szCs w:val="20"/>
          <w:lang w:bidi="fa-IR"/>
        </w:rPr>
        <w:t>ERA</w:t>
      </w:r>
      <w:r w:rsidR="005A1CB9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برداشته می‌شود این اثرات </w:t>
      </w:r>
      <w:r w:rsidR="009E7CB8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دوباره </w:t>
      </w:r>
      <w:r w:rsidR="001453B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باز خواهند گشت</w:t>
      </w:r>
      <w:r w:rsidR="00514E19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.</w:t>
      </w:r>
    </w:p>
    <w:p w:rsidR="0035479B" w:rsidRDefault="0035479B" w:rsidP="0035479B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5A1CB9" w:rsidRPr="004D3F99" w:rsidRDefault="00514E19" w:rsidP="0035479B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lastRenderedPageBreak/>
        <w:t xml:space="preserve"> </w:t>
      </w:r>
      <w:r w:rsidR="005A1CB9" w:rsidRPr="004D3F99">
        <w:rPr>
          <w:rFonts w:ascii="Times New Roman" w:hAnsi="Times New Roman"/>
          <w:color w:val="000000" w:themeColor="text1"/>
          <w:sz w:val="20"/>
          <w:szCs w:val="20"/>
          <w:lang w:bidi="fa-IR"/>
        </w:rPr>
        <w:t>ERA</w:t>
      </w:r>
      <w:r w:rsidR="005A1CB9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به دلیل ماهیت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خود</w:t>
      </w:r>
      <w:r w:rsidR="005A1CB9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هزینه را افزایش می‌دهد بنابراین مهم است که ب</w:t>
      </w:r>
      <w:r w:rsidR="009204BD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ه سرعت برای حل مسئله اقدام شود. </w:t>
      </w:r>
      <w:r w:rsidR="005A1CB9" w:rsidRPr="004D3F99">
        <w:rPr>
          <w:rFonts w:ascii="Times New Roman" w:hAnsi="Times New Roman"/>
          <w:color w:val="000000" w:themeColor="text1"/>
          <w:sz w:val="20"/>
          <w:szCs w:val="20"/>
          <w:lang w:bidi="fa-IR"/>
        </w:rPr>
        <w:t>ERA</w:t>
      </w:r>
      <w:r w:rsidR="005A1CB9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هر یک از </w:t>
      </w:r>
      <w:r w:rsidR="009204BD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اقدامات</w:t>
      </w:r>
      <w:r w:rsidR="005A1CB9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زیر را </w:t>
      </w:r>
      <w:r w:rsidR="009204BD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شامل می</w:t>
      </w:r>
      <w:r w:rsidR="009204BD" w:rsidRPr="004D3F99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="009204BD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شود</w:t>
      </w:r>
      <w:r w:rsidR="005A1CB9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: </w:t>
      </w:r>
    </w:p>
    <w:p w:rsidR="005A1CB9" w:rsidRPr="004D3F99" w:rsidRDefault="00E82D57" w:rsidP="00AF46A5">
      <w:pPr>
        <w:pStyle w:val="ListParagraph"/>
        <w:numPr>
          <w:ilvl w:val="0"/>
          <w:numId w:val="5"/>
        </w:numPr>
        <w:bidi/>
        <w:spacing w:after="0" w:line="276" w:lineRule="auto"/>
        <w:ind w:left="30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بازرسی صد درصدی</w:t>
      </w:r>
    </w:p>
    <w:p w:rsidR="00E82D57" w:rsidRPr="004D3F99" w:rsidRDefault="00E82D57" w:rsidP="00AF46A5">
      <w:pPr>
        <w:pStyle w:val="ListParagraph"/>
        <w:numPr>
          <w:ilvl w:val="0"/>
          <w:numId w:val="5"/>
        </w:numPr>
        <w:bidi/>
        <w:spacing w:after="0" w:line="276" w:lineRule="auto"/>
        <w:ind w:left="30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بازنگری</w:t>
      </w:r>
    </w:p>
    <w:p w:rsidR="00E82D57" w:rsidRPr="004D3F99" w:rsidRDefault="00E82D57" w:rsidP="00AF46A5">
      <w:pPr>
        <w:pStyle w:val="ListParagraph"/>
        <w:numPr>
          <w:ilvl w:val="0"/>
          <w:numId w:val="5"/>
        </w:numPr>
        <w:bidi/>
        <w:spacing w:after="0" w:line="276" w:lineRule="auto"/>
        <w:ind w:left="30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اقدامات اضافی</w:t>
      </w:r>
    </w:p>
    <w:p w:rsidR="000D1527" w:rsidRDefault="00E27BB3" w:rsidP="00AF46A5">
      <w:pPr>
        <w:pStyle w:val="ListParagraph"/>
        <w:numPr>
          <w:ilvl w:val="0"/>
          <w:numId w:val="5"/>
        </w:numPr>
        <w:bidi/>
        <w:spacing w:after="0" w:line="276" w:lineRule="auto"/>
        <w:ind w:left="30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عملیات خدمات میدانی</w:t>
      </w:r>
      <w:r w:rsidRPr="004D3F99">
        <w:rPr>
          <w:rStyle w:val="FootnoteReference"/>
          <w:rFonts w:ascii="Times New Roman" w:hAnsi="Times New Roman"/>
          <w:color w:val="000000" w:themeColor="text1"/>
          <w:sz w:val="24"/>
          <w:szCs w:val="24"/>
          <w:rtl/>
          <w:lang w:bidi="fa-IR"/>
        </w:rPr>
        <w:footnoteReference w:id="8"/>
      </w:r>
    </w:p>
    <w:p w:rsidR="00E27BB3" w:rsidRPr="004D3F99" w:rsidRDefault="00466E8A" w:rsidP="00381AEE">
      <w:pPr>
        <w:bidi/>
        <w:spacing w:after="0" w:line="276" w:lineRule="auto"/>
        <w:ind w:left="36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0D152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از چرخه دمینگ</w:t>
      </w:r>
      <w:r w:rsidR="009204BD" w:rsidRPr="000D152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برای</w:t>
      </w:r>
      <w:r w:rsidRPr="000D152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برنامه‌ریزی، انجام دادن، بررسی کردن، عمل کردن برای برنامه‌ریزی و اجرای </w:t>
      </w:r>
      <w:r w:rsidRPr="000D1527">
        <w:rPr>
          <w:rFonts w:ascii="Times New Roman" w:hAnsi="Times New Roman"/>
          <w:color w:val="000000" w:themeColor="text1"/>
          <w:sz w:val="20"/>
          <w:szCs w:val="20"/>
          <w:lang w:bidi="fa-IR"/>
        </w:rPr>
        <w:t>ERA</w:t>
      </w:r>
      <w:r w:rsidRPr="000D1527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 xml:space="preserve"> </w:t>
      </w:r>
      <w:r w:rsidRPr="000D152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استفاده می‌شود. این چرخه</w:t>
      </w:r>
      <w:r w:rsidR="00337D1C" w:rsidRPr="000D152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یک روش</w:t>
      </w:r>
      <w:r w:rsidR="00034288" w:rsidRPr="000D152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‌شناسی</w:t>
      </w:r>
      <w:r w:rsidR="00337D1C" w:rsidRPr="000D152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‌</w:t>
      </w:r>
      <w:r w:rsidRPr="000D152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9204BD" w:rsidRPr="000D152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جامع</w:t>
      </w:r>
      <w:r w:rsidRPr="000D152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بوده و در </w:t>
      </w:r>
      <w:r w:rsidRPr="000D1527">
        <w:rPr>
          <w:rFonts w:ascii="Times New Roman" w:hAnsi="Times New Roman"/>
          <w:color w:val="000000" w:themeColor="text1"/>
          <w:sz w:val="20"/>
          <w:szCs w:val="20"/>
          <w:lang w:bidi="fa-IR"/>
        </w:rPr>
        <w:t>ERA</w:t>
      </w:r>
      <w:r w:rsidRPr="000D1527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 xml:space="preserve"> </w:t>
      </w:r>
      <w:r w:rsidRPr="000D152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و سایر روش‌های بهبود ب</w:t>
      </w:r>
      <w:r w:rsidR="009204BD" w:rsidRPr="000D152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ه</w:t>
      </w:r>
      <w:r w:rsidR="009204BD" w:rsidRPr="000D1527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Pr="000D152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کار می‌رود.</w:t>
      </w:r>
      <w:r w:rsidR="002B293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روش استفاده از این چرخه در این مورد به صورت زیر است:</w:t>
      </w:r>
    </w:p>
    <w:p w:rsidR="003D3014" w:rsidRPr="004D3F99" w:rsidRDefault="007A10D4" w:rsidP="005254FF">
      <w:pPr>
        <w:pStyle w:val="ListParagraph"/>
        <w:numPr>
          <w:ilvl w:val="0"/>
          <w:numId w:val="6"/>
        </w:numPr>
        <w:bidi/>
        <w:spacing w:after="0" w:line="276" w:lineRule="auto"/>
        <w:ind w:left="30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bookmarkStart w:id="18" w:name="_Toc80267964"/>
      <w:r w:rsidRPr="004D3F99">
        <w:rPr>
          <w:rStyle w:val="Heading3Char"/>
          <w:rFonts w:hint="cs"/>
          <w:color w:val="000000" w:themeColor="text1"/>
          <w:sz w:val="24"/>
          <w:szCs w:val="24"/>
          <w:rtl/>
        </w:rPr>
        <w:t>برنامه‌ریز</w:t>
      </w:r>
      <w:bookmarkEnd w:id="18"/>
      <w:r w:rsidR="009B079F" w:rsidRPr="004D3F99">
        <w:rPr>
          <w:rStyle w:val="Heading3Char"/>
          <w:rFonts w:hint="cs"/>
          <w:color w:val="000000" w:themeColor="text1"/>
          <w:sz w:val="24"/>
          <w:szCs w:val="24"/>
          <w:rtl/>
        </w:rPr>
        <w:t>ی: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ایجاد برنامه‌ای به منظور ارتباط، تایید، اجرا و اعتبارسنجی </w:t>
      </w:r>
      <w:r w:rsidRPr="004D3F99">
        <w:rPr>
          <w:rFonts w:ascii="Times New Roman" w:hAnsi="Times New Roman"/>
          <w:color w:val="000000" w:themeColor="text1"/>
          <w:sz w:val="20"/>
          <w:szCs w:val="20"/>
          <w:lang w:bidi="fa-IR"/>
        </w:rPr>
        <w:t>ERA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. </w:t>
      </w:r>
      <w:r w:rsidR="00E16377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باید 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اطمینان حاصل </w:t>
      </w:r>
      <w:r w:rsidR="00E16377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شود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که دستورات </w:t>
      </w:r>
      <w:r w:rsidR="00381AE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اجرایی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(روش‌های عملیاتی استاندارد) و آموزشی به‌عنوان بخشی از </w:t>
      </w:r>
      <w:r w:rsidR="003D3014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اطلاعات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381AE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در نظر گرفته</w:t>
      </w:r>
      <w:r w:rsidR="003D3014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شده باشند.</w:t>
      </w:r>
      <w:r w:rsidR="009B079F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همچنین</w:t>
      </w:r>
      <w:r w:rsidR="003D3014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این برنامه اقداما</w:t>
      </w:r>
      <w:r w:rsidR="00E16377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تی را </w:t>
      </w:r>
      <w:r w:rsidR="009204BD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شامل می</w:t>
      </w:r>
      <w:r w:rsidR="009204BD" w:rsidRPr="004D3F99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="009204BD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شود</w:t>
      </w:r>
      <w:r w:rsidR="00E16377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که در صورت عدم تایید</w:t>
      </w:r>
      <w:r w:rsidR="003D3014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3D3014" w:rsidRPr="004D3F99">
        <w:rPr>
          <w:rFonts w:ascii="Times New Roman" w:hAnsi="Times New Roman"/>
          <w:color w:val="000000" w:themeColor="text1"/>
          <w:sz w:val="20"/>
          <w:szCs w:val="20"/>
          <w:lang w:bidi="fa-IR"/>
        </w:rPr>
        <w:t>ERA</w:t>
      </w:r>
      <w:r w:rsidR="003D3014" w:rsidRPr="004D3F99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 xml:space="preserve"> </w:t>
      </w:r>
      <w:r w:rsidR="005254FF" w:rsidRPr="005254FF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باید </w:t>
      </w:r>
      <w:r w:rsidR="005254FF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صورت</w:t>
      </w:r>
      <w:r w:rsidR="00E16377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5254FF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گیرند</w:t>
      </w:r>
      <w:r w:rsidR="003D3014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. </w:t>
      </w:r>
    </w:p>
    <w:p w:rsidR="003D3014" w:rsidRPr="004D3F99" w:rsidRDefault="003D3014" w:rsidP="00AF46A5">
      <w:pPr>
        <w:pStyle w:val="ListParagraph"/>
        <w:numPr>
          <w:ilvl w:val="0"/>
          <w:numId w:val="6"/>
        </w:numPr>
        <w:bidi/>
        <w:spacing w:after="0" w:line="276" w:lineRule="auto"/>
        <w:ind w:left="30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 </w:t>
      </w:r>
      <w:bookmarkStart w:id="19" w:name="_Toc80267965"/>
      <w:r w:rsidRPr="004D3F99">
        <w:rPr>
          <w:rStyle w:val="Heading3Char"/>
          <w:rFonts w:hint="cs"/>
          <w:color w:val="000000" w:themeColor="text1"/>
          <w:sz w:val="24"/>
          <w:szCs w:val="24"/>
          <w:rtl/>
        </w:rPr>
        <w:t>انجام داد</w:t>
      </w:r>
      <w:bookmarkEnd w:id="19"/>
      <w:r w:rsidR="009B079F" w:rsidRPr="004D3F99">
        <w:rPr>
          <w:rStyle w:val="Heading3Char"/>
          <w:rFonts w:hint="cs"/>
          <w:color w:val="000000" w:themeColor="text1"/>
          <w:sz w:val="24"/>
          <w:szCs w:val="24"/>
          <w:rtl/>
        </w:rPr>
        <w:t>ن: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اجرای </w:t>
      </w:r>
      <w:r w:rsidRPr="004D3F99">
        <w:rPr>
          <w:rFonts w:ascii="Times New Roman" w:hAnsi="Times New Roman"/>
          <w:color w:val="000000" w:themeColor="text1"/>
          <w:sz w:val="20"/>
          <w:szCs w:val="20"/>
          <w:lang w:bidi="fa-IR"/>
        </w:rPr>
        <w:t>ERA</w:t>
      </w:r>
      <w:r w:rsidRPr="004D3F99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 xml:space="preserve"> 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طبق برنامه‌ریزی</w:t>
      </w:r>
      <w:r w:rsidR="009B079F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انجام شده</w:t>
      </w:r>
      <w:r w:rsidR="005254FF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.</w:t>
      </w:r>
    </w:p>
    <w:p w:rsidR="003D3014" w:rsidRPr="004D3F99" w:rsidRDefault="003D3014" w:rsidP="00AF46A5">
      <w:pPr>
        <w:pStyle w:val="ListParagraph"/>
        <w:numPr>
          <w:ilvl w:val="0"/>
          <w:numId w:val="6"/>
        </w:numPr>
        <w:bidi/>
        <w:spacing w:after="0" w:line="276" w:lineRule="auto"/>
        <w:ind w:left="30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bookmarkStart w:id="20" w:name="_Toc80267966"/>
      <w:r w:rsidRPr="004D3F99">
        <w:rPr>
          <w:rStyle w:val="Heading3Char"/>
          <w:rFonts w:hint="cs"/>
          <w:color w:val="000000" w:themeColor="text1"/>
          <w:sz w:val="24"/>
          <w:szCs w:val="24"/>
          <w:rtl/>
        </w:rPr>
        <w:t>بررسی کرد</w:t>
      </w:r>
      <w:bookmarkEnd w:id="20"/>
      <w:r w:rsidR="009B079F" w:rsidRPr="004D3F99">
        <w:rPr>
          <w:rStyle w:val="Heading3Char"/>
          <w:rFonts w:hint="cs"/>
          <w:color w:val="000000" w:themeColor="text1"/>
          <w:sz w:val="24"/>
          <w:szCs w:val="24"/>
          <w:rtl/>
        </w:rPr>
        <w:t>ن: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تایید </w:t>
      </w:r>
      <w:r w:rsidRPr="004D3F99">
        <w:rPr>
          <w:rFonts w:ascii="Times New Roman" w:hAnsi="Times New Roman"/>
          <w:color w:val="000000" w:themeColor="text1"/>
          <w:sz w:val="20"/>
          <w:szCs w:val="20"/>
          <w:lang w:bidi="fa-IR"/>
        </w:rPr>
        <w:t>ERA</w:t>
      </w:r>
      <w:r w:rsidRPr="004D3F99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 xml:space="preserve"> </w:t>
      </w:r>
      <w:r w:rsidR="005254FF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.</w:t>
      </w:r>
    </w:p>
    <w:p w:rsidR="003D3014" w:rsidRPr="00526333" w:rsidRDefault="003D3014" w:rsidP="00AF46A5">
      <w:pPr>
        <w:pStyle w:val="ListParagraph"/>
        <w:numPr>
          <w:ilvl w:val="0"/>
          <w:numId w:val="6"/>
        </w:numPr>
        <w:bidi/>
        <w:spacing w:after="0" w:line="276" w:lineRule="auto"/>
        <w:ind w:left="306" w:hanging="270"/>
        <w:jc w:val="both"/>
        <w:rPr>
          <w:rFonts w:ascii="Times New Roman" w:hAnsi="Times New Roman"/>
          <w:color w:val="000000" w:themeColor="text1"/>
          <w:sz w:val="28"/>
          <w:szCs w:val="28"/>
          <w:lang w:bidi="fa-IR"/>
        </w:rPr>
      </w:pPr>
      <w:bookmarkStart w:id="21" w:name="_Toc80267967"/>
      <w:r w:rsidRPr="004D3F99">
        <w:rPr>
          <w:rStyle w:val="Heading3Char"/>
          <w:rFonts w:hint="cs"/>
          <w:color w:val="000000" w:themeColor="text1"/>
          <w:sz w:val="24"/>
          <w:szCs w:val="24"/>
          <w:rtl/>
        </w:rPr>
        <w:t>عمل کرد</w:t>
      </w:r>
      <w:bookmarkEnd w:id="21"/>
      <w:r w:rsidR="009B079F" w:rsidRPr="004D3F99">
        <w:rPr>
          <w:rStyle w:val="Heading3Char"/>
          <w:rFonts w:hint="cs"/>
          <w:color w:val="000000" w:themeColor="text1"/>
          <w:sz w:val="24"/>
          <w:szCs w:val="24"/>
          <w:rtl/>
        </w:rPr>
        <w:t>ن: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بررسی نتایج و انجام اقدامات لازم برای </w:t>
      </w:r>
      <w:r w:rsidR="00B14361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تایید وجود </w:t>
      </w:r>
      <w:r w:rsidR="00B14361" w:rsidRPr="004D3F99">
        <w:rPr>
          <w:rFonts w:ascii="Times New Roman" w:hAnsi="Times New Roman"/>
          <w:color w:val="000000" w:themeColor="text1"/>
          <w:sz w:val="20"/>
          <w:szCs w:val="20"/>
          <w:lang w:bidi="fa-IR"/>
        </w:rPr>
        <w:t>ERA</w:t>
      </w:r>
      <w:r w:rsidR="00B14361" w:rsidRPr="004D3F99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 xml:space="preserve"> </w:t>
      </w:r>
      <w:r w:rsidR="00B14361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کارآمد در برنامه‌ریزی. </w:t>
      </w:r>
    </w:p>
    <w:p w:rsidR="00B14361" w:rsidRPr="00526333" w:rsidRDefault="00034288" w:rsidP="00FF1FCD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pacing w:val="-2"/>
          <w:sz w:val="24"/>
          <w:szCs w:val="24"/>
          <w:rtl/>
          <w:lang w:bidi="fa-IR"/>
        </w:rPr>
      </w:pPr>
      <w:r w:rsidRPr="00526333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 xml:space="preserve">با توجه به ماهیتی که </w:t>
      </w:r>
      <w:r w:rsidR="00FF1FCD" w:rsidRPr="00FF1FCD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>اقدام واکنشی اضظراری</w:t>
      </w:r>
      <w:r w:rsidR="00F51C0D" w:rsidRPr="00FF1FCD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 xml:space="preserve"> </w:t>
      </w:r>
      <w:r w:rsidRPr="00526333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>دارد</w:t>
      </w:r>
      <w:r w:rsidR="00B14361" w:rsidRPr="00526333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 xml:space="preserve"> هزی</w:t>
      </w:r>
      <w:r w:rsidRPr="00526333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>نه و پیچیدگی را به محصول یا خدم</w:t>
      </w:r>
      <w:r w:rsidR="00B14361" w:rsidRPr="00526333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>ت</w:t>
      </w:r>
      <w:r w:rsidRPr="00526333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 xml:space="preserve"> مورد نظر</w:t>
      </w:r>
      <w:r w:rsidR="00B14361" w:rsidRPr="00526333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 xml:space="preserve"> اعمال می‌کند اما در عین حال در برابر اثر (نشانه) مسئله از مشتری محافظت </w:t>
      </w:r>
      <w:r w:rsidR="003513A4" w:rsidRPr="00526333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>کرده</w:t>
      </w:r>
      <w:r w:rsidR="00B14361" w:rsidRPr="00526333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 xml:space="preserve"> و </w:t>
      </w:r>
      <w:r w:rsidR="003513A4" w:rsidRPr="00526333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>در مورد</w:t>
      </w:r>
      <w:r w:rsidR="00B14361" w:rsidRPr="00526333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 xml:space="preserve"> حل مسئله در سطح علت اصلی زمان </w:t>
      </w:r>
      <w:r w:rsidR="0075693A" w:rsidRPr="00526333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>با ارزشی را صرفه‌جویی می‌کند</w:t>
      </w:r>
      <w:r w:rsidR="003513A4" w:rsidRPr="00526333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 xml:space="preserve">. </w:t>
      </w:r>
    </w:p>
    <w:p w:rsidR="001E32A1" w:rsidRPr="003514BB" w:rsidRDefault="0006106D" w:rsidP="00412906">
      <w:pPr>
        <w:pStyle w:val="Heading2"/>
        <w:shd w:val="clear" w:color="auto" w:fill="FFFFFF" w:themeFill="background1"/>
        <w:spacing w:line="276" w:lineRule="auto"/>
        <w:rPr>
          <w:color w:val="000000" w:themeColor="text1"/>
          <w:spacing w:val="-4"/>
          <w:sz w:val="24"/>
          <w:szCs w:val="24"/>
          <w:rtl/>
        </w:rPr>
      </w:pPr>
      <w:bookmarkStart w:id="22" w:name="_Toc80267968"/>
      <w:r>
        <w:rPr>
          <w:rFonts w:hint="cs"/>
          <w:color w:val="000000" w:themeColor="text1"/>
          <w:spacing w:val="-4"/>
          <w:sz w:val="24"/>
          <w:szCs w:val="24"/>
          <w:rtl/>
        </w:rPr>
        <w:t xml:space="preserve">0-4) </w:t>
      </w:r>
      <w:r w:rsidR="001E32A1" w:rsidRPr="003514BB">
        <w:rPr>
          <w:rFonts w:hint="cs"/>
          <w:color w:val="000000" w:themeColor="text1"/>
          <w:spacing w:val="-4"/>
          <w:sz w:val="24"/>
          <w:szCs w:val="24"/>
          <w:rtl/>
        </w:rPr>
        <w:t>ت</w:t>
      </w:r>
      <w:r w:rsidR="001E32A1" w:rsidRPr="003514BB">
        <w:rPr>
          <w:rFonts w:hint="cs"/>
          <w:color w:val="000000" w:themeColor="text1"/>
          <w:spacing w:val="-4"/>
          <w:sz w:val="24"/>
          <w:szCs w:val="24"/>
          <w:shd w:val="clear" w:color="auto" w:fill="FFFFFF" w:themeFill="background1"/>
          <w:rtl/>
        </w:rPr>
        <w:t xml:space="preserve">عیین </w:t>
      </w:r>
      <w:r w:rsidR="00412906" w:rsidRPr="003514BB">
        <w:rPr>
          <w:rFonts w:hint="cs"/>
          <w:color w:val="000000" w:themeColor="text1"/>
          <w:spacing w:val="-4"/>
          <w:sz w:val="24"/>
          <w:szCs w:val="24"/>
          <w:shd w:val="clear" w:color="auto" w:fill="FFFFFF" w:themeFill="background1"/>
          <w:rtl/>
        </w:rPr>
        <w:t>نیازمند</w:t>
      </w:r>
      <w:r w:rsidR="00412906">
        <w:rPr>
          <w:rFonts w:hint="cs"/>
          <w:color w:val="000000" w:themeColor="text1"/>
          <w:spacing w:val="-4"/>
          <w:sz w:val="24"/>
          <w:szCs w:val="24"/>
          <w:shd w:val="clear" w:color="auto" w:fill="FFFFFF" w:themeFill="background1"/>
          <w:rtl/>
        </w:rPr>
        <w:t>ی</w:t>
      </w:r>
      <w:r w:rsidR="00412906" w:rsidRPr="003514BB">
        <w:rPr>
          <w:rFonts w:hint="cs"/>
          <w:color w:val="000000" w:themeColor="text1"/>
          <w:spacing w:val="-4"/>
          <w:sz w:val="24"/>
          <w:szCs w:val="24"/>
          <w:shd w:val="clear" w:color="auto" w:fill="FFFFFF" w:themeFill="background1"/>
          <w:rtl/>
        </w:rPr>
        <w:t xml:space="preserve"> </w:t>
      </w:r>
      <w:r w:rsidR="001E32A1" w:rsidRPr="003514BB">
        <w:rPr>
          <w:rFonts w:hint="cs"/>
          <w:color w:val="000000" w:themeColor="text1"/>
          <w:spacing w:val="-4"/>
          <w:sz w:val="24"/>
          <w:szCs w:val="24"/>
          <w:shd w:val="clear" w:color="auto" w:fill="FFFFFF" w:themeFill="background1"/>
          <w:rtl/>
        </w:rPr>
        <w:t xml:space="preserve">مسئله </w:t>
      </w:r>
      <w:r w:rsidR="00412906">
        <w:rPr>
          <w:rFonts w:hint="cs"/>
          <w:color w:val="000000" w:themeColor="text1"/>
          <w:spacing w:val="-4"/>
          <w:sz w:val="24"/>
          <w:szCs w:val="24"/>
          <w:shd w:val="clear" w:color="auto" w:fill="FFFFFF" w:themeFill="background1"/>
          <w:rtl/>
        </w:rPr>
        <w:t xml:space="preserve">به </w:t>
      </w:r>
      <w:r w:rsidR="001E32A1" w:rsidRPr="003514BB">
        <w:rPr>
          <w:rFonts w:hint="cs"/>
          <w:color w:val="000000" w:themeColor="text1"/>
          <w:spacing w:val="-4"/>
          <w:sz w:val="24"/>
          <w:szCs w:val="24"/>
          <w:shd w:val="clear" w:color="auto" w:fill="FFFFFF" w:themeFill="background1"/>
          <w:rtl/>
        </w:rPr>
        <w:t xml:space="preserve">فرآیند </w:t>
      </w:r>
      <w:r w:rsidR="002B2932" w:rsidRPr="00771981">
        <w:rPr>
          <w:rFonts w:ascii="Times New Roman" w:hAnsi="Times New Roman"/>
          <w:color w:val="000000" w:themeColor="text1"/>
          <w:sz w:val="20"/>
          <w:szCs w:val="20"/>
        </w:rPr>
        <w:t>G</w:t>
      </w:r>
      <w:r w:rsidR="002B2932" w:rsidRPr="005B333C">
        <w:rPr>
          <w:rFonts w:ascii="Times New Roman" w:hAnsi="Times New Roman" w:cs="A Amine"/>
          <w:color w:val="000000" w:themeColor="text1"/>
          <w:sz w:val="20"/>
          <w:szCs w:val="20"/>
        </w:rPr>
        <w:t>8</w:t>
      </w:r>
      <w:r w:rsidR="002B2932" w:rsidRPr="00771981">
        <w:rPr>
          <w:rFonts w:ascii="Times New Roman" w:hAnsi="Times New Roman" w:cs="Times New Roman"/>
          <w:color w:val="000000" w:themeColor="text1"/>
          <w:sz w:val="20"/>
          <w:szCs w:val="20"/>
        </w:rPr>
        <w:t>D</w:t>
      </w:r>
      <w:r w:rsidR="002B2932" w:rsidRPr="003514BB">
        <w:rPr>
          <w:rFonts w:hint="cs"/>
          <w:color w:val="000000" w:themeColor="text1"/>
          <w:spacing w:val="-4"/>
          <w:sz w:val="24"/>
          <w:szCs w:val="24"/>
          <w:shd w:val="clear" w:color="auto" w:fill="FFFFFF" w:themeFill="background1"/>
          <w:rtl/>
        </w:rPr>
        <w:t xml:space="preserve"> </w:t>
      </w:r>
      <w:bookmarkEnd w:id="22"/>
    </w:p>
    <w:p w:rsidR="0035479B" w:rsidRDefault="002E47A1" w:rsidP="00AE7739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فرآیند </w:t>
      </w:r>
      <w:r w:rsidR="002C79D6" w:rsidRPr="00771981">
        <w:rPr>
          <w:rFonts w:ascii="Times New Roman" w:hAnsi="Times New Roman"/>
          <w:color w:val="000000" w:themeColor="text1"/>
          <w:sz w:val="20"/>
          <w:szCs w:val="20"/>
          <w:lang w:bidi="fa-IR"/>
        </w:rPr>
        <w:t>G</w:t>
      </w:r>
      <w:r w:rsidR="002C79D6" w:rsidRPr="00F51C0D">
        <w:rPr>
          <w:rFonts w:ascii="Times New Roman" w:hAnsi="Times New Roman" w:cs="A Amine"/>
          <w:color w:val="000000" w:themeColor="text1"/>
          <w:sz w:val="20"/>
          <w:lang w:bidi="fa-IR"/>
        </w:rPr>
        <w:t>8</w:t>
      </w:r>
      <w:r w:rsidR="002C79D6" w:rsidRPr="00771981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="002C79D6"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روش حل مسئله مبتنی بر تیم است. گاهی ممکن است اعضای تیم </w:t>
      </w:r>
      <w:r w:rsidR="006229CB"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زمان</w:t>
      </w:r>
      <w:r w:rsidR="00AE7739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="00AE773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های</w:t>
      </w:r>
      <w:r w:rsidR="006229CB"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AE773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بسیار </w:t>
      </w:r>
      <w:r w:rsidR="006229CB"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طولانی</w:t>
      </w:r>
      <w:r w:rsidR="004F70B3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را</w:t>
      </w:r>
      <w:r w:rsidR="0035479B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درگیر حل مسئله باشند.</w:t>
      </w:r>
    </w:p>
    <w:p w:rsidR="001E32A1" w:rsidRPr="005F31E7" w:rsidRDefault="00AE7739" w:rsidP="0035479B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lastRenderedPageBreak/>
        <w:t>بنابراین</w:t>
      </w:r>
      <w:r w:rsidR="006229CB"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در صورتی که م</w:t>
      </w:r>
      <w:r w:rsidR="00732C49"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سئله</w:t>
      </w:r>
      <w:r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دارای</w:t>
      </w:r>
      <w:r w:rsidR="00732C49"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شرایط زیر باشد از ف</w:t>
      </w:r>
      <w:r w:rsidR="006229CB"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رآیند </w:t>
      </w:r>
      <w:r w:rsidRPr="00771981">
        <w:rPr>
          <w:rFonts w:ascii="Times New Roman" w:hAnsi="Times New Roman"/>
          <w:color w:val="000000" w:themeColor="text1"/>
          <w:sz w:val="20"/>
          <w:szCs w:val="20"/>
          <w:lang w:bidi="fa-IR"/>
        </w:rPr>
        <w:t>G</w:t>
      </w:r>
      <w:r w:rsidRPr="00F51C0D">
        <w:rPr>
          <w:rFonts w:ascii="Times New Roman" w:hAnsi="Times New Roman" w:cs="A Amine"/>
          <w:color w:val="000000" w:themeColor="text1"/>
          <w:sz w:val="20"/>
          <w:lang w:bidi="fa-IR"/>
        </w:rPr>
        <w:t>8</w:t>
      </w:r>
      <w:r w:rsidRPr="00771981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41290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استفاده می‌شود.</w:t>
      </w:r>
    </w:p>
    <w:p w:rsidR="00AE7739" w:rsidRPr="004D3F99" w:rsidRDefault="00AE7739" w:rsidP="00AE7739">
      <w:pPr>
        <w:pStyle w:val="ListParagraph"/>
        <w:numPr>
          <w:ilvl w:val="0"/>
          <w:numId w:val="2"/>
        </w:numPr>
        <w:bidi/>
        <w:spacing w:after="0" w:line="276" w:lineRule="auto"/>
        <w:ind w:left="21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تعریفی از ‌نشانه‌ها وجود داشته باشد </w:t>
      </w:r>
      <w:r w:rsidRPr="004D3F99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(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نشانه به صورت کمی باشد</w:t>
      </w:r>
      <w:r w:rsidRPr="004D3F99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)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.</w:t>
      </w:r>
    </w:p>
    <w:p w:rsidR="00AE7739" w:rsidRPr="004D3F99" w:rsidRDefault="00AE7739" w:rsidP="00AE7739">
      <w:pPr>
        <w:pStyle w:val="ListParagraph"/>
        <w:numPr>
          <w:ilvl w:val="0"/>
          <w:numId w:val="2"/>
        </w:numPr>
        <w:bidi/>
        <w:spacing w:after="0" w:line="276" w:lineRule="auto"/>
        <w:ind w:left="21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مشتریان و </w:t>
      </w:r>
      <w:r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ذینفعان اثرگذار 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شناسایی </w:t>
      </w:r>
      <w:r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شده باشند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4D3F99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(</w:t>
      </w:r>
      <w:r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آن</w:t>
      </w:r>
      <w:r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هایی که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این نشانه‌ها را </w:t>
      </w:r>
      <w:r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در سنوات گذشته 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تجربه کرد</w:t>
      </w:r>
      <w:r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ه</w:t>
      </w:r>
      <w:r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ند یا در حال تجربه‌ کردن آن هستند</w:t>
      </w:r>
      <w:r w:rsidRPr="004D3F99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)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.</w:t>
      </w:r>
    </w:p>
    <w:p w:rsidR="00AE7739" w:rsidRPr="004D3F99" w:rsidRDefault="00AE7739" w:rsidP="00AE7739">
      <w:pPr>
        <w:pStyle w:val="ListParagraph"/>
        <w:numPr>
          <w:ilvl w:val="0"/>
          <w:numId w:val="2"/>
        </w:numPr>
        <w:bidi/>
        <w:spacing w:after="0" w:line="276" w:lineRule="auto"/>
        <w:ind w:left="21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شاخص</w:t>
      </w:r>
      <w:r w:rsidRPr="004D3F99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هایی به</w:t>
      </w:r>
      <w:r w:rsidRPr="004D3F99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منظور کمی‌کردن نشانه‌ها تدوین </w:t>
      </w:r>
      <w:r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شده باشد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تا فاصله عملیاتی موجود مشخص گردد.</w:t>
      </w:r>
    </w:p>
    <w:p w:rsidR="00AE7739" w:rsidRPr="004D3F99" w:rsidRDefault="00AE7739" w:rsidP="00AE7739">
      <w:pPr>
        <w:pStyle w:val="ListParagraph"/>
        <w:numPr>
          <w:ilvl w:val="0"/>
          <w:numId w:val="2"/>
        </w:numPr>
        <w:bidi/>
        <w:spacing w:after="0" w:line="276" w:lineRule="auto"/>
        <w:ind w:left="21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علت مشخصی </w:t>
      </w:r>
      <w:r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برای مسئله وجود 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نداشته باشند.</w:t>
      </w:r>
    </w:p>
    <w:p w:rsidR="00AE7739" w:rsidRPr="00526333" w:rsidRDefault="00AE7739" w:rsidP="00AE7739">
      <w:pPr>
        <w:pStyle w:val="ListParagraph"/>
        <w:numPr>
          <w:ilvl w:val="0"/>
          <w:numId w:val="2"/>
        </w:numPr>
        <w:bidi/>
        <w:spacing w:after="0" w:line="276" w:lineRule="auto"/>
        <w:ind w:left="216" w:hanging="180"/>
        <w:jc w:val="both"/>
        <w:rPr>
          <w:rFonts w:ascii="Times New Roman" w:hAnsi="Times New Roman"/>
          <w:color w:val="000000" w:themeColor="text1"/>
          <w:spacing w:val="-2"/>
          <w:sz w:val="24"/>
          <w:szCs w:val="24"/>
          <w:lang w:bidi="fa-IR"/>
        </w:rPr>
      </w:pPr>
      <w:r w:rsidRPr="00526333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 xml:space="preserve">مسئله </w:t>
      </w:r>
      <w:r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>ایجاد شده در دایره</w:t>
      </w:r>
      <w:r w:rsidRPr="00526333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 xml:space="preserve"> تعهد</w:t>
      </w:r>
      <w:r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>ات و وظایف</w:t>
      </w:r>
      <w:r w:rsidRPr="00526333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 xml:space="preserve"> مدیریت باشد </w:t>
      </w:r>
      <w:r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>تا مسئله حاضر را با</w:t>
      </w:r>
      <w:r w:rsidRPr="00526333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 xml:space="preserve"> </w:t>
      </w:r>
      <w:r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 xml:space="preserve">اختصاص </w:t>
      </w:r>
      <w:r w:rsidRPr="00526333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>منابع لازم حل و از بازگشت مجدد</w:t>
      </w:r>
      <w:r w:rsidRPr="00015C09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 xml:space="preserve"> </w:t>
      </w:r>
      <w:r w:rsidRPr="00526333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>آن</w:t>
      </w:r>
      <w:r w:rsidRPr="00300342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 xml:space="preserve"> </w:t>
      </w:r>
      <w:r w:rsidRPr="00526333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 xml:space="preserve">جلوگیری </w:t>
      </w:r>
      <w:r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>نماید.</w:t>
      </w:r>
    </w:p>
    <w:p w:rsidR="00AE7739" w:rsidRPr="004D3F99" w:rsidRDefault="00AE7739" w:rsidP="00AE7739">
      <w:pPr>
        <w:pStyle w:val="ListParagraph"/>
        <w:numPr>
          <w:ilvl w:val="0"/>
          <w:numId w:val="2"/>
        </w:numPr>
        <w:bidi/>
        <w:spacing w:after="0" w:line="276" w:lineRule="auto"/>
        <w:ind w:left="21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مسئله پیچیده بوده و از توانایی یک شخص برای حل مسئله فراتر باشد.</w:t>
      </w:r>
    </w:p>
    <w:p w:rsidR="006229CB" w:rsidRPr="000D1527" w:rsidRDefault="006229CB" w:rsidP="009F67E7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pacing w:val="-6"/>
          <w:sz w:val="24"/>
          <w:szCs w:val="24"/>
          <w:rtl/>
          <w:lang w:bidi="fa-IR"/>
        </w:rPr>
      </w:pPr>
      <w:r w:rsidRPr="000D1527">
        <w:rPr>
          <w:rFonts w:ascii="Times New Roman" w:hAnsi="Times New Roman" w:hint="cs"/>
          <w:color w:val="000000" w:themeColor="text1"/>
          <w:spacing w:val="-6"/>
          <w:sz w:val="24"/>
          <w:szCs w:val="24"/>
          <w:rtl/>
          <w:lang w:bidi="fa-IR"/>
        </w:rPr>
        <w:t xml:space="preserve">در صورتی که هر یک از موارد بالا </w:t>
      </w:r>
      <w:r w:rsidR="008D26A5" w:rsidRPr="000D1527">
        <w:rPr>
          <w:rFonts w:ascii="Times New Roman" w:hAnsi="Times New Roman" w:hint="cs"/>
          <w:color w:val="000000" w:themeColor="text1"/>
          <w:spacing w:val="-6"/>
          <w:sz w:val="24"/>
          <w:szCs w:val="24"/>
          <w:rtl/>
          <w:lang w:bidi="fa-IR"/>
        </w:rPr>
        <w:t>صدق نکنند</w:t>
      </w:r>
      <w:r w:rsidRPr="000D1527">
        <w:rPr>
          <w:rFonts w:ascii="Times New Roman" w:hAnsi="Times New Roman" w:hint="cs"/>
          <w:color w:val="000000" w:themeColor="text1"/>
          <w:spacing w:val="-6"/>
          <w:sz w:val="24"/>
          <w:szCs w:val="24"/>
          <w:rtl/>
          <w:lang w:bidi="fa-IR"/>
        </w:rPr>
        <w:t xml:space="preserve"> باید از یک روش حل مسئله کاربردی استفاده شود. </w:t>
      </w:r>
      <w:r w:rsidR="00D1710C" w:rsidRPr="000D1527">
        <w:rPr>
          <w:rFonts w:ascii="Times New Roman" w:hAnsi="Times New Roman" w:hint="cs"/>
          <w:color w:val="000000" w:themeColor="text1"/>
          <w:spacing w:val="-6"/>
          <w:sz w:val="24"/>
          <w:szCs w:val="24"/>
          <w:rtl/>
          <w:lang w:bidi="fa-IR"/>
        </w:rPr>
        <w:t>برای مثال</w:t>
      </w:r>
      <w:r w:rsidR="008D26A5" w:rsidRPr="000D1527">
        <w:rPr>
          <w:rFonts w:ascii="Times New Roman" w:hAnsi="Times New Roman" w:hint="cs"/>
          <w:color w:val="000000" w:themeColor="text1"/>
          <w:spacing w:val="-6"/>
          <w:sz w:val="24"/>
          <w:szCs w:val="24"/>
          <w:rtl/>
          <w:lang w:bidi="fa-IR"/>
        </w:rPr>
        <w:t xml:space="preserve"> </w:t>
      </w:r>
      <w:r w:rsidR="00D1710C" w:rsidRPr="000D1527">
        <w:rPr>
          <w:rFonts w:ascii="Times New Roman" w:hAnsi="Times New Roman" w:hint="cs"/>
          <w:color w:val="000000" w:themeColor="text1"/>
          <w:spacing w:val="-6"/>
          <w:sz w:val="24"/>
          <w:szCs w:val="24"/>
          <w:rtl/>
          <w:lang w:bidi="fa-IR"/>
        </w:rPr>
        <w:t xml:space="preserve">تجزیه و تحلیل </w:t>
      </w:r>
      <w:r w:rsidR="009E7CB8" w:rsidRPr="000D1527">
        <w:rPr>
          <w:rFonts w:ascii="Times New Roman" w:hAnsi="Times New Roman" w:hint="cs"/>
          <w:color w:val="000000" w:themeColor="text1"/>
          <w:spacing w:val="-6"/>
          <w:sz w:val="24"/>
          <w:szCs w:val="24"/>
          <w:rtl/>
          <w:lang w:bidi="fa-IR"/>
        </w:rPr>
        <w:t>5 چرا</w:t>
      </w:r>
      <w:r w:rsidR="009E7CB8" w:rsidRPr="000D1527">
        <w:rPr>
          <w:rStyle w:val="FootnoteReference"/>
          <w:rFonts w:ascii="Times New Roman" w:hAnsi="Times New Roman"/>
          <w:color w:val="000000" w:themeColor="text1"/>
          <w:spacing w:val="-6"/>
          <w:sz w:val="24"/>
          <w:szCs w:val="24"/>
          <w:rtl/>
          <w:lang w:bidi="fa-IR"/>
        </w:rPr>
        <w:footnoteReference w:id="9"/>
      </w:r>
      <w:r w:rsidR="00D1710C" w:rsidRPr="000D1527">
        <w:rPr>
          <w:rFonts w:ascii="Times New Roman" w:hAnsi="Times New Roman" w:hint="cs"/>
          <w:color w:val="000000" w:themeColor="text1"/>
          <w:spacing w:val="-6"/>
          <w:sz w:val="24"/>
          <w:szCs w:val="24"/>
          <w:rtl/>
          <w:lang w:bidi="fa-IR"/>
        </w:rPr>
        <w:t xml:space="preserve"> </w:t>
      </w:r>
      <w:r w:rsidR="009F67E7" w:rsidRPr="000D1527">
        <w:rPr>
          <w:rFonts w:ascii="Times New Roman" w:hAnsi="Times New Roman" w:hint="cs"/>
          <w:color w:val="000000" w:themeColor="text1"/>
          <w:spacing w:val="-6"/>
          <w:sz w:val="24"/>
          <w:szCs w:val="24"/>
          <w:rtl/>
          <w:lang w:bidi="fa-IR"/>
        </w:rPr>
        <w:t>.</w:t>
      </w:r>
      <w:r w:rsidRPr="000D1527">
        <w:rPr>
          <w:rFonts w:ascii="Times New Roman" w:hAnsi="Times New Roman" w:hint="cs"/>
          <w:color w:val="000000" w:themeColor="text1"/>
          <w:spacing w:val="-6"/>
          <w:sz w:val="24"/>
          <w:szCs w:val="24"/>
          <w:rtl/>
          <w:lang w:bidi="fa-IR"/>
        </w:rPr>
        <w:t xml:space="preserve"> </w:t>
      </w:r>
    </w:p>
    <w:p w:rsidR="009F67E7" w:rsidRPr="000D1527" w:rsidRDefault="009F67E7" w:rsidP="00575587">
      <w:pPr>
        <w:pStyle w:val="Heading2"/>
        <w:spacing w:line="276" w:lineRule="auto"/>
        <w:rPr>
          <w:rFonts w:ascii="Times New Roman" w:hAnsi="Times New Roman" w:cs="B Nazanin"/>
          <w:b w:val="0"/>
          <w:bCs w:val="0"/>
          <w:noProof/>
          <w:color w:val="000000" w:themeColor="text1"/>
          <w:sz w:val="24"/>
          <w:szCs w:val="24"/>
          <w:rtl/>
          <w:lang w:bidi="ar-SA"/>
        </w:rPr>
      </w:pPr>
      <w:bookmarkStart w:id="23" w:name="_Toc80267969"/>
    </w:p>
    <w:p w:rsidR="002E47A1" w:rsidRPr="004D3F99" w:rsidRDefault="002E47A1" w:rsidP="0035479B">
      <w:pPr>
        <w:pStyle w:val="Heading2"/>
        <w:shd w:val="clear" w:color="auto" w:fill="F2F2F2" w:themeFill="background1" w:themeFillShade="F2"/>
        <w:spacing w:line="276" w:lineRule="auto"/>
        <w:rPr>
          <w:rFonts w:cs="B Titr"/>
          <w:color w:val="000000" w:themeColor="text1"/>
          <w:sz w:val="20"/>
          <w:szCs w:val="20"/>
          <w:rtl/>
        </w:rPr>
      </w:pPr>
      <w:r w:rsidRPr="004D3F99">
        <w:rPr>
          <w:rFonts w:cs="B Titr" w:hint="cs"/>
          <w:color w:val="000000" w:themeColor="text1"/>
          <w:sz w:val="20"/>
          <w:szCs w:val="20"/>
          <w:rtl/>
        </w:rPr>
        <w:t>تکم</w:t>
      </w:r>
      <w:r w:rsidR="0035479B">
        <w:rPr>
          <w:rFonts w:cs="B Titr" w:hint="cs"/>
          <w:color w:val="000000" w:themeColor="text1"/>
          <w:sz w:val="20"/>
          <w:szCs w:val="20"/>
          <w:rtl/>
        </w:rPr>
        <w:t>ـ</w:t>
      </w:r>
      <w:r w:rsidRPr="004D3F99">
        <w:rPr>
          <w:rFonts w:cs="B Titr" w:hint="cs"/>
          <w:color w:val="000000" w:themeColor="text1"/>
          <w:sz w:val="20"/>
          <w:szCs w:val="20"/>
          <w:rtl/>
        </w:rPr>
        <w:t>یل گ</w:t>
      </w:r>
      <w:r w:rsidR="0035479B">
        <w:rPr>
          <w:rFonts w:cs="B Titr" w:hint="cs"/>
          <w:color w:val="000000" w:themeColor="text1"/>
          <w:sz w:val="20"/>
          <w:szCs w:val="20"/>
          <w:rtl/>
        </w:rPr>
        <w:t>ـ</w:t>
      </w:r>
      <w:r w:rsidRPr="004D3F99">
        <w:rPr>
          <w:rFonts w:cs="B Titr" w:hint="cs"/>
          <w:color w:val="000000" w:themeColor="text1"/>
          <w:sz w:val="20"/>
          <w:szCs w:val="20"/>
          <w:rtl/>
        </w:rPr>
        <w:t xml:space="preserve">زارش </w:t>
      </w:r>
      <w:bookmarkEnd w:id="23"/>
      <w:r w:rsidR="004F70B3" w:rsidRPr="00771981">
        <w:rPr>
          <w:rFonts w:ascii="Times New Roman" w:hAnsi="Times New Roman"/>
          <w:color w:val="000000" w:themeColor="text1"/>
          <w:sz w:val="20"/>
          <w:szCs w:val="20"/>
        </w:rPr>
        <w:t>G</w:t>
      </w:r>
      <w:r w:rsidR="004F70B3" w:rsidRPr="00AB1C7A">
        <w:rPr>
          <w:rFonts w:ascii="Times New Roman" w:hAnsi="Times New Roman" w:cs="A Amine"/>
          <w:color w:val="000000" w:themeColor="text1"/>
          <w:sz w:val="22"/>
          <w:szCs w:val="22"/>
        </w:rPr>
        <w:t>8</w:t>
      </w:r>
      <w:r w:rsidR="004F70B3" w:rsidRPr="00771981">
        <w:rPr>
          <w:rFonts w:ascii="Times New Roman" w:hAnsi="Times New Roman" w:cs="Times New Roman"/>
          <w:color w:val="000000" w:themeColor="text1"/>
          <w:sz w:val="20"/>
          <w:szCs w:val="20"/>
        </w:rPr>
        <w:t>D</w:t>
      </w:r>
    </w:p>
    <w:p w:rsidR="006E4FCF" w:rsidRPr="005F31E7" w:rsidRDefault="004F1ED1" w:rsidP="00E167FE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گزارش </w:t>
      </w:r>
      <w:r w:rsidR="00AB1C7A" w:rsidRPr="00771981">
        <w:rPr>
          <w:rFonts w:ascii="Times New Roman" w:hAnsi="Times New Roman"/>
          <w:color w:val="000000" w:themeColor="text1"/>
          <w:sz w:val="20"/>
          <w:szCs w:val="20"/>
          <w:lang w:bidi="fa-IR"/>
        </w:rPr>
        <w:t>G</w:t>
      </w:r>
      <w:r w:rsidR="00AB1C7A" w:rsidRPr="00F51C0D">
        <w:rPr>
          <w:rFonts w:ascii="Times New Roman" w:hAnsi="Times New Roman" w:cs="A Amine"/>
          <w:color w:val="000000" w:themeColor="text1"/>
          <w:sz w:val="20"/>
          <w:lang w:bidi="fa-IR"/>
        </w:rPr>
        <w:t>8</w:t>
      </w:r>
      <w:r w:rsidR="00AB1C7A" w:rsidRPr="00771981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="00AB1C7A"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خلاصه گزارشی است که به اقدامات فرآیند </w:t>
      </w:r>
      <w:r w:rsidR="00AB1C7A" w:rsidRPr="00771981">
        <w:rPr>
          <w:rFonts w:ascii="Times New Roman" w:hAnsi="Times New Roman"/>
          <w:color w:val="000000" w:themeColor="text1"/>
          <w:sz w:val="20"/>
          <w:szCs w:val="20"/>
          <w:lang w:bidi="fa-IR"/>
        </w:rPr>
        <w:t>G</w:t>
      </w:r>
      <w:r w:rsidR="00AB1C7A" w:rsidRPr="00F51C0D">
        <w:rPr>
          <w:rFonts w:ascii="Times New Roman" w:hAnsi="Times New Roman" w:cs="A Amine"/>
          <w:color w:val="000000" w:themeColor="text1"/>
          <w:sz w:val="20"/>
          <w:lang w:bidi="fa-IR"/>
        </w:rPr>
        <w:t>8</w:t>
      </w:r>
      <w:r w:rsidR="00AB1C7A" w:rsidRPr="00771981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="00AB1C7A"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مربوط </w:t>
      </w:r>
      <w:r w:rsidR="00E16377"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بوده</w:t>
      </w:r>
      <w:r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و به گونه‌ای طراحی شده</w:t>
      </w:r>
      <w:r w:rsidR="00E16377"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که در هر مرحله‌ای از فرآیند </w:t>
      </w:r>
      <w:r w:rsidR="00AB1C7A" w:rsidRPr="00771981">
        <w:rPr>
          <w:rFonts w:ascii="Times New Roman" w:hAnsi="Times New Roman"/>
          <w:color w:val="000000" w:themeColor="text1"/>
          <w:sz w:val="20"/>
          <w:szCs w:val="20"/>
          <w:lang w:bidi="fa-IR"/>
        </w:rPr>
        <w:t>G</w:t>
      </w:r>
      <w:r w:rsidR="00AB1C7A" w:rsidRPr="00F51C0D">
        <w:rPr>
          <w:rFonts w:ascii="Times New Roman" w:hAnsi="Times New Roman" w:cs="A Amine"/>
          <w:color w:val="000000" w:themeColor="text1"/>
          <w:sz w:val="20"/>
          <w:lang w:bidi="fa-IR"/>
        </w:rPr>
        <w:t>8</w:t>
      </w:r>
      <w:r w:rsidR="00AB1C7A" w:rsidRPr="00771981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="00AB1C7A"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C9518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تکمیل گردد</w:t>
      </w:r>
      <w:r w:rsidR="00C31C15"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تا گزارش‌دهی </w:t>
      </w:r>
      <w:r w:rsidR="00F90560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اثربخشی</w:t>
      </w:r>
      <w:r w:rsidR="00C31C15"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را </w:t>
      </w:r>
      <w:r w:rsidR="00F90560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ارائه دهد</w:t>
      </w:r>
      <w:r w:rsidR="00C31C15"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و </w:t>
      </w:r>
      <w:r w:rsidR="007763F9"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</w:t>
      </w:r>
      <w:r w:rsidR="00C9518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ه</w:t>
      </w:r>
      <w:r w:rsidR="00C95185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="007763F9"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وسیله</w:t>
      </w:r>
      <w:r w:rsidR="00E16377"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داده‌ها و گزارش‌های</w:t>
      </w:r>
      <w:r w:rsidR="00C31C15"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اقداماتی </w:t>
      </w:r>
      <w:r w:rsidR="007763F9"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پشتیبانی می‌شود</w:t>
      </w:r>
      <w:r w:rsidR="00C9518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. </w:t>
      </w:r>
      <w:r w:rsidR="006E4FCF"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بدون تلاش برای حل مسئله، </w:t>
      </w:r>
      <w:r w:rsidR="005865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بدون </w:t>
      </w:r>
      <w:r w:rsidR="006E4FCF"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تشخیص </w:t>
      </w:r>
      <w:r w:rsidR="004D0404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علل</w:t>
      </w:r>
      <w:r w:rsidR="006E4FCF"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اصلی و </w:t>
      </w:r>
      <w:r w:rsidR="005865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بدون </w:t>
      </w:r>
      <w:r w:rsidR="006E4FCF"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اقدامات اصلاحی لازم</w:t>
      </w:r>
      <w:r w:rsidR="005865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،</w:t>
      </w:r>
      <w:r w:rsidR="006E4FCF"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5865E7"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گزارش </w:t>
      </w:r>
      <w:r w:rsidR="00AB1C7A" w:rsidRPr="00771981">
        <w:rPr>
          <w:rFonts w:ascii="Times New Roman" w:hAnsi="Times New Roman"/>
          <w:color w:val="000000" w:themeColor="text1"/>
          <w:sz w:val="20"/>
          <w:szCs w:val="20"/>
          <w:lang w:bidi="fa-IR"/>
        </w:rPr>
        <w:t>G</w:t>
      </w:r>
      <w:r w:rsidR="00AB1C7A" w:rsidRPr="00F51C0D">
        <w:rPr>
          <w:rFonts w:ascii="Times New Roman" w:hAnsi="Times New Roman" w:cs="A Amine"/>
          <w:color w:val="000000" w:themeColor="text1"/>
          <w:sz w:val="20"/>
          <w:lang w:bidi="fa-IR"/>
        </w:rPr>
        <w:t>8</w:t>
      </w:r>
      <w:r w:rsidR="00AB1C7A" w:rsidRPr="00771981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="00AB1C7A"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6E4FCF"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به‌طور کامل تکمیل </w:t>
      </w:r>
      <w:r w:rsidR="00B57EFD"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نمی‌</w:t>
      </w:r>
      <w:r w:rsidR="005865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گرد</w:t>
      </w:r>
      <w:r w:rsidR="000D152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د. </w:t>
      </w:r>
      <w:r w:rsidR="00E16377"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داده‌ها و اطلاعات ضروری باید در هر مرحله از فرآیند </w:t>
      </w:r>
      <w:r w:rsidR="00AB1C7A" w:rsidRPr="00771981">
        <w:rPr>
          <w:rFonts w:ascii="Times New Roman" w:hAnsi="Times New Roman"/>
          <w:color w:val="000000" w:themeColor="text1"/>
          <w:sz w:val="20"/>
          <w:szCs w:val="20"/>
          <w:lang w:bidi="fa-IR"/>
        </w:rPr>
        <w:t>G</w:t>
      </w:r>
      <w:r w:rsidR="00AB1C7A" w:rsidRPr="00F51C0D">
        <w:rPr>
          <w:rFonts w:ascii="Times New Roman" w:hAnsi="Times New Roman" w:cs="A Amine"/>
          <w:color w:val="000000" w:themeColor="text1"/>
          <w:sz w:val="20"/>
          <w:lang w:bidi="fa-IR"/>
        </w:rPr>
        <w:t>8</w:t>
      </w:r>
      <w:r w:rsidR="00AB1C7A" w:rsidRPr="00771981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="00AB1C7A"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E16377"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جمع‌آوری و ثبت شوند تا</w:t>
      </w:r>
      <w:r w:rsidR="00D87E59"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اطمینان </w:t>
      </w:r>
      <w:r w:rsidR="00E16377"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حاصل </w:t>
      </w:r>
      <w:r w:rsidR="00E167F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گردد</w:t>
      </w:r>
      <w:r w:rsidR="00E16377"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که اقدامات اصلاحی</w:t>
      </w:r>
      <w:r w:rsidR="00D87E59"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E16377"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موفقیت‌آمیز هستند</w:t>
      </w:r>
      <w:r w:rsidR="0001745A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.</w:t>
      </w:r>
    </w:p>
    <w:p w:rsidR="005F31E7" w:rsidRPr="000D1527" w:rsidRDefault="005F31E7" w:rsidP="005F31E7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2E47A1" w:rsidRPr="004D3F99" w:rsidRDefault="002E47A1" w:rsidP="009F67E7">
      <w:pPr>
        <w:pStyle w:val="Heading2"/>
        <w:shd w:val="clear" w:color="auto" w:fill="F2F2F2" w:themeFill="background1" w:themeFillShade="F2"/>
        <w:spacing w:line="276" w:lineRule="auto"/>
        <w:rPr>
          <w:rFonts w:cs="B Titr"/>
          <w:color w:val="000000" w:themeColor="text1"/>
          <w:sz w:val="20"/>
          <w:szCs w:val="20"/>
          <w:rtl/>
        </w:rPr>
      </w:pPr>
      <w:bookmarkStart w:id="24" w:name="_Toc80267970"/>
      <w:r w:rsidRPr="004D3F99">
        <w:rPr>
          <w:rFonts w:cs="B Titr" w:hint="cs"/>
          <w:color w:val="000000" w:themeColor="text1"/>
          <w:sz w:val="20"/>
          <w:szCs w:val="20"/>
          <w:rtl/>
        </w:rPr>
        <w:t>س</w:t>
      </w:r>
      <w:r w:rsidR="0035479B">
        <w:rPr>
          <w:rFonts w:cs="B Titr" w:hint="cs"/>
          <w:color w:val="000000" w:themeColor="text1"/>
          <w:sz w:val="20"/>
          <w:szCs w:val="20"/>
          <w:rtl/>
        </w:rPr>
        <w:t>ـ</w:t>
      </w:r>
      <w:r w:rsidRPr="004D3F99">
        <w:rPr>
          <w:rFonts w:cs="B Titr" w:hint="cs"/>
          <w:color w:val="000000" w:themeColor="text1"/>
          <w:sz w:val="20"/>
          <w:szCs w:val="20"/>
          <w:rtl/>
        </w:rPr>
        <w:t>والات ارزیاب</w:t>
      </w:r>
      <w:r w:rsidR="0035479B">
        <w:rPr>
          <w:rFonts w:cs="B Titr" w:hint="cs"/>
          <w:color w:val="000000" w:themeColor="text1"/>
          <w:sz w:val="20"/>
          <w:szCs w:val="20"/>
          <w:rtl/>
        </w:rPr>
        <w:t>ـ</w:t>
      </w:r>
      <w:r w:rsidRPr="004D3F99">
        <w:rPr>
          <w:rFonts w:cs="B Titr" w:hint="cs"/>
          <w:color w:val="000000" w:themeColor="text1"/>
          <w:sz w:val="20"/>
          <w:szCs w:val="20"/>
          <w:rtl/>
        </w:rPr>
        <w:t>ی</w:t>
      </w:r>
      <w:bookmarkEnd w:id="24"/>
    </w:p>
    <w:p w:rsidR="006168D3" w:rsidRPr="004D3F99" w:rsidRDefault="00553C78" w:rsidP="006F287A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رهبر تیم یا </w:t>
      </w:r>
      <w:r w:rsidR="008304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حامی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5865E7"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گزارش </w:t>
      </w:r>
      <w:r w:rsidR="002C79D6" w:rsidRPr="00771981">
        <w:rPr>
          <w:rFonts w:ascii="Times New Roman" w:hAnsi="Times New Roman"/>
          <w:color w:val="000000" w:themeColor="text1"/>
          <w:sz w:val="20"/>
          <w:szCs w:val="20"/>
          <w:lang w:bidi="fa-IR"/>
        </w:rPr>
        <w:t>G</w:t>
      </w:r>
      <w:r w:rsidR="002C79D6" w:rsidRPr="00E167FE">
        <w:rPr>
          <w:rFonts w:ascii="Times New Roman" w:hAnsi="Times New Roman" w:cs="A Amine"/>
          <w:color w:val="000000" w:themeColor="text1"/>
          <w:szCs w:val="24"/>
          <w:lang w:bidi="fa-IR"/>
        </w:rPr>
        <w:t>8</w:t>
      </w:r>
      <w:r w:rsidR="002C79D6" w:rsidRPr="00771981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="002C79D6"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5865E7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سوالات ارزیابی را 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در پایان هر مرحله مطرح می‌کند تا اطمینان </w:t>
      </w:r>
      <w:r w:rsidR="006168D3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حاصل </w:t>
      </w:r>
      <w:r w:rsidR="005865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نمایند</w:t>
      </w:r>
      <w:r w:rsidR="006168D3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که </w:t>
      </w:r>
      <w:r w:rsidR="006F287A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تمام</w:t>
      </w:r>
      <w:r w:rsidR="006168D3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عوامل </w:t>
      </w:r>
      <w:r w:rsidR="006168D3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lastRenderedPageBreak/>
        <w:t>بررسی شده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و </w:t>
      </w:r>
      <w:r w:rsidR="006F287A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همه</w:t>
      </w:r>
      <w:r w:rsidR="006168D3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اقدامات لازم به‌طور کامل انجام </w:t>
      </w:r>
      <w:r w:rsidR="005865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شد</w:t>
      </w:r>
      <w:r w:rsidR="006F287A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ه‌ا</w:t>
      </w:r>
      <w:r w:rsidR="005865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ند. </w:t>
      </w:r>
      <w:r w:rsidR="006168D3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سوالات ارزیابی که در پایان گام 0 مطرح می‌شوند عبارتند از:</w:t>
      </w:r>
    </w:p>
    <w:p w:rsidR="006168D3" w:rsidRPr="004D3F99" w:rsidRDefault="00876FCF" w:rsidP="00AF46A5">
      <w:pPr>
        <w:pStyle w:val="ListParagraph"/>
        <w:numPr>
          <w:ilvl w:val="0"/>
          <w:numId w:val="8"/>
        </w:numPr>
        <w:bidi/>
        <w:spacing w:after="0" w:line="276" w:lineRule="auto"/>
        <w:ind w:left="30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آیا انجام اقدامات اضطراری ضروری است؟</w:t>
      </w:r>
    </w:p>
    <w:p w:rsidR="00876FCF" w:rsidRPr="004D3F99" w:rsidRDefault="00876FCF" w:rsidP="00AF46A5">
      <w:pPr>
        <w:pStyle w:val="ListParagraph"/>
        <w:numPr>
          <w:ilvl w:val="0"/>
          <w:numId w:val="8"/>
        </w:numPr>
        <w:bidi/>
        <w:spacing w:after="0" w:line="276" w:lineRule="auto"/>
        <w:ind w:left="30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آیا </w:t>
      </w:r>
      <w:r w:rsidR="0087464F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عمل</w:t>
      </w:r>
      <w:r w:rsidR="004521F4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یات</w:t>
      </w:r>
      <w:r w:rsidR="008C69B7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خدمات</w:t>
      </w:r>
      <w:r w:rsidRPr="004D3F99">
        <w:rPr>
          <w:rStyle w:val="FootnoteReference"/>
          <w:rFonts w:ascii="Times New Roman" w:hAnsi="Times New Roman"/>
          <w:color w:val="000000" w:themeColor="text1"/>
          <w:sz w:val="24"/>
          <w:szCs w:val="24"/>
          <w:rtl/>
          <w:lang w:bidi="fa-IR"/>
        </w:rPr>
        <w:footnoteReference w:id="10"/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به‌عنوان بخشی از واکنش اضطراری الزامی است؟</w:t>
      </w:r>
    </w:p>
    <w:p w:rsidR="00876FCF" w:rsidRPr="004D3F99" w:rsidRDefault="002C79D6" w:rsidP="006F287A">
      <w:pPr>
        <w:pStyle w:val="ListParagraph"/>
        <w:numPr>
          <w:ilvl w:val="0"/>
          <w:numId w:val="8"/>
        </w:numPr>
        <w:bidi/>
        <w:spacing w:after="0" w:line="276" w:lineRule="auto"/>
        <w:ind w:left="30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771981">
        <w:rPr>
          <w:rFonts w:ascii="Times New Roman" w:hAnsi="Times New Roman"/>
          <w:color w:val="000000" w:themeColor="text1"/>
          <w:sz w:val="20"/>
          <w:szCs w:val="20"/>
          <w:lang w:bidi="fa-IR"/>
        </w:rPr>
        <w:t>G</w:t>
      </w:r>
      <w:r w:rsidRPr="006F287A">
        <w:rPr>
          <w:rFonts w:ascii="Times New Roman" w:hAnsi="Times New Roman" w:cs="A Amine"/>
          <w:color w:val="000000" w:themeColor="text1"/>
          <w:szCs w:val="24"/>
          <w:lang w:bidi="fa-IR"/>
        </w:rPr>
        <w:t>8</w:t>
      </w:r>
      <w:r w:rsidRPr="00771981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BD4AA2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پیشنهاد شد</w:t>
      </w:r>
      <w:r w:rsidR="000B602F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ه تا چه میزانی با برنامه ت</w:t>
      </w:r>
      <w:r w:rsidR="00BD4AA2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طابق دارد؟</w:t>
      </w:r>
    </w:p>
    <w:p w:rsidR="00BD4AA2" w:rsidRPr="004D3F99" w:rsidRDefault="00BD4AA2" w:rsidP="00AF46A5">
      <w:pPr>
        <w:pStyle w:val="ListParagraph"/>
        <w:numPr>
          <w:ilvl w:val="0"/>
          <w:numId w:val="9"/>
        </w:numPr>
        <w:bidi/>
        <w:spacing w:after="0" w:line="276" w:lineRule="auto"/>
        <w:ind w:left="66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آیا تعریفی از نشانه وجود دارد؟</w:t>
      </w:r>
    </w:p>
    <w:p w:rsidR="00BD4AA2" w:rsidRPr="002C79D6" w:rsidRDefault="00BD4AA2" w:rsidP="000D2986">
      <w:pPr>
        <w:pStyle w:val="ListParagraph"/>
        <w:numPr>
          <w:ilvl w:val="0"/>
          <w:numId w:val="9"/>
        </w:numPr>
        <w:bidi/>
        <w:spacing w:after="0" w:line="276" w:lineRule="auto"/>
        <w:ind w:left="66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2C79D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آیا مشتریان </w:t>
      </w:r>
      <w:r w:rsidR="006F287A" w:rsidRPr="00771981">
        <w:rPr>
          <w:rFonts w:ascii="Times New Roman" w:hAnsi="Times New Roman"/>
          <w:color w:val="000000" w:themeColor="text1"/>
          <w:sz w:val="20"/>
          <w:szCs w:val="20"/>
          <w:lang w:bidi="fa-IR"/>
        </w:rPr>
        <w:t>G</w:t>
      </w:r>
      <w:r w:rsidR="006F287A" w:rsidRPr="006F287A">
        <w:rPr>
          <w:rFonts w:ascii="Times New Roman" w:hAnsi="Times New Roman" w:cs="A Amine"/>
          <w:color w:val="000000" w:themeColor="text1"/>
          <w:szCs w:val="24"/>
          <w:lang w:bidi="fa-IR"/>
        </w:rPr>
        <w:t>8</w:t>
      </w:r>
      <w:r w:rsidR="006F287A" w:rsidRPr="00771981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="006F287A"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2C79D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که نشانه‌ها را تجربه کرد</w:t>
      </w:r>
      <w:r w:rsidR="00E42AAE" w:rsidRPr="002C79D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ه</w:t>
      </w:r>
      <w:r w:rsidR="00E42AAE" w:rsidRPr="002C79D6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="00E42AAE" w:rsidRPr="002C79D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</w:t>
      </w:r>
      <w:r w:rsidRPr="002C79D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ند و </w:t>
      </w:r>
      <w:r w:rsidR="000D298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ذینفعانی</w:t>
      </w:r>
      <w:r w:rsidRPr="002C79D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که تحت تاثیر قرار گرفتند مشخص شدند؟</w:t>
      </w:r>
    </w:p>
    <w:p w:rsidR="00BD4AA2" w:rsidRPr="004D3F99" w:rsidRDefault="00DA2866" w:rsidP="000D2986">
      <w:pPr>
        <w:pStyle w:val="ListParagraph"/>
        <w:numPr>
          <w:ilvl w:val="0"/>
          <w:numId w:val="9"/>
        </w:numPr>
        <w:bidi/>
        <w:spacing w:after="0" w:line="276" w:lineRule="auto"/>
        <w:ind w:left="66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آیا </w:t>
      </w:r>
      <w:r w:rsidR="000D298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شاخص</w:t>
      </w:r>
      <w:r w:rsidR="000D2986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="000D298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هایی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که برای کمی‌کردن نشانه‌ها </w:t>
      </w:r>
      <w:r w:rsidR="00E42AAE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تدوین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شد</w:t>
      </w:r>
      <w:r w:rsidR="00E42AAE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ه</w:t>
      </w:r>
      <w:r w:rsidR="00E42AAE" w:rsidRPr="004D3F99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="00E42AAE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ند ف</w:t>
      </w:r>
      <w:r w:rsidR="00E42AAE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اصله عملیاتی موجود را اثبات می‌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ن</w:t>
      </w:r>
      <w:r w:rsidR="00E42AAE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مای</w:t>
      </w:r>
      <w:r w:rsidR="005865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ن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د یا درجه </w:t>
      </w:r>
      <w:r w:rsidR="000D2986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نشانه 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(شدت، فوریت، اثر) شروع فرآیند </w:t>
      </w:r>
      <w:r w:rsidR="006F287A" w:rsidRPr="00771981">
        <w:rPr>
          <w:rFonts w:ascii="Times New Roman" w:hAnsi="Times New Roman"/>
          <w:color w:val="000000" w:themeColor="text1"/>
          <w:sz w:val="20"/>
          <w:szCs w:val="20"/>
          <w:lang w:bidi="fa-IR"/>
        </w:rPr>
        <w:t>G</w:t>
      </w:r>
      <w:r w:rsidR="006F287A" w:rsidRPr="006F287A">
        <w:rPr>
          <w:rFonts w:ascii="Times New Roman" w:hAnsi="Times New Roman" w:cs="A Amine"/>
          <w:color w:val="000000" w:themeColor="text1"/>
          <w:szCs w:val="24"/>
          <w:lang w:bidi="fa-IR"/>
        </w:rPr>
        <w:t>8</w:t>
      </w:r>
      <w:r w:rsidR="006F287A" w:rsidRPr="00771981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="006F287A"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را تضمین می‌ک</w:t>
      </w:r>
      <w:r w:rsidR="005865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ن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ند؟ </w:t>
      </w:r>
    </w:p>
    <w:p w:rsidR="00DA2866" w:rsidRPr="004D3F99" w:rsidRDefault="00DA01ED" w:rsidP="00AF46A5">
      <w:pPr>
        <w:pStyle w:val="ListParagraph"/>
        <w:numPr>
          <w:ilvl w:val="0"/>
          <w:numId w:val="9"/>
        </w:numPr>
        <w:bidi/>
        <w:spacing w:after="0" w:line="276" w:lineRule="auto"/>
        <w:ind w:left="66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آیا علت ناشناخته</w:t>
      </w:r>
      <w:r w:rsidR="00DA2866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است؟</w:t>
      </w:r>
    </w:p>
    <w:p w:rsidR="005820CE" w:rsidRPr="004D3F99" w:rsidRDefault="00DA01ED" w:rsidP="00AF46A5">
      <w:pPr>
        <w:pStyle w:val="ListParagraph"/>
        <w:numPr>
          <w:ilvl w:val="0"/>
          <w:numId w:val="9"/>
        </w:numPr>
        <w:bidi/>
        <w:spacing w:after="0" w:line="276" w:lineRule="auto"/>
        <w:ind w:left="66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آیا مدیریت متعهد است تا منابع ضروری را برای حل مسئله در سطح علت اصلی و جلوگیری از وقوع مجدد</w:t>
      </w:r>
      <w:r w:rsidR="00E42AAE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آن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اختصاص دهد؟</w:t>
      </w:r>
    </w:p>
    <w:p w:rsidR="00DA2866" w:rsidRPr="004D3F99" w:rsidRDefault="005820CE" w:rsidP="00AF46A5">
      <w:pPr>
        <w:pStyle w:val="ListParagraph"/>
        <w:numPr>
          <w:ilvl w:val="0"/>
          <w:numId w:val="9"/>
        </w:numPr>
        <w:bidi/>
        <w:spacing w:after="0" w:line="276" w:lineRule="auto"/>
        <w:ind w:left="66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آیا پیچیدگی نشانه</w:t>
      </w:r>
      <w:r w:rsidR="005865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،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فراتر از توانایی یک شخص برای حل مسئله است؟</w:t>
      </w:r>
      <w:r w:rsidR="00DA01ED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</w:p>
    <w:p w:rsidR="005820CE" w:rsidRPr="004D3F99" w:rsidRDefault="005820CE" w:rsidP="009700C7">
      <w:pPr>
        <w:pStyle w:val="ListParagraph"/>
        <w:numPr>
          <w:ilvl w:val="0"/>
          <w:numId w:val="10"/>
        </w:numPr>
        <w:bidi/>
        <w:spacing w:after="0" w:line="276" w:lineRule="auto"/>
        <w:ind w:left="30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آیا </w:t>
      </w:r>
      <w:r w:rsidR="009700C7" w:rsidRPr="00771981">
        <w:rPr>
          <w:rFonts w:ascii="Times New Roman" w:hAnsi="Times New Roman"/>
          <w:color w:val="000000" w:themeColor="text1"/>
          <w:sz w:val="20"/>
          <w:szCs w:val="20"/>
          <w:lang w:bidi="fa-IR"/>
        </w:rPr>
        <w:t>G</w:t>
      </w:r>
      <w:r w:rsidR="009700C7" w:rsidRPr="006F287A">
        <w:rPr>
          <w:rFonts w:ascii="Times New Roman" w:hAnsi="Times New Roman" w:cs="A Amine"/>
          <w:color w:val="000000" w:themeColor="text1"/>
          <w:szCs w:val="24"/>
          <w:lang w:bidi="fa-IR"/>
        </w:rPr>
        <w:t>8</w:t>
      </w:r>
      <w:r w:rsidR="009700C7" w:rsidRPr="00771981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="009700C7"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جدید</w:t>
      </w:r>
      <w:r w:rsidR="009700C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،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9700C7" w:rsidRPr="00771981">
        <w:rPr>
          <w:rFonts w:ascii="Times New Roman" w:hAnsi="Times New Roman"/>
          <w:color w:val="000000" w:themeColor="text1"/>
          <w:sz w:val="20"/>
          <w:szCs w:val="20"/>
          <w:lang w:bidi="fa-IR"/>
        </w:rPr>
        <w:t>G</w:t>
      </w:r>
      <w:r w:rsidR="009700C7" w:rsidRPr="006F287A">
        <w:rPr>
          <w:rFonts w:ascii="Times New Roman" w:hAnsi="Times New Roman" w:cs="A Amine"/>
          <w:color w:val="000000" w:themeColor="text1"/>
          <w:szCs w:val="24"/>
          <w:lang w:bidi="fa-IR"/>
        </w:rPr>
        <w:t>8</w:t>
      </w:r>
      <w:r w:rsidR="009700C7" w:rsidRPr="00771981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="009700C7"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موجود را تکرار می‌کند؟</w:t>
      </w:r>
    </w:p>
    <w:p w:rsidR="005820CE" w:rsidRPr="004D3F99" w:rsidRDefault="005820CE" w:rsidP="00AF46A5">
      <w:pPr>
        <w:pStyle w:val="ListParagraph"/>
        <w:numPr>
          <w:ilvl w:val="0"/>
          <w:numId w:val="10"/>
        </w:numPr>
        <w:bidi/>
        <w:spacing w:after="0" w:line="276" w:lineRule="auto"/>
        <w:ind w:left="30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اقدام واکنش در شرایط اضطراری چگونه تایید شد؟</w:t>
      </w:r>
    </w:p>
    <w:p w:rsidR="005820CE" w:rsidRDefault="005820CE" w:rsidP="00AF46A5">
      <w:pPr>
        <w:pStyle w:val="ListParagraph"/>
        <w:numPr>
          <w:ilvl w:val="0"/>
          <w:numId w:val="10"/>
        </w:numPr>
        <w:bidi/>
        <w:spacing w:after="0" w:line="276" w:lineRule="auto"/>
        <w:ind w:left="30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اقدام واکنش در شرایط اضطراری چگونه اعتبارسنجی شد؟</w:t>
      </w:r>
    </w:p>
    <w:p w:rsidR="000D1527" w:rsidRPr="000D1527" w:rsidRDefault="000D1527" w:rsidP="000D1527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</w:p>
    <w:p w:rsidR="005820CE" w:rsidRPr="004D3F99" w:rsidRDefault="0087464F" w:rsidP="006121C4">
      <w:pPr>
        <w:pStyle w:val="Heading2"/>
        <w:shd w:val="clear" w:color="auto" w:fill="F2F2F2" w:themeFill="background1" w:themeFillShade="F2"/>
        <w:spacing w:line="276" w:lineRule="auto"/>
        <w:rPr>
          <w:rFonts w:cs="B Titr"/>
          <w:color w:val="000000" w:themeColor="text1"/>
          <w:sz w:val="20"/>
          <w:szCs w:val="20"/>
          <w:rtl/>
        </w:rPr>
      </w:pPr>
      <w:bookmarkStart w:id="25" w:name="_Toc80267971"/>
      <w:r w:rsidRPr="004D3F99">
        <w:rPr>
          <w:rFonts w:cs="B Titr" w:hint="cs"/>
          <w:color w:val="000000" w:themeColor="text1"/>
          <w:sz w:val="20"/>
          <w:szCs w:val="20"/>
          <w:rtl/>
        </w:rPr>
        <w:t>عمل</w:t>
      </w:r>
      <w:r w:rsidR="004521F4" w:rsidRPr="004D3F99">
        <w:rPr>
          <w:rFonts w:cs="B Titr" w:hint="cs"/>
          <w:color w:val="000000" w:themeColor="text1"/>
          <w:sz w:val="20"/>
          <w:szCs w:val="20"/>
          <w:rtl/>
        </w:rPr>
        <w:t>ی</w:t>
      </w:r>
      <w:r w:rsidR="0035479B">
        <w:rPr>
          <w:rFonts w:cs="B Titr" w:hint="cs"/>
          <w:color w:val="000000" w:themeColor="text1"/>
          <w:sz w:val="20"/>
          <w:szCs w:val="20"/>
          <w:rtl/>
        </w:rPr>
        <w:t>ـ</w:t>
      </w:r>
      <w:r w:rsidR="004521F4" w:rsidRPr="004D3F99">
        <w:rPr>
          <w:rFonts w:cs="B Titr" w:hint="cs"/>
          <w:color w:val="000000" w:themeColor="text1"/>
          <w:sz w:val="20"/>
          <w:szCs w:val="20"/>
          <w:rtl/>
        </w:rPr>
        <w:t>ات</w:t>
      </w:r>
      <w:r w:rsidRPr="004D3F99">
        <w:rPr>
          <w:rFonts w:cs="B Titr" w:hint="cs"/>
          <w:color w:val="000000" w:themeColor="text1"/>
          <w:sz w:val="20"/>
          <w:szCs w:val="20"/>
          <w:rtl/>
        </w:rPr>
        <w:t xml:space="preserve"> خدم</w:t>
      </w:r>
      <w:r w:rsidR="0035479B">
        <w:rPr>
          <w:rFonts w:cs="B Titr" w:hint="cs"/>
          <w:color w:val="000000" w:themeColor="text1"/>
          <w:sz w:val="20"/>
          <w:szCs w:val="20"/>
          <w:rtl/>
        </w:rPr>
        <w:t>ـ</w:t>
      </w:r>
      <w:r w:rsidRPr="004D3F99">
        <w:rPr>
          <w:rFonts w:cs="B Titr" w:hint="cs"/>
          <w:color w:val="000000" w:themeColor="text1"/>
          <w:sz w:val="20"/>
          <w:szCs w:val="20"/>
          <w:rtl/>
        </w:rPr>
        <w:t>ات</w:t>
      </w:r>
      <w:bookmarkEnd w:id="25"/>
    </w:p>
    <w:p w:rsidR="00882F7F" w:rsidRDefault="0051711C" w:rsidP="00BE1028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عملیات خدمات </w:t>
      </w:r>
      <w:r w:rsidR="00E16377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در مورد محصول</w:t>
      </w:r>
      <w:r w:rsidR="0063535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،</w:t>
      </w:r>
      <w:r w:rsidR="00E16377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6121C4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به هر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BE102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قدام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ضروری در </w:t>
      </w:r>
      <w:r w:rsidR="00E13B7D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محل</w:t>
      </w:r>
      <w:r w:rsidRPr="004D3F99">
        <w:rPr>
          <w:rStyle w:val="FootnoteReference"/>
          <w:rFonts w:ascii="Times New Roman" w:hAnsi="Times New Roman"/>
          <w:color w:val="000000" w:themeColor="text1"/>
          <w:sz w:val="24"/>
          <w:szCs w:val="24"/>
          <w:rtl/>
          <w:lang w:bidi="fa-IR"/>
        </w:rPr>
        <w:footnoteReference w:id="11"/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اطلاق می‌شود که اثر</w:t>
      </w:r>
      <w:r w:rsidR="006121C4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ات منفی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مسئله </w:t>
      </w:r>
      <w:r w:rsidR="000528DB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بر</w:t>
      </w:r>
      <w:r w:rsidR="009700C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مشتری را به حداقل می‌رساند.</w:t>
      </w:r>
    </w:p>
    <w:p w:rsidR="00D41345" w:rsidRDefault="00D41345" w:rsidP="00D41345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D41345" w:rsidRDefault="00D41345" w:rsidP="00D41345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D41345" w:rsidRDefault="00D41345" w:rsidP="00D41345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D41345" w:rsidRDefault="00D41345" w:rsidP="00D41345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D41345" w:rsidRDefault="00D41345" w:rsidP="00D41345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D41345" w:rsidRDefault="00D41345" w:rsidP="00D41345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6B1C9E" w:rsidRDefault="006B1C9E" w:rsidP="006B1C9E">
      <w:pPr>
        <w:pStyle w:val="Heading2"/>
        <w:shd w:val="clear" w:color="auto" w:fill="FFFFFF" w:themeFill="background1"/>
        <w:spacing w:line="276" w:lineRule="auto"/>
        <w:rPr>
          <w:rFonts w:cs="B Titr"/>
          <w:color w:val="000000" w:themeColor="text1"/>
          <w:spacing w:val="-12"/>
          <w:sz w:val="20"/>
          <w:szCs w:val="20"/>
          <w:rtl/>
        </w:rPr>
      </w:pPr>
    </w:p>
    <w:p w:rsidR="006B1C9E" w:rsidRDefault="006B1C9E" w:rsidP="006B1C9E">
      <w:pPr>
        <w:pStyle w:val="Heading2"/>
        <w:shd w:val="clear" w:color="auto" w:fill="FFFFFF" w:themeFill="background1"/>
        <w:spacing w:line="276" w:lineRule="auto"/>
        <w:rPr>
          <w:rFonts w:cs="B Titr"/>
          <w:color w:val="000000" w:themeColor="text1"/>
          <w:spacing w:val="-12"/>
          <w:sz w:val="20"/>
          <w:szCs w:val="20"/>
          <w:rtl/>
        </w:rPr>
      </w:pPr>
    </w:p>
    <w:p w:rsidR="006B1C9E" w:rsidRDefault="006B1C9E" w:rsidP="006B1C9E">
      <w:pPr>
        <w:pStyle w:val="Heading2"/>
        <w:shd w:val="clear" w:color="auto" w:fill="FFFFFF" w:themeFill="background1"/>
        <w:spacing w:line="276" w:lineRule="auto"/>
        <w:rPr>
          <w:rFonts w:cs="B Titr"/>
          <w:color w:val="000000" w:themeColor="text1"/>
          <w:spacing w:val="-12"/>
          <w:sz w:val="20"/>
          <w:szCs w:val="20"/>
          <w:rtl/>
        </w:rPr>
      </w:pPr>
    </w:p>
    <w:p w:rsidR="006B1C9E" w:rsidRDefault="006B1C9E" w:rsidP="006B1C9E">
      <w:pPr>
        <w:pStyle w:val="Heading2"/>
        <w:shd w:val="clear" w:color="auto" w:fill="FFFFFF" w:themeFill="background1"/>
        <w:spacing w:line="276" w:lineRule="auto"/>
        <w:rPr>
          <w:rFonts w:cs="B Titr"/>
          <w:color w:val="000000" w:themeColor="text1"/>
          <w:spacing w:val="-12"/>
          <w:sz w:val="20"/>
          <w:szCs w:val="20"/>
          <w:rtl/>
        </w:rPr>
      </w:pPr>
    </w:p>
    <w:p w:rsidR="006B1C9E" w:rsidRDefault="006B1C9E" w:rsidP="006B1C9E">
      <w:pPr>
        <w:pStyle w:val="Heading2"/>
        <w:shd w:val="clear" w:color="auto" w:fill="FFFFFF" w:themeFill="background1"/>
        <w:spacing w:line="276" w:lineRule="auto"/>
        <w:rPr>
          <w:rFonts w:cs="B Titr"/>
          <w:color w:val="000000" w:themeColor="text1"/>
          <w:spacing w:val="-12"/>
          <w:sz w:val="20"/>
          <w:szCs w:val="20"/>
          <w:rtl/>
        </w:rPr>
      </w:pPr>
    </w:p>
    <w:p w:rsidR="006B1C9E" w:rsidRDefault="006B1C9E" w:rsidP="006B1C9E">
      <w:pPr>
        <w:pStyle w:val="Heading2"/>
        <w:shd w:val="clear" w:color="auto" w:fill="FFFFFF" w:themeFill="background1"/>
        <w:spacing w:line="276" w:lineRule="auto"/>
        <w:rPr>
          <w:rFonts w:cs="B Titr"/>
          <w:color w:val="000000" w:themeColor="text1"/>
          <w:spacing w:val="-12"/>
          <w:sz w:val="20"/>
          <w:szCs w:val="20"/>
          <w:rtl/>
        </w:rPr>
      </w:pPr>
    </w:p>
    <w:p w:rsidR="006B1C9E" w:rsidRDefault="006B1C9E" w:rsidP="006B1C9E">
      <w:pPr>
        <w:pStyle w:val="Heading2"/>
        <w:shd w:val="clear" w:color="auto" w:fill="FFFFFF" w:themeFill="background1"/>
        <w:spacing w:line="276" w:lineRule="auto"/>
        <w:rPr>
          <w:rFonts w:cs="B Titr"/>
          <w:color w:val="000000" w:themeColor="text1"/>
          <w:spacing w:val="-12"/>
          <w:sz w:val="20"/>
          <w:szCs w:val="20"/>
          <w:rtl/>
        </w:rPr>
      </w:pPr>
    </w:p>
    <w:p w:rsidR="006B1C9E" w:rsidRDefault="006B1C9E" w:rsidP="006B1C9E">
      <w:pPr>
        <w:rPr>
          <w:rtl/>
          <w:lang w:bidi="fa-IR"/>
        </w:rPr>
      </w:pPr>
    </w:p>
    <w:p w:rsidR="006B1C9E" w:rsidRDefault="006B1C9E" w:rsidP="006B1C9E">
      <w:pPr>
        <w:rPr>
          <w:rtl/>
          <w:lang w:bidi="fa-IR"/>
        </w:rPr>
      </w:pPr>
    </w:p>
    <w:p w:rsidR="006B1C9E" w:rsidRDefault="006B1C9E" w:rsidP="006B1C9E">
      <w:pPr>
        <w:rPr>
          <w:rtl/>
          <w:lang w:bidi="fa-IR"/>
        </w:rPr>
      </w:pPr>
    </w:p>
    <w:p w:rsidR="006B1C9E" w:rsidRPr="00565BE6" w:rsidRDefault="006B1C9E" w:rsidP="006B1C9E">
      <w:pPr>
        <w:rPr>
          <w:rtl/>
          <w:lang w:bidi="fa-IR"/>
        </w:rPr>
      </w:pPr>
    </w:p>
    <w:p w:rsidR="006B1C9E" w:rsidRDefault="006B1C9E" w:rsidP="006B1C9E">
      <w:pPr>
        <w:pStyle w:val="Heading2"/>
        <w:shd w:val="clear" w:color="auto" w:fill="FFFFFF" w:themeFill="background1"/>
        <w:spacing w:line="276" w:lineRule="auto"/>
        <w:rPr>
          <w:rFonts w:cs="B Titr"/>
          <w:color w:val="000000" w:themeColor="text1"/>
          <w:spacing w:val="-12"/>
          <w:sz w:val="20"/>
          <w:szCs w:val="20"/>
          <w:rtl/>
        </w:rPr>
      </w:pPr>
    </w:p>
    <w:tbl>
      <w:tblPr>
        <w:tblStyle w:val="TableGrid"/>
        <w:bidiVisual/>
        <w:tblW w:w="0" w:type="auto"/>
        <w:tblInd w:w="-1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4555"/>
      </w:tblGrid>
      <w:tr w:rsidR="006B1C9E" w:rsidTr="007E3E3C">
        <w:trPr>
          <w:trHeight w:val="170"/>
        </w:trPr>
        <w:tc>
          <w:tcPr>
            <w:tcW w:w="4555" w:type="dxa"/>
            <w:shd w:val="clear" w:color="auto" w:fill="D9D9D9" w:themeFill="background1" w:themeFillShade="D9"/>
          </w:tcPr>
          <w:p w:rsidR="006B1C9E" w:rsidRPr="001453BD" w:rsidRDefault="006B1C9E" w:rsidP="006B1C9E">
            <w:pPr>
              <w:pStyle w:val="Heading2"/>
              <w:shd w:val="clear" w:color="auto" w:fill="FFFFFF" w:themeFill="background1"/>
              <w:spacing w:line="276" w:lineRule="auto"/>
              <w:jc w:val="center"/>
              <w:outlineLvl w:val="1"/>
              <w:rPr>
                <w:rFonts w:cs="B Titr"/>
                <w:color w:val="000000" w:themeColor="text1"/>
                <w:sz w:val="22"/>
                <w:szCs w:val="22"/>
                <w:rtl/>
              </w:rPr>
            </w:pPr>
            <w:r w:rsidRPr="001453BD">
              <w:rPr>
                <w:rFonts w:cs="B Titr" w:hint="cs"/>
                <w:color w:val="000000" w:themeColor="text1"/>
                <w:sz w:val="24"/>
                <w:szCs w:val="24"/>
                <w:rtl/>
              </w:rPr>
              <w:t xml:space="preserve">گام </w:t>
            </w:r>
            <w:r>
              <w:rPr>
                <w:rFonts w:cs="B Titr" w:hint="cs"/>
                <w:color w:val="000000" w:themeColor="text1"/>
                <w:sz w:val="24"/>
                <w:szCs w:val="24"/>
                <w:rtl/>
              </w:rPr>
              <w:t>1</w:t>
            </w:r>
            <w:r w:rsidRPr="001453BD">
              <w:rPr>
                <w:rFonts w:cs="B Titr" w:hint="cs"/>
                <w:color w:val="000000" w:themeColor="text1"/>
                <w:sz w:val="22"/>
                <w:szCs w:val="22"/>
                <w:rtl/>
              </w:rPr>
              <w:t xml:space="preserve"> </w:t>
            </w:r>
          </w:p>
          <w:p w:rsidR="006B1C9E" w:rsidRDefault="006B1C9E" w:rsidP="006045AD">
            <w:pPr>
              <w:pStyle w:val="Heading2"/>
              <w:shd w:val="clear" w:color="auto" w:fill="FFFFFF" w:themeFill="background1"/>
              <w:spacing w:line="276" w:lineRule="auto"/>
              <w:jc w:val="center"/>
              <w:outlineLvl w:val="1"/>
              <w:rPr>
                <w:rFonts w:cs="B Titr"/>
                <w:color w:val="000000" w:themeColor="text1"/>
                <w:spacing w:val="-12"/>
                <w:sz w:val="20"/>
                <w:szCs w:val="20"/>
                <w:rtl/>
              </w:rPr>
            </w:pPr>
            <w:r w:rsidRPr="006B1C9E">
              <w:rPr>
                <w:rFonts w:cs="B Titr"/>
                <w:color w:val="000000" w:themeColor="text1"/>
                <w:spacing w:val="-6"/>
                <w:sz w:val="24"/>
                <w:szCs w:val="24"/>
                <w:rtl/>
              </w:rPr>
              <w:t>تشک</w:t>
            </w:r>
            <w:r w:rsidRPr="006B1C9E">
              <w:rPr>
                <w:rFonts w:cs="B Titr" w:hint="cs"/>
                <w:color w:val="000000" w:themeColor="text1"/>
                <w:spacing w:val="-6"/>
                <w:sz w:val="24"/>
                <w:szCs w:val="24"/>
                <w:rtl/>
              </w:rPr>
              <w:t>ی</w:t>
            </w:r>
            <w:r w:rsidRPr="006B1C9E">
              <w:rPr>
                <w:rFonts w:cs="B Titr" w:hint="eastAsia"/>
                <w:color w:val="000000" w:themeColor="text1"/>
                <w:spacing w:val="-6"/>
                <w:sz w:val="24"/>
                <w:szCs w:val="24"/>
                <w:rtl/>
              </w:rPr>
              <w:t>ل</w:t>
            </w:r>
            <w:r w:rsidRPr="006B1C9E">
              <w:rPr>
                <w:rFonts w:cs="B Titr"/>
                <w:color w:val="000000" w:themeColor="text1"/>
                <w:spacing w:val="-6"/>
                <w:sz w:val="24"/>
                <w:szCs w:val="24"/>
                <w:rtl/>
              </w:rPr>
              <w:t xml:space="preserve"> و استقرار ت</w:t>
            </w:r>
            <w:r w:rsidRPr="006B1C9E">
              <w:rPr>
                <w:rFonts w:cs="B Titr" w:hint="cs"/>
                <w:color w:val="000000" w:themeColor="text1"/>
                <w:spacing w:val="-6"/>
                <w:sz w:val="24"/>
                <w:szCs w:val="24"/>
                <w:rtl/>
              </w:rPr>
              <w:t>ی</w:t>
            </w:r>
            <w:r w:rsidRPr="006B1C9E">
              <w:rPr>
                <w:rFonts w:cs="B Titr" w:hint="eastAsia"/>
                <w:color w:val="000000" w:themeColor="text1"/>
                <w:spacing w:val="-6"/>
                <w:sz w:val="24"/>
                <w:szCs w:val="24"/>
                <w:rtl/>
              </w:rPr>
              <w:t>م</w:t>
            </w:r>
          </w:p>
        </w:tc>
      </w:tr>
    </w:tbl>
    <w:p w:rsidR="006B1C9E" w:rsidRDefault="006B1C9E" w:rsidP="006B1C9E">
      <w:pPr>
        <w:pStyle w:val="Heading2"/>
        <w:shd w:val="clear" w:color="auto" w:fill="FFFFFF" w:themeFill="background1"/>
        <w:spacing w:line="276" w:lineRule="auto"/>
        <w:rPr>
          <w:rFonts w:cs="B Titr"/>
          <w:color w:val="000000" w:themeColor="text1"/>
          <w:spacing w:val="-12"/>
          <w:sz w:val="20"/>
          <w:szCs w:val="20"/>
          <w:rtl/>
        </w:rPr>
      </w:pPr>
    </w:p>
    <w:p w:rsidR="006B1C9E" w:rsidRDefault="006B1C9E" w:rsidP="006B1C9E">
      <w:pPr>
        <w:rPr>
          <w:rFonts w:cs="B Titr"/>
          <w:b/>
          <w:bCs/>
          <w:color w:val="000000" w:themeColor="text1"/>
          <w:spacing w:val="-12"/>
          <w:sz w:val="20"/>
          <w:szCs w:val="20"/>
          <w:rtl/>
          <w:lang w:bidi="fa-IR"/>
        </w:rPr>
      </w:pPr>
    </w:p>
    <w:p w:rsidR="006B1C9E" w:rsidRDefault="006B1C9E" w:rsidP="006B1C9E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>
        <w:rPr>
          <w:rFonts w:cs="B Titr"/>
          <w:color w:val="000000" w:themeColor="text1"/>
          <w:spacing w:val="-12"/>
          <w:sz w:val="20"/>
          <w:szCs w:val="20"/>
          <w:rtl/>
        </w:rPr>
        <w:br w:type="page"/>
      </w:r>
    </w:p>
    <w:p w:rsidR="00E13B7D" w:rsidRPr="004D3F99" w:rsidRDefault="00E13B7D" w:rsidP="006121C4">
      <w:pPr>
        <w:pStyle w:val="Heading2"/>
        <w:shd w:val="clear" w:color="auto" w:fill="F2F2F2" w:themeFill="background1" w:themeFillShade="F2"/>
        <w:spacing w:line="276" w:lineRule="auto"/>
        <w:rPr>
          <w:rFonts w:cs="B Titr"/>
          <w:color w:val="000000" w:themeColor="text1"/>
          <w:sz w:val="20"/>
          <w:szCs w:val="20"/>
          <w:rtl/>
        </w:rPr>
      </w:pPr>
      <w:bookmarkStart w:id="26" w:name="_Toc80267972"/>
      <w:r w:rsidRPr="004D3F99">
        <w:rPr>
          <w:rFonts w:cs="B Titr" w:hint="cs"/>
          <w:color w:val="000000" w:themeColor="text1"/>
          <w:sz w:val="20"/>
          <w:szCs w:val="20"/>
          <w:rtl/>
        </w:rPr>
        <w:lastRenderedPageBreak/>
        <w:t>گام 1- تشکیل</w:t>
      </w:r>
      <w:r w:rsidR="00713D8D" w:rsidRPr="004D3F99">
        <w:rPr>
          <w:rFonts w:cs="B Titr" w:hint="cs"/>
          <w:color w:val="000000" w:themeColor="text1"/>
          <w:sz w:val="20"/>
          <w:szCs w:val="20"/>
          <w:rtl/>
        </w:rPr>
        <w:t xml:space="preserve"> و استقرار</w:t>
      </w:r>
      <w:r w:rsidRPr="004D3F99">
        <w:rPr>
          <w:rFonts w:cs="B Titr" w:hint="cs"/>
          <w:color w:val="000000" w:themeColor="text1"/>
          <w:sz w:val="20"/>
          <w:szCs w:val="20"/>
          <w:rtl/>
        </w:rPr>
        <w:t xml:space="preserve"> تیم- جریان فرآیند</w:t>
      </w:r>
      <w:bookmarkEnd w:id="26"/>
    </w:p>
    <w:p w:rsidR="00B0665B" w:rsidRDefault="00B0665B" w:rsidP="00D41345">
      <w:pPr>
        <w:spacing w:after="0" w:line="276" w:lineRule="auto"/>
        <w:rPr>
          <w:noProof/>
          <w:color w:val="000000" w:themeColor="text1"/>
          <w:rtl/>
        </w:rPr>
      </w:pPr>
    </w:p>
    <w:p w:rsidR="00D41345" w:rsidRPr="004D3F99" w:rsidRDefault="00D41345" w:rsidP="00D41345">
      <w:pPr>
        <w:spacing w:after="0" w:line="276" w:lineRule="auto"/>
        <w:rPr>
          <w:color w:val="000000" w:themeColor="text1"/>
          <w:rtl/>
          <w:lang w:bidi="fa-IR"/>
        </w:rPr>
      </w:pPr>
      <w:r w:rsidRPr="004D3F99">
        <w:rPr>
          <w:noProof/>
          <w:color w:val="000000" w:themeColor="text1"/>
        </w:rPr>
        <w:drawing>
          <wp:inline distT="0" distB="0" distL="0" distR="0" wp14:anchorId="72A3D2DF" wp14:editId="11DDA03D">
            <wp:extent cx="2880360" cy="254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568" t="19446" r="24077" b="8096"/>
                    <a:stretch/>
                  </pic:blipFill>
                  <pic:spPr bwMode="auto">
                    <a:xfrm>
                      <a:off x="0" y="0"/>
                      <a:ext cx="2880360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65B" w:rsidRDefault="00B0665B" w:rsidP="00575587">
      <w:pPr>
        <w:bidi/>
        <w:spacing w:after="0" w:line="276" w:lineRule="auto"/>
        <w:rPr>
          <w:color w:val="000000" w:themeColor="text1"/>
          <w:rtl/>
          <w:lang w:bidi="fa-IR"/>
        </w:rPr>
      </w:pPr>
    </w:p>
    <w:p w:rsidR="00941FFB" w:rsidRPr="004D3F99" w:rsidRDefault="00941FFB" w:rsidP="003A13CE">
      <w:pPr>
        <w:pStyle w:val="Heading2"/>
        <w:shd w:val="clear" w:color="auto" w:fill="F2F2F2" w:themeFill="background1" w:themeFillShade="F2"/>
        <w:spacing w:line="276" w:lineRule="auto"/>
        <w:rPr>
          <w:rFonts w:cs="B Titr"/>
          <w:color w:val="000000" w:themeColor="text1"/>
          <w:sz w:val="20"/>
          <w:szCs w:val="20"/>
          <w:rtl/>
        </w:rPr>
      </w:pPr>
      <w:bookmarkStart w:id="27" w:name="_Toc80267973"/>
      <w:r w:rsidRPr="004D3F99">
        <w:rPr>
          <w:rFonts w:cs="B Titr" w:hint="cs"/>
          <w:color w:val="000000" w:themeColor="text1"/>
          <w:sz w:val="20"/>
          <w:szCs w:val="20"/>
          <w:rtl/>
        </w:rPr>
        <w:t xml:space="preserve">گام 1- </w:t>
      </w:r>
      <w:r w:rsidR="00713D8D" w:rsidRPr="004D3F99">
        <w:rPr>
          <w:rFonts w:cs="B Titr" w:hint="cs"/>
          <w:color w:val="000000" w:themeColor="text1"/>
          <w:sz w:val="20"/>
          <w:szCs w:val="20"/>
          <w:rtl/>
        </w:rPr>
        <w:t>تشکیل و استقرار</w:t>
      </w:r>
      <w:r w:rsidRPr="004D3F99">
        <w:rPr>
          <w:rFonts w:cs="B Titr" w:hint="cs"/>
          <w:color w:val="000000" w:themeColor="text1"/>
          <w:sz w:val="20"/>
          <w:szCs w:val="20"/>
          <w:rtl/>
        </w:rPr>
        <w:t xml:space="preserve"> تیم </w:t>
      </w:r>
      <w:bookmarkEnd w:id="27"/>
      <w:r w:rsidR="003A13CE" w:rsidRPr="00771981">
        <w:rPr>
          <w:rFonts w:ascii="Times New Roman" w:hAnsi="Times New Roman"/>
          <w:color w:val="000000" w:themeColor="text1"/>
          <w:sz w:val="20"/>
          <w:szCs w:val="20"/>
        </w:rPr>
        <w:t>G</w:t>
      </w:r>
      <w:r w:rsidR="003A13CE" w:rsidRPr="00BE1028">
        <w:rPr>
          <w:rFonts w:ascii="Times New Roman" w:hAnsi="Times New Roman" w:cs="A Amine"/>
          <w:color w:val="000000" w:themeColor="text1"/>
          <w:sz w:val="22"/>
          <w:szCs w:val="24"/>
        </w:rPr>
        <w:t>8</w:t>
      </w:r>
      <w:r w:rsidR="003A13CE" w:rsidRPr="00771981">
        <w:rPr>
          <w:rFonts w:ascii="Times New Roman" w:hAnsi="Times New Roman" w:cs="Times New Roman"/>
          <w:color w:val="000000" w:themeColor="text1"/>
          <w:sz w:val="20"/>
          <w:szCs w:val="20"/>
        </w:rPr>
        <w:t>D</w:t>
      </w:r>
    </w:p>
    <w:p w:rsidR="00C8161D" w:rsidRPr="004D3F99" w:rsidRDefault="00C8161D" w:rsidP="000D7595">
      <w:pPr>
        <w:tabs>
          <w:tab w:val="left" w:pos="6495"/>
        </w:tabs>
        <w:bidi/>
        <w:spacing w:after="0" w:line="276" w:lineRule="auto"/>
        <w:jc w:val="both"/>
        <w:rPr>
          <w:color w:val="000000" w:themeColor="text1"/>
          <w:sz w:val="24"/>
          <w:szCs w:val="24"/>
          <w:rtl/>
          <w:lang w:bidi="fa-IR"/>
        </w:rPr>
      </w:pP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در گام 0 ثابت شد که نشانه بسیار پیچیده‌تر از آن است که یک نفر </w:t>
      </w:r>
      <w:r w:rsidR="008D26A5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به تنهایی </w:t>
      </w:r>
      <w:r w:rsidR="003A1FAD" w:rsidRPr="004D3F99">
        <w:rPr>
          <w:rFonts w:hint="cs"/>
          <w:color w:val="000000" w:themeColor="text1"/>
          <w:sz w:val="24"/>
          <w:szCs w:val="24"/>
          <w:rtl/>
          <w:lang w:bidi="fa-IR"/>
        </w:rPr>
        <w:t>قادر به</w:t>
      </w: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حل </w:t>
      </w:r>
      <w:r w:rsidR="003A1FAD" w:rsidRPr="004D3F99">
        <w:rPr>
          <w:rFonts w:hint="cs"/>
          <w:color w:val="000000" w:themeColor="text1"/>
          <w:sz w:val="24"/>
          <w:szCs w:val="24"/>
          <w:rtl/>
          <w:lang w:bidi="fa-IR"/>
        </w:rPr>
        <w:t>آن باشد و</w:t>
      </w: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داشتن یک تیم کارآمد برای حل </w:t>
      </w:r>
      <w:r w:rsidR="0055108D" w:rsidRPr="004D3F99">
        <w:rPr>
          <w:rFonts w:hint="cs"/>
          <w:color w:val="000000" w:themeColor="text1"/>
          <w:sz w:val="24"/>
          <w:szCs w:val="24"/>
          <w:rtl/>
          <w:lang w:bidi="fa-IR"/>
        </w:rPr>
        <w:t>موفقیت</w:t>
      </w:r>
      <w:r w:rsidR="0055108D" w:rsidRPr="004D3F99">
        <w:rPr>
          <w:rFonts w:hint="eastAsia"/>
          <w:color w:val="000000" w:themeColor="text1"/>
          <w:sz w:val="24"/>
          <w:szCs w:val="24"/>
          <w:rtl/>
          <w:lang w:bidi="fa-IR"/>
        </w:rPr>
        <w:t>‌</w:t>
      </w:r>
      <w:r w:rsidR="0055108D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آمیز </w:t>
      </w: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مسئله </w:t>
      </w:r>
      <w:r w:rsidR="008D26A5" w:rsidRPr="004D3F99">
        <w:rPr>
          <w:rFonts w:hint="cs"/>
          <w:color w:val="000000" w:themeColor="text1"/>
          <w:sz w:val="24"/>
          <w:szCs w:val="24"/>
          <w:rtl/>
          <w:lang w:bidi="fa-IR"/>
        </w:rPr>
        <w:t>ضروری</w:t>
      </w: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است. 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در فرآیند </w:t>
      </w:r>
      <w:r w:rsidR="00AC6D77" w:rsidRPr="00771981">
        <w:rPr>
          <w:rFonts w:ascii="Times New Roman" w:hAnsi="Times New Roman"/>
          <w:color w:val="000000" w:themeColor="text1"/>
          <w:sz w:val="20"/>
          <w:szCs w:val="20"/>
          <w:lang w:bidi="fa-IR"/>
        </w:rPr>
        <w:t>G</w:t>
      </w:r>
      <w:r w:rsidR="00AC6D77" w:rsidRPr="00BE1028">
        <w:rPr>
          <w:rFonts w:ascii="Times New Roman" w:hAnsi="Times New Roman" w:cs="A Amine"/>
          <w:color w:val="000000" w:themeColor="text1"/>
          <w:szCs w:val="24"/>
          <w:lang w:bidi="fa-IR"/>
        </w:rPr>
        <w:t>8</w:t>
      </w:r>
      <w:r w:rsidR="00AC6D77" w:rsidRPr="00771981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="00AC6D77"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به تیمی نیاز است که </w:t>
      </w:r>
      <w:r w:rsidR="0055108D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اعضای آن</w:t>
      </w:r>
      <w:r w:rsidR="00713D8D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در زمینه‌های مخت</w:t>
      </w:r>
      <w:r w:rsidR="00713D8D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لف </w:t>
      </w:r>
      <w:r w:rsidR="00AC6D7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دارای </w:t>
      </w:r>
      <w:r w:rsidR="00713D8D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مهارت و تجربه کافی باشن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د تا بتوانند اقدامات لازم برای کشف عل</w:t>
      </w:r>
      <w:r w:rsidR="000D759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ل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اصلی را انجام دهند. این امر هدف </w:t>
      </w:r>
      <w:r w:rsidR="0055108D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تمام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روش‌های حل مسئله است. </w:t>
      </w:r>
      <w:r w:rsidR="00BF489F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در این مرحله از فرآیند </w:t>
      </w:r>
      <w:r w:rsidR="000D7595" w:rsidRPr="00771981">
        <w:rPr>
          <w:rFonts w:ascii="Times New Roman" w:hAnsi="Times New Roman"/>
          <w:color w:val="000000" w:themeColor="text1"/>
          <w:sz w:val="20"/>
          <w:szCs w:val="20"/>
          <w:lang w:bidi="fa-IR"/>
        </w:rPr>
        <w:t>G</w:t>
      </w:r>
      <w:r w:rsidR="000D7595" w:rsidRPr="00BE1028">
        <w:rPr>
          <w:rFonts w:ascii="Times New Roman" w:hAnsi="Times New Roman" w:cs="A Amine"/>
          <w:color w:val="000000" w:themeColor="text1"/>
          <w:szCs w:val="24"/>
          <w:lang w:bidi="fa-IR"/>
        </w:rPr>
        <w:t>8</w:t>
      </w:r>
      <w:r w:rsidR="000D7595" w:rsidRPr="00771981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="000D7595"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BF489F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موارد زیر باید در نظر گرفته شوند:</w:t>
      </w:r>
    </w:p>
    <w:p w:rsidR="00BF489F" w:rsidRPr="004D3F99" w:rsidRDefault="00BF489F" w:rsidP="00AF46A5">
      <w:pPr>
        <w:pStyle w:val="ListParagraph"/>
        <w:numPr>
          <w:ilvl w:val="0"/>
          <w:numId w:val="11"/>
        </w:numPr>
        <w:tabs>
          <w:tab w:val="left" w:pos="6495"/>
        </w:tabs>
        <w:bidi/>
        <w:spacing w:after="0" w:line="276" w:lineRule="auto"/>
        <w:ind w:left="30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مهارت‌های تیم</w:t>
      </w:r>
    </w:p>
    <w:p w:rsidR="00BF489F" w:rsidRPr="004D3F99" w:rsidRDefault="00BF489F" w:rsidP="00AF46A5">
      <w:pPr>
        <w:pStyle w:val="ListParagraph"/>
        <w:numPr>
          <w:ilvl w:val="0"/>
          <w:numId w:val="11"/>
        </w:numPr>
        <w:tabs>
          <w:tab w:val="left" w:pos="6495"/>
        </w:tabs>
        <w:bidi/>
        <w:spacing w:after="0" w:line="276" w:lineRule="auto"/>
        <w:ind w:left="30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وظایف تیم</w:t>
      </w:r>
    </w:p>
    <w:p w:rsidR="00BF489F" w:rsidRPr="004D3F99" w:rsidRDefault="00BF489F" w:rsidP="00AF46A5">
      <w:pPr>
        <w:pStyle w:val="ListParagraph"/>
        <w:numPr>
          <w:ilvl w:val="0"/>
          <w:numId w:val="11"/>
        </w:numPr>
        <w:tabs>
          <w:tab w:val="left" w:pos="6495"/>
        </w:tabs>
        <w:bidi/>
        <w:spacing w:after="0" w:line="276" w:lineRule="auto"/>
        <w:ind w:left="30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مسئولیت‌های تیم</w:t>
      </w:r>
    </w:p>
    <w:p w:rsidR="001D0BAA" w:rsidRDefault="00F63657" w:rsidP="000D7595">
      <w:pPr>
        <w:tabs>
          <w:tab w:val="left" w:pos="649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پس</w:t>
      </w:r>
      <w:r w:rsidR="0098407D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از </w:t>
      </w:r>
      <w:r w:rsidR="000D759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موافقت و اطمینان از</w:t>
      </w:r>
      <w:r w:rsidR="0098407D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حمایت مدیریت</w:t>
      </w:r>
      <w:r w:rsidR="004605FB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،</w:t>
      </w:r>
      <w:r w:rsidR="0098407D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573085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موضوعی</w:t>
      </w:r>
      <w:r w:rsidR="0098407D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که مهم است ب</w:t>
      </w:r>
      <w:r w:rsidR="00AD6DC1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ه </w:t>
      </w:r>
      <w:r w:rsidR="0098407D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کارگیری افراد مناسب در زما</w:t>
      </w:r>
      <w:r w:rsidR="003F47EE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ن مناسب است. </w:t>
      </w:r>
      <w:r w:rsidR="004605FB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تعریفی از تیم: </w:t>
      </w:r>
      <w:r w:rsidR="004605FB" w:rsidRPr="004D3F99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«</w:t>
      </w:r>
      <w:r w:rsidR="004605FB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تیم متشکل از تعداد کمی از افراد</w:t>
      </w:r>
      <w:r w:rsidR="00713D8D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ی</w:t>
      </w:r>
      <w:r w:rsidR="004605FB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است که مهارت‌های </w:t>
      </w:r>
      <w:r w:rsidR="00573085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مطلوبی</w:t>
      </w:r>
      <w:r w:rsidR="004605FB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داشته </w:t>
      </w:r>
      <w:r w:rsidR="00573085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که</w:t>
      </w:r>
      <w:r w:rsidR="004605FB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1D0BAA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به هدف مشترک، </w:t>
      </w:r>
      <w:r w:rsidR="00573085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برنامه</w:t>
      </w:r>
      <w:r w:rsidR="001D0BAA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عملیاتی</w:t>
      </w:r>
      <w:r w:rsidR="004605FB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متعهد هستند </w:t>
      </w:r>
      <w:r w:rsidR="00573085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و</w:t>
      </w:r>
      <w:r w:rsidR="004605FB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خود را مسئول </w:t>
      </w:r>
      <w:r w:rsidR="001D0BAA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آن </w:t>
      </w:r>
      <w:r w:rsidR="004605FB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می‌دانند</w:t>
      </w:r>
      <w:r w:rsidR="004605FB" w:rsidRPr="004D3F99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»</w:t>
      </w:r>
      <w:r w:rsidR="00CC7C27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.</w:t>
      </w:r>
    </w:p>
    <w:p w:rsidR="005F31E7" w:rsidRDefault="005F31E7" w:rsidP="005F31E7">
      <w:pPr>
        <w:tabs>
          <w:tab w:val="left" w:pos="649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3A13CE" w:rsidRDefault="003A13CE" w:rsidP="003A13CE">
      <w:pPr>
        <w:tabs>
          <w:tab w:val="left" w:pos="649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3A13CE" w:rsidRDefault="003A13CE" w:rsidP="003A13CE">
      <w:pPr>
        <w:tabs>
          <w:tab w:val="left" w:pos="649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3A13CE" w:rsidRPr="004D3F99" w:rsidRDefault="003A13CE" w:rsidP="003A13CE">
      <w:pPr>
        <w:tabs>
          <w:tab w:val="left" w:pos="649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C8161D" w:rsidRPr="003A13CE" w:rsidRDefault="003A13CE" w:rsidP="003A13CE">
      <w:pPr>
        <w:pStyle w:val="Heading2"/>
        <w:shd w:val="clear" w:color="auto" w:fill="FFFFFF" w:themeFill="background1"/>
        <w:spacing w:line="276" w:lineRule="auto"/>
        <w:rPr>
          <w:color w:val="000000" w:themeColor="text1"/>
          <w:sz w:val="24"/>
          <w:szCs w:val="24"/>
          <w:rtl/>
        </w:rPr>
      </w:pPr>
      <w:bookmarkStart w:id="28" w:name="_Toc80267974"/>
      <w:r>
        <w:rPr>
          <w:rFonts w:hint="cs"/>
          <w:color w:val="000000" w:themeColor="text1"/>
          <w:sz w:val="24"/>
          <w:szCs w:val="24"/>
          <w:rtl/>
        </w:rPr>
        <w:lastRenderedPageBreak/>
        <w:t xml:space="preserve">1-1) </w:t>
      </w:r>
      <w:r w:rsidRPr="003A13CE">
        <w:rPr>
          <w:rFonts w:hint="cs"/>
          <w:color w:val="000000" w:themeColor="text1"/>
          <w:sz w:val="24"/>
          <w:szCs w:val="24"/>
          <w:rtl/>
        </w:rPr>
        <w:t>مهار‌ت‌های</w:t>
      </w:r>
      <w:r w:rsidR="00C8161D" w:rsidRPr="003A13CE">
        <w:rPr>
          <w:rFonts w:hint="cs"/>
          <w:color w:val="000000" w:themeColor="text1"/>
          <w:sz w:val="24"/>
          <w:szCs w:val="24"/>
          <w:rtl/>
        </w:rPr>
        <w:t xml:space="preserve"> تیم</w:t>
      </w:r>
      <w:bookmarkEnd w:id="28"/>
    </w:p>
    <w:p w:rsidR="00E13B7D" w:rsidRPr="004D3F99" w:rsidRDefault="0012381C" w:rsidP="003A13CE">
      <w:pPr>
        <w:tabs>
          <w:tab w:val="left" w:pos="6495"/>
        </w:tabs>
        <w:bidi/>
        <w:spacing w:after="0" w:line="276" w:lineRule="auto"/>
        <w:jc w:val="both"/>
        <w:rPr>
          <w:color w:val="000000" w:themeColor="text1"/>
          <w:sz w:val="24"/>
          <w:szCs w:val="24"/>
          <w:rtl/>
          <w:lang w:bidi="fa-IR"/>
        </w:rPr>
      </w:pP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موارد زیر </w:t>
      </w:r>
      <w:r w:rsidR="008538B7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مهارت‌هایی </w:t>
      </w: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هستند </w:t>
      </w:r>
      <w:r w:rsidR="008538B7" w:rsidRPr="004D3F99">
        <w:rPr>
          <w:rFonts w:hint="cs"/>
          <w:color w:val="000000" w:themeColor="text1"/>
          <w:sz w:val="24"/>
          <w:szCs w:val="24"/>
          <w:rtl/>
          <w:lang w:bidi="fa-IR"/>
        </w:rPr>
        <w:t>که اعضای تیم به آن</w:t>
      </w:r>
      <w:r w:rsidR="00FD3C11" w:rsidRPr="004D3F99">
        <w:rPr>
          <w:rFonts w:hint="eastAsia"/>
          <w:color w:val="000000" w:themeColor="text1"/>
          <w:sz w:val="24"/>
          <w:szCs w:val="24"/>
          <w:rtl/>
          <w:lang w:bidi="fa-IR"/>
        </w:rPr>
        <w:t>‌</w:t>
      </w:r>
      <w:r w:rsidR="008538B7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ها </w:t>
      </w:r>
      <w:r w:rsidR="003A13CE">
        <w:rPr>
          <w:rFonts w:hint="cs"/>
          <w:color w:val="000000" w:themeColor="text1"/>
          <w:sz w:val="24"/>
          <w:szCs w:val="24"/>
          <w:rtl/>
          <w:lang w:bidi="fa-IR"/>
        </w:rPr>
        <w:t>نیاز دار</w:t>
      </w: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>د</w:t>
      </w:r>
      <w:r w:rsidR="003A13CE">
        <w:rPr>
          <w:rFonts w:hint="cs"/>
          <w:color w:val="000000" w:themeColor="text1"/>
          <w:sz w:val="24"/>
          <w:szCs w:val="24"/>
          <w:rtl/>
          <w:lang w:bidi="fa-IR"/>
        </w:rPr>
        <w:t>. نکته حائز اهمیت این است که</w:t>
      </w: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مهارت‌های اعضای تیم </w:t>
      </w:r>
      <w:r w:rsidR="003A13CE">
        <w:rPr>
          <w:rFonts w:hint="cs"/>
          <w:color w:val="000000" w:themeColor="text1"/>
          <w:sz w:val="24"/>
          <w:szCs w:val="24"/>
          <w:rtl/>
          <w:lang w:bidi="fa-IR"/>
        </w:rPr>
        <w:t>فقط</w:t>
      </w: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به این موارد محدود نمی‌شود:</w:t>
      </w:r>
    </w:p>
    <w:p w:rsidR="00FF7EE3" w:rsidRPr="004D3F99" w:rsidRDefault="00FF7EE3" w:rsidP="00AF46A5">
      <w:pPr>
        <w:pStyle w:val="ListParagraph"/>
        <w:numPr>
          <w:ilvl w:val="0"/>
          <w:numId w:val="12"/>
        </w:numPr>
        <w:tabs>
          <w:tab w:val="left" w:pos="6495"/>
        </w:tabs>
        <w:bidi/>
        <w:spacing w:after="0" w:line="276" w:lineRule="auto"/>
        <w:ind w:left="306" w:hanging="270"/>
        <w:jc w:val="both"/>
        <w:rPr>
          <w:color w:val="000000" w:themeColor="text1"/>
          <w:sz w:val="24"/>
          <w:szCs w:val="24"/>
          <w:lang w:bidi="fa-IR"/>
        </w:rPr>
      </w:pP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شناخت فرآیندی که مسئله در آن </w:t>
      </w:r>
      <w:r w:rsidR="00C95355" w:rsidRPr="004D3F99">
        <w:rPr>
          <w:rFonts w:hint="cs"/>
          <w:color w:val="000000" w:themeColor="text1"/>
          <w:sz w:val="24"/>
          <w:szCs w:val="24"/>
          <w:rtl/>
          <w:lang w:bidi="fa-IR"/>
        </w:rPr>
        <w:t>وجود دارد</w:t>
      </w:r>
    </w:p>
    <w:p w:rsidR="0012381C" w:rsidRPr="004D3F99" w:rsidRDefault="00FF7EE3" w:rsidP="00AF46A5">
      <w:pPr>
        <w:pStyle w:val="ListParagraph"/>
        <w:numPr>
          <w:ilvl w:val="0"/>
          <w:numId w:val="12"/>
        </w:numPr>
        <w:tabs>
          <w:tab w:val="left" w:pos="6495"/>
        </w:tabs>
        <w:bidi/>
        <w:spacing w:after="0" w:line="276" w:lineRule="auto"/>
        <w:ind w:left="306" w:hanging="270"/>
        <w:jc w:val="both"/>
        <w:rPr>
          <w:color w:val="000000" w:themeColor="text1"/>
          <w:spacing w:val="-4"/>
          <w:sz w:val="24"/>
          <w:szCs w:val="24"/>
          <w:lang w:bidi="fa-IR"/>
        </w:rPr>
      </w:pPr>
      <w:r w:rsidRPr="004D3F99">
        <w:rPr>
          <w:rFonts w:hint="cs"/>
          <w:color w:val="000000" w:themeColor="text1"/>
          <w:spacing w:val="-4"/>
          <w:sz w:val="24"/>
          <w:szCs w:val="24"/>
          <w:rtl/>
          <w:lang w:bidi="fa-IR"/>
        </w:rPr>
        <w:t>شناخت محصول (بخش</w:t>
      </w:r>
      <w:r w:rsidR="006C23F3" w:rsidRPr="004D3F99">
        <w:rPr>
          <w:rFonts w:hint="cs"/>
          <w:color w:val="000000" w:themeColor="text1"/>
          <w:spacing w:val="-4"/>
          <w:sz w:val="24"/>
          <w:szCs w:val="24"/>
          <w:rtl/>
          <w:lang w:bidi="fa-IR"/>
        </w:rPr>
        <w:t xml:space="preserve"> اصلی</w:t>
      </w:r>
      <w:r w:rsidRPr="004D3F99">
        <w:rPr>
          <w:rFonts w:hint="cs"/>
          <w:color w:val="000000" w:themeColor="text1"/>
          <w:spacing w:val="-4"/>
          <w:sz w:val="24"/>
          <w:szCs w:val="24"/>
          <w:rtl/>
          <w:lang w:bidi="fa-IR"/>
        </w:rPr>
        <w:t>، بخش‌های فرعی، نتیجه)</w:t>
      </w:r>
    </w:p>
    <w:p w:rsidR="00FF7EE3" w:rsidRPr="004D3F99" w:rsidRDefault="005474BD" w:rsidP="00AF46A5">
      <w:pPr>
        <w:pStyle w:val="ListParagraph"/>
        <w:numPr>
          <w:ilvl w:val="0"/>
          <w:numId w:val="12"/>
        </w:numPr>
        <w:tabs>
          <w:tab w:val="left" w:pos="6495"/>
        </w:tabs>
        <w:bidi/>
        <w:spacing w:after="0" w:line="276" w:lineRule="auto"/>
        <w:ind w:left="306" w:hanging="270"/>
        <w:jc w:val="both"/>
        <w:rPr>
          <w:color w:val="000000" w:themeColor="text1"/>
          <w:sz w:val="24"/>
          <w:szCs w:val="24"/>
          <w:lang w:bidi="fa-IR"/>
        </w:rPr>
      </w:pP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معلومات </w:t>
      </w:r>
      <w:r w:rsidR="006C23F3" w:rsidRPr="004D3F99">
        <w:rPr>
          <w:rFonts w:hint="cs"/>
          <w:color w:val="000000" w:themeColor="text1"/>
          <w:sz w:val="24"/>
          <w:szCs w:val="24"/>
          <w:rtl/>
          <w:lang w:bidi="fa-IR"/>
        </w:rPr>
        <w:t>در زمینه تجزیه و تحلیل</w:t>
      </w: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فنی</w:t>
      </w:r>
    </w:p>
    <w:p w:rsidR="006C23F3" w:rsidRPr="004D3F99" w:rsidRDefault="00F57ABE" w:rsidP="00AF46A5">
      <w:pPr>
        <w:pStyle w:val="ListParagraph"/>
        <w:numPr>
          <w:ilvl w:val="0"/>
          <w:numId w:val="12"/>
        </w:numPr>
        <w:tabs>
          <w:tab w:val="left" w:pos="6495"/>
        </w:tabs>
        <w:bidi/>
        <w:spacing w:after="0" w:line="276" w:lineRule="auto"/>
        <w:ind w:left="306" w:hanging="270"/>
        <w:jc w:val="both"/>
        <w:rPr>
          <w:color w:val="000000" w:themeColor="text1"/>
          <w:sz w:val="24"/>
          <w:szCs w:val="24"/>
          <w:lang w:bidi="fa-IR"/>
        </w:rPr>
      </w:pP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شناخت کاربرد و استفاده </w:t>
      </w:r>
      <w:r w:rsidR="00F63657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محصول توسط </w:t>
      </w: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مشتریان داخلی یا </w:t>
      </w:r>
      <w:r w:rsidR="008304C6">
        <w:rPr>
          <w:rFonts w:hint="cs"/>
          <w:color w:val="000000" w:themeColor="text1"/>
          <w:sz w:val="24"/>
          <w:szCs w:val="24"/>
          <w:rtl/>
          <w:lang w:bidi="fa-IR"/>
        </w:rPr>
        <w:t>خارجی</w:t>
      </w:r>
    </w:p>
    <w:p w:rsidR="00F57ABE" w:rsidRPr="004D3F99" w:rsidRDefault="005474BD" w:rsidP="00AF46A5">
      <w:pPr>
        <w:pStyle w:val="ListParagraph"/>
        <w:numPr>
          <w:ilvl w:val="0"/>
          <w:numId w:val="12"/>
        </w:numPr>
        <w:tabs>
          <w:tab w:val="left" w:pos="6495"/>
        </w:tabs>
        <w:bidi/>
        <w:spacing w:after="0" w:line="276" w:lineRule="auto"/>
        <w:ind w:left="306" w:hanging="270"/>
        <w:jc w:val="both"/>
        <w:rPr>
          <w:color w:val="000000" w:themeColor="text1"/>
          <w:sz w:val="24"/>
          <w:szCs w:val="24"/>
          <w:lang w:bidi="fa-IR"/>
        </w:rPr>
      </w:pP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>تصمیم‌گیری</w:t>
      </w:r>
    </w:p>
    <w:p w:rsidR="005474BD" w:rsidRPr="004D3F99" w:rsidRDefault="005474BD" w:rsidP="00AF46A5">
      <w:pPr>
        <w:pStyle w:val="ListParagraph"/>
        <w:numPr>
          <w:ilvl w:val="0"/>
          <w:numId w:val="12"/>
        </w:numPr>
        <w:tabs>
          <w:tab w:val="left" w:pos="6495"/>
        </w:tabs>
        <w:bidi/>
        <w:spacing w:after="0" w:line="276" w:lineRule="auto"/>
        <w:ind w:left="306" w:hanging="270"/>
        <w:jc w:val="both"/>
        <w:rPr>
          <w:color w:val="000000" w:themeColor="text1"/>
          <w:sz w:val="24"/>
          <w:szCs w:val="24"/>
          <w:lang w:bidi="fa-IR"/>
        </w:rPr>
      </w:pP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>حل تعارض</w:t>
      </w:r>
      <w:r w:rsidRPr="004D3F99">
        <w:rPr>
          <w:rStyle w:val="FootnoteReference"/>
          <w:color w:val="000000" w:themeColor="text1"/>
          <w:sz w:val="24"/>
          <w:szCs w:val="24"/>
          <w:rtl/>
          <w:lang w:bidi="fa-IR"/>
        </w:rPr>
        <w:footnoteReference w:id="12"/>
      </w:r>
    </w:p>
    <w:p w:rsidR="005474BD" w:rsidRPr="004D3F99" w:rsidRDefault="005474BD" w:rsidP="00AF46A5">
      <w:pPr>
        <w:pStyle w:val="ListParagraph"/>
        <w:numPr>
          <w:ilvl w:val="0"/>
          <w:numId w:val="12"/>
        </w:numPr>
        <w:tabs>
          <w:tab w:val="left" w:pos="6495"/>
        </w:tabs>
        <w:bidi/>
        <w:spacing w:after="0" w:line="276" w:lineRule="auto"/>
        <w:ind w:left="306" w:hanging="270"/>
        <w:jc w:val="both"/>
        <w:rPr>
          <w:color w:val="000000" w:themeColor="text1"/>
          <w:sz w:val="24"/>
          <w:szCs w:val="24"/>
          <w:lang w:bidi="fa-IR"/>
        </w:rPr>
      </w:pP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>مهارت‌های برقراری ارتباط</w:t>
      </w:r>
    </w:p>
    <w:p w:rsidR="005474BD" w:rsidRPr="004D3F99" w:rsidRDefault="005474BD" w:rsidP="00AF46A5">
      <w:pPr>
        <w:pStyle w:val="ListParagraph"/>
        <w:numPr>
          <w:ilvl w:val="0"/>
          <w:numId w:val="12"/>
        </w:numPr>
        <w:tabs>
          <w:tab w:val="left" w:pos="6495"/>
        </w:tabs>
        <w:bidi/>
        <w:spacing w:after="0" w:line="276" w:lineRule="auto"/>
        <w:ind w:left="306" w:hanging="270"/>
        <w:jc w:val="both"/>
        <w:rPr>
          <w:color w:val="000000" w:themeColor="text1"/>
          <w:sz w:val="24"/>
          <w:szCs w:val="24"/>
          <w:lang w:bidi="fa-IR"/>
        </w:rPr>
      </w:pP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>مهارت‌های تجزیه و تحلیل داده‌ها</w:t>
      </w:r>
    </w:p>
    <w:p w:rsidR="005474BD" w:rsidRDefault="00EC3814" w:rsidP="00B519E8">
      <w:pPr>
        <w:tabs>
          <w:tab w:val="left" w:pos="649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ترکیب تیم به </w:t>
      </w:r>
      <w:r w:rsidR="00F63657" w:rsidRPr="004D3F99">
        <w:rPr>
          <w:rFonts w:hint="cs"/>
          <w:color w:val="000000" w:themeColor="text1"/>
          <w:sz w:val="24"/>
          <w:szCs w:val="24"/>
          <w:rtl/>
          <w:lang w:bidi="fa-IR"/>
        </w:rPr>
        <w:t>درک</w:t>
      </w:r>
      <w:r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 اولیه مسئله بستگی دارد. </w:t>
      </w:r>
      <w:r w:rsidR="007A7718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با این وجود، ممکن است ترکیب تیم در طول فرآیند </w:t>
      </w:r>
      <w:r w:rsidR="00743FBA" w:rsidRPr="00771981">
        <w:rPr>
          <w:rFonts w:ascii="Times New Roman" w:hAnsi="Times New Roman"/>
          <w:color w:val="000000" w:themeColor="text1"/>
          <w:sz w:val="20"/>
          <w:szCs w:val="20"/>
          <w:lang w:bidi="fa-IR"/>
        </w:rPr>
        <w:t>G</w:t>
      </w:r>
      <w:r w:rsidR="00743FBA" w:rsidRPr="00BE1028">
        <w:rPr>
          <w:rFonts w:ascii="Times New Roman" w:hAnsi="Times New Roman" w:cs="A Amine"/>
          <w:color w:val="000000" w:themeColor="text1"/>
          <w:szCs w:val="24"/>
          <w:lang w:bidi="fa-IR"/>
        </w:rPr>
        <w:t>8</w:t>
      </w:r>
      <w:r w:rsidR="00743FBA" w:rsidRPr="00771981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="00743FBA"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7A7718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تغییر کند. </w:t>
      </w:r>
      <w:r w:rsidR="00B519E8">
        <w:rPr>
          <w:rFonts w:hint="cs"/>
          <w:color w:val="000000" w:themeColor="text1"/>
          <w:sz w:val="24"/>
          <w:szCs w:val="24"/>
          <w:rtl/>
          <w:lang w:bidi="fa-IR"/>
        </w:rPr>
        <w:t xml:space="preserve">به این دلیل </w:t>
      </w:r>
      <w:r w:rsidR="007A7718" w:rsidRPr="004D3F99">
        <w:rPr>
          <w:rFonts w:hint="cs"/>
          <w:color w:val="000000" w:themeColor="text1"/>
          <w:sz w:val="24"/>
          <w:szCs w:val="24"/>
          <w:rtl/>
          <w:lang w:bidi="fa-IR"/>
        </w:rPr>
        <w:t xml:space="preserve">که در طول فرآیند </w:t>
      </w:r>
      <w:r w:rsidR="00743FBA" w:rsidRPr="00771981">
        <w:rPr>
          <w:rFonts w:ascii="Times New Roman" w:hAnsi="Times New Roman"/>
          <w:color w:val="000000" w:themeColor="text1"/>
          <w:sz w:val="20"/>
          <w:szCs w:val="20"/>
          <w:lang w:bidi="fa-IR"/>
        </w:rPr>
        <w:t>G</w:t>
      </w:r>
      <w:r w:rsidR="00743FBA" w:rsidRPr="00BE1028">
        <w:rPr>
          <w:rFonts w:ascii="Times New Roman" w:hAnsi="Times New Roman" w:cs="A Amine"/>
          <w:color w:val="000000" w:themeColor="text1"/>
          <w:szCs w:val="24"/>
          <w:lang w:bidi="fa-IR"/>
        </w:rPr>
        <w:t>8</w:t>
      </w:r>
      <w:r w:rsidR="00743FBA" w:rsidRPr="00771981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="00743FBA"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7A7718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شناخت گروه نسبت به مسئله افزایش </w:t>
      </w:r>
      <w:r w:rsidR="00F63657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یافته</w:t>
      </w:r>
      <w:r w:rsidR="007A7718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و ممکن است به مهارت‌های بیشتر یا م</w:t>
      </w:r>
      <w:r w:rsidR="005A59C7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تفاوتی برای حل مسئله نیاز باشد.</w:t>
      </w:r>
    </w:p>
    <w:p w:rsidR="005F31E7" w:rsidRPr="00B519E8" w:rsidRDefault="005F31E7" w:rsidP="005F31E7">
      <w:pPr>
        <w:tabs>
          <w:tab w:val="left" w:pos="649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0"/>
          <w:szCs w:val="20"/>
          <w:rtl/>
          <w:lang w:bidi="fa-IR"/>
        </w:rPr>
      </w:pPr>
    </w:p>
    <w:p w:rsidR="007F212C" w:rsidRPr="003A13CE" w:rsidRDefault="003A13CE" w:rsidP="003A13CE">
      <w:pPr>
        <w:pStyle w:val="Heading2"/>
        <w:shd w:val="clear" w:color="auto" w:fill="FFFFFF" w:themeFill="background1"/>
        <w:spacing w:line="276" w:lineRule="auto"/>
        <w:rPr>
          <w:rFonts w:cs="B Nazanin"/>
          <w:color w:val="000000" w:themeColor="text1"/>
          <w:sz w:val="24"/>
          <w:szCs w:val="24"/>
          <w:rtl/>
        </w:rPr>
      </w:pPr>
      <w:bookmarkStart w:id="29" w:name="_Toc80267975"/>
      <w:r w:rsidRPr="003A13CE">
        <w:rPr>
          <w:rFonts w:cs="B Nazanin" w:hint="cs"/>
          <w:color w:val="000000" w:themeColor="text1"/>
          <w:sz w:val="24"/>
          <w:szCs w:val="24"/>
          <w:rtl/>
        </w:rPr>
        <w:t xml:space="preserve">1-2) </w:t>
      </w:r>
      <w:r w:rsidR="00E03EA0">
        <w:rPr>
          <w:rFonts w:cs="B Nazanin" w:hint="cs"/>
          <w:color w:val="000000" w:themeColor="text1"/>
          <w:sz w:val="24"/>
          <w:szCs w:val="24"/>
          <w:rtl/>
        </w:rPr>
        <w:t xml:space="preserve">اعضا و </w:t>
      </w:r>
      <w:r w:rsidR="007F212C" w:rsidRPr="003A13CE">
        <w:rPr>
          <w:rFonts w:cs="B Nazanin" w:hint="cs"/>
          <w:color w:val="000000" w:themeColor="text1"/>
          <w:sz w:val="24"/>
          <w:szCs w:val="24"/>
          <w:rtl/>
        </w:rPr>
        <w:t>وظایف</w:t>
      </w:r>
      <w:r w:rsidR="00E03EA0">
        <w:rPr>
          <w:rFonts w:cs="B Nazanin" w:hint="cs"/>
          <w:color w:val="000000" w:themeColor="text1"/>
          <w:sz w:val="24"/>
          <w:szCs w:val="24"/>
          <w:rtl/>
        </w:rPr>
        <w:t xml:space="preserve"> افراد</w:t>
      </w:r>
      <w:r w:rsidR="007F212C" w:rsidRPr="003A13CE">
        <w:rPr>
          <w:rFonts w:cs="B Nazanin" w:hint="cs"/>
          <w:color w:val="000000" w:themeColor="text1"/>
          <w:sz w:val="24"/>
          <w:szCs w:val="24"/>
          <w:rtl/>
        </w:rPr>
        <w:t xml:space="preserve"> تیم</w:t>
      </w:r>
      <w:bookmarkEnd w:id="29"/>
    </w:p>
    <w:p w:rsidR="00254C3E" w:rsidRPr="004D3F99" w:rsidRDefault="00254C3E" w:rsidP="00B519E8">
      <w:pPr>
        <w:tabs>
          <w:tab w:val="left" w:pos="649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در </w:t>
      </w:r>
      <w:r w:rsidR="00F63657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یک 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کار تیمی </w:t>
      </w:r>
      <w:r w:rsidR="00B519E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اثربخش،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F63657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وظایف متعددی 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وجود دارد </w:t>
      </w:r>
      <w:r w:rsidR="00573085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و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573085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مادامی که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با حمایت از تیم </w:t>
      </w:r>
      <w:r w:rsidR="004E31BB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وظایف مربوطه 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انجام شوند</w:t>
      </w:r>
      <w:r w:rsidR="004E31BB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،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شانس موفقیت تی</w:t>
      </w:r>
      <w:r w:rsidR="004E31BB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4E31BB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افزایش می</w:t>
      </w:r>
      <w:r w:rsidR="004E31BB" w:rsidRPr="004D3F99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="004E31BB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یابد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. وظایفی که در تیم مورد نیاز هستند عبارتند از:</w:t>
      </w:r>
    </w:p>
    <w:p w:rsidR="003A13CE" w:rsidRDefault="008304C6" w:rsidP="003A13CE">
      <w:pPr>
        <w:pStyle w:val="ListParagraph"/>
        <w:numPr>
          <w:ilvl w:val="0"/>
          <w:numId w:val="41"/>
        </w:numPr>
        <w:tabs>
          <w:tab w:val="left" w:pos="6495"/>
        </w:tabs>
        <w:bidi/>
        <w:spacing w:after="0" w:line="276" w:lineRule="auto"/>
        <w:ind w:left="30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bookmarkStart w:id="30" w:name="_Toc80267976"/>
      <w:r>
        <w:rPr>
          <w:rStyle w:val="Heading3Char"/>
          <w:rFonts w:hint="cs"/>
          <w:color w:val="000000" w:themeColor="text1"/>
          <w:sz w:val="24"/>
          <w:szCs w:val="24"/>
          <w:rtl/>
        </w:rPr>
        <w:t>مدافع</w:t>
      </w:r>
      <w:r w:rsidR="000A2CBD" w:rsidRPr="003A13CE">
        <w:rPr>
          <w:rStyle w:val="Heading3Char"/>
          <w:rFonts w:hint="cs"/>
          <w:color w:val="000000" w:themeColor="text1"/>
          <w:sz w:val="24"/>
          <w:szCs w:val="24"/>
          <w:rtl/>
        </w:rPr>
        <w:t xml:space="preserve"> یا </w:t>
      </w:r>
      <w:r>
        <w:rPr>
          <w:rStyle w:val="Heading3Char"/>
          <w:rFonts w:hint="cs"/>
          <w:color w:val="000000" w:themeColor="text1"/>
          <w:sz w:val="24"/>
          <w:szCs w:val="24"/>
          <w:rtl/>
        </w:rPr>
        <w:t>حامی</w:t>
      </w:r>
      <w:bookmarkEnd w:id="30"/>
      <w:r w:rsidR="000A2CBD"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: </w:t>
      </w:r>
      <w:r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مدافع</w:t>
      </w:r>
      <w:r w:rsidR="000A2CBD"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معمولا شخص </w:t>
      </w:r>
      <w:r w:rsidR="00BD3EE0"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مسئول</w:t>
      </w:r>
      <w:r w:rsidR="000A2CBD"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داخلی است که</w:t>
      </w:r>
      <w:r w:rsidR="00BD3EE0"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به </w:t>
      </w:r>
      <w:r w:rsidR="00682FFD"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اثرات منفی</w:t>
      </w:r>
      <w:r w:rsidR="00BD3EE0"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ناشی از مسئله </w:t>
      </w:r>
      <w:r w:rsidR="004C21C1"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اشراف دارد</w:t>
      </w:r>
      <w:r w:rsidR="00BD3EE0"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. </w:t>
      </w:r>
      <w:r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حامی</w:t>
      </w:r>
      <w:r w:rsidR="00EB6085"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معمولا در جلسات حضور ندارد اما حامی تیم است</w:t>
      </w:r>
      <w:r w:rsidR="00602567"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،</w:t>
      </w:r>
      <w:r w:rsidR="00EB6085"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به‌ویژه در دستیابی به منابعی که</w:t>
      </w:r>
      <w:r w:rsidR="00F63657"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اعضای تیم</w:t>
      </w:r>
      <w:r w:rsidR="00EB6085"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برای حل مسئله نیاز دارند. </w:t>
      </w:r>
      <w:bookmarkStart w:id="31" w:name="_Toc80267977"/>
    </w:p>
    <w:p w:rsidR="003A13CE" w:rsidRDefault="00EB6085" w:rsidP="003A13CE">
      <w:pPr>
        <w:pStyle w:val="ListParagraph"/>
        <w:numPr>
          <w:ilvl w:val="0"/>
          <w:numId w:val="41"/>
        </w:numPr>
        <w:tabs>
          <w:tab w:val="left" w:pos="6495"/>
        </w:tabs>
        <w:bidi/>
        <w:spacing w:after="0" w:line="276" w:lineRule="auto"/>
        <w:ind w:left="30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3A13CE">
        <w:rPr>
          <w:rStyle w:val="Heading3Char"/>
          <w:rFonts w:hint="cs"/>
          <w:color w:val="000000" w:themeColor="text1"/>
          <w:sz w:val="24"/>
          <w:szCs w:val="24"/>
          <w:rtl/>
        </w:rPr>
        <w:t>رهبر</w:t>
      </w:r>
      <w:bookmarkEnd w:id="31"/>
      <w:r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: وظیفه رهبر تیم</w:t>
      </w:r>
      <w:r w:rsidR="00EA1D98"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،</w:t>
      </w:r>
      <w:r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مدیریت </w:t>
      </w:r>
      <w:r w:rsidR="00DC43F2"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وظایف</w:t>
      </w:r>
      <w:r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مربوط به تیم است. </w:t>
      </w:r>
      <w:r w:rsidR="00EA1D98"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همچنین</w:t>
      </w:r>
      <w:r w:rsidR="00E439F2"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تنظیم دستور جلسه، تعیین محل جلسه، مدی</w:t>
      </w:r>
      <w:r w:rsidR="00EA1D98"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ریت عملیات و ارتباط با </w:t>
      </w:r>
      <w:r w:rsidR="008304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حامی</w:t>
      </w:r>
      <w:r w:rsidR="00EA1D98"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.</w:t>
      </w:r>
      <w:bookmarkStart w:id="32" w:name="_Toc80267978"/>
    </w:p>
    <w:p w:rsidR="003A13CE" w:rsidRDefault="00BA77B8" w:rsidP="003A13CE">
      <w:pPr>
        <w:pStyle w:val="ListParagraph"/>
        <w:numPr>
          <w:ilvl w:val="0"/>
          <w:numId w:val="41"/>
        </w:numPr>
        <w:tabs>
          <w:tab w:val="left" w:pos="6495"/>
        </w:tabs>
        <w:bidi/>
        <w:spacing w:after="0" w:line="276" w:lineRule="auto"/>
        <w:ind w:left="30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3A13CE">
        <w:rPr>
          <w:rStyle w:val="Heading3Char"/>
          <w:rFonts w:hint="cs"/>
          <w:color w:val="000000" w:themeColor="text1"/>
          <w:sz w:val="24"/>
          <w:szCs w:val="24"/>
          <w:rtl/>
        </w:rPr>
        <w:lastRenderedPageBreak/>
        <w:t>مدیر زمان</w:t>
      </w:r>
      <w:bookmarkEnd w:id="32"/>
      <w:r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: </w:t>
      </w:r>
      <w:r w:rsidR="00F63657"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مدیر زمان</w:t>
      </w:r>
      <w:r w:rsidR="00EA1D98"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،</w:t>
      </w:r>
      <w:r w:rsidR="00F63657"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وقت‌نگهدار</w:t>
      </w:r>
      <w:r w:rsidRPr="004D3F99">
        <w:rPr>
          <w:rStyle w:val="FootnoteReference"/>
          <w:rFonts w:ascii="Times New Roman" w:hAnsi="Times New Roman"/>
          <w:color w:val="000000" w:themeColor="text1"/>
          <w:sz w:val="24"/>
          <w:szCs w:val="24"/>
          <w:rtl/>
          <w:lang w:bidi="fa-IR"/>
        </w:rPr>
        <w:footnoteReference w:id="13"/>
      </w:r>
      <w:r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نیست. مدیر زمان مسئول مدیریت زمانی است که به جلسه اعضای تیم اختصاص داده شد</w:t>
      </w:r>
      <w:r w:rsidR="00B519E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ه</w:t>
      </w:r>
      <w:r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. </w:t>
      </w:r>
      <w:r w:rsidR="00F63657"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مدیر زمان</w:t>
      </w:r>
      <w:r w:rsidR="004374D5"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با همکاری رهبر تیم</w:t>
      </w:r>
      <w:r w:rsidR="00EA1D98"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،</w:t>
      </w:r>
      <w:r w:rsidR="004374D5"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برنامه زمان‌بندی شده‌ای را برای هر موضو</w:t>
      </w:r>
      <w:r w:rsidR="00F63657"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ع در دستور کار قرار می‌ده</w:t>
      </w:r>
      <w:r w:rsidR="004374D5"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د. مدیر زمان در طول </w:t>
      </w:r>
      <w:r w:rsidR="00131CCB"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هر </w:t>
      </w:r>
      <w:r w:rsidR="004374D5"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جلسه</w:t>
      </w:r>
      <w:r w:rsidR="00B519E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،</w:t>
      </w:r>
      <w:r w:rsidR="00E91274"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AA2347"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زمان باقیمانده </w:t>
      </w:r>
      <w:r w:rsidR="004374D5"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در مورد هر موضوع </w:t>
      </w:r>
      <w:r w:rsidR="00AA2347"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را به تیم اطلاع می‌دهد </w:t>
      </w:r>
      <w:r w:rsidR="004374D5"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و در صورتی که موضوعی رو به اتمام باشد </w:t>
      </w:r>
      <w:r w:rsidR="00E91274"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و انجام</w:t>
      </w:r>
      <w:r w:rsidR="00131CCB"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آن</w:t>
      </w:r>
      <w:r w:rsidR="00E91274"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به اندازه کافی مهم باشد با تغییرات موافقت می‌کند. </w:t>
      </w:r>
      <w:bookmarkStart w:id="33" w:name="_Toc80267979"/>
    </w:p>
    <w:p w:rsidR="003A13CE" w:rsidRDefault="00E91274" w:rsidP="003A13CE">
      <w:pPr>
        <w:pStyle w:val="ListParagraph"/>
        <w:numPr>
          <w:ilvl w:val="0"/>
          <w:numId w:val="41"/>
        </w:numPr>
        <w:tabs>
          <w:tab w:val="left" w:pos="6495"/>
        </w:tabs>
        <w:bidi/>
        <w:spacing w:after="0" w:line="276" w:lineRule="auto"/>
        <w:ind w:left="30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3A13CE">
        <w:rPr>
          <w:rStyle w:val="Heading3Char"/>
          <w:rFonts w:hint="cs"/>
          <w:color w:val="000000" w:themeColor="text1"/>
          <w:sz w:val="24"/>
          <w:szCs w:val="24"/>
          <w:rtl/>
        </w:rPr>
        <w:t>منشی</w:t>
      </w:r>
      <w:bookmarkEnd w:id="33"/>
      <w:r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: </w:t>
      </w:r>
      <w:r w:rsidR="00131CCB"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شخصی</w:t>
      </w:r>
      <w:r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است که نتایج جلسه را </w:t>
      </w:r>
      <w:r w:rsidR="00F63657"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مطابق با توافق تیم </w:t>
      </w:r>
      <w:r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ثبت کرده و به نمایندگی از تیم آن</w:t>
      </w:r>
      <w:r w:rsidR="00131CCB" w:rsidRPr="003A13CE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ها را منتشر می‌کند. </w:t>
      </w:r>
      <w:bookmarkStart w:id="34" w:name="_Toc80267980"/>
    </w:p>
    <w:p w:rsidR="003A13CE" w:rsidRDefault="009706A2" w:rsidP="00B519E8">
      <w:pPr>
        <w:pStyle w:val="ListParagraph"/>
        <w:numPr>
          <w:ilvl w:val="0"/>
          <w:numId w:val="41"/>
        </w:numPr>
        <w:tabs>
          <w:tab w:val="left" w:pos="6495"/>
        </w:tabs>
        <w:bidi/>
        <w:spacing w:after="0" w:line="276" w:lineRule="auto"/>
        <w:ind w:left="30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3A13CE">
        <w:rPr>
          <w:rStyle w:val="Heading3Char"/>
          <w:rFonts w:hint="cs"/>
          <w:color w:val="000000" w:themeColor="text1"/>
          <w:sz w:val="24"/>
          <w:szCs w:val="24"/>
          <w:rtl/>
        </w:rPr>
        <w:t>هماهنگ‌</w:t>
      </w:r>
      <w:r w:rsidR="00E91274" w:rsidRPr="003A13CE">
        <w:rPr>
          <w:rStyle w:val="Heading3Char"/>
          <w:rFonts w:hint="cs"/>
          <w:color w:val="000000" w:themeColor="text1"/>
          <w:sz w:val="24"/>
          <w:szCs w:val="24"/>
          <w:rtl/>
        </w:rPr>
        <w:t>کننده</w:t>
      </w:r>
      <w:bookmarkEnd w:id="34"/>
      <w:r w:rsidR="00E91274"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: </w:t>
      </w:r>
      <w:r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هماهنگ‌کننده تیم را بررسی و تضمین می‌کند که همه</w:t>
      </w:r>
      <w:r w:rsidR="00F63657"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اعضا </w:t>
      </w:r>
      <w:r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در مراحل </w:t>
      </w:r>
      <w:r w:rsidR="00637311"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مختلف </w:t>
      </w:r>
      <w:r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فرآیند </w:t>
      </w:r>
      <w:r w:rsidR="00B519E8" w:rsidRPr="00771981">
        <w:rPr>
          <w:rFonts w:ascii="Times New Roman" w:hAnsi="Times New Roman"/>
          <w:color w:val="000000" w:themeColor="text1"/>
          <w:sz w:val="20"/>
          <w:szCs w:val="20"/>
          <w:lang w:bidi="fa-IR"/>
        </w:rPr>
        <w:t>G</w:t>
      </w:r>
      <w:r w:rsidR="00B519E8" w:rsidRPr="00BE1028">
        <w:rPr>
          <w:rFonts w:ascii="Times New Roman" w:hAnsi="Times New Roman" w:cs="A Amine"/>
          <w:color w:val="000000" w:themeColor="text1"/>
          <w:szCs w:val="24"/>
          <w:lang w:bidi="fa-IR"/>
        </w:rPr>
        <w:t>8</w:t>
      </w:r>
      <w:r w:rsidR="00B519E8" w:rsidRPr="00771981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="00B519E8"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B519E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حضور</w:t>
      </w:r>
      <w:r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دارند و آنچه برای اعضای تیم </w:t>
      </w:r>
      <w:r w:rsidR="00B519E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مفیدتر</w:t>
      </w:r>
      <w:r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است را </w:t>
      </w:r>
      <w:r w:rsidR="00B519E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هماهنگ</w:t>
      </w:r>
      <w:r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می‌کند. </w:t>
      </w:r>
      <w:bookmarkStart w:id="35" w:name="_Toc80267981"/>
    </w:p>
    <w:bookmarkEnd w:id="35"/>
    <w:p w:rsidR="00637311" w:rsidRPr="003A13CE" w:rsidRDefault="003A13CE" w:rsidP="00E03EA0">
      <w:pPr>
        <w:pStyle w:val="ListParagraph"/>
        <w:numPr>
          <w:ilvl w:val="0"/>
          <w:numId w:val="41"/>
        </w:numPr>
        <w:tabs>
          <w:tab w:val="left" w:pos="6495"/>
        </w:tabs>
        <w:bidi/>
        <w:spacing w:after="0" w:line="276" w:lineRule="auto"/>
        <w:ind w:left="306" w:hanging="180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>
        <w:rPr>
          <w:rStyle w:val="Heading3Char"/>
          <w:rFonts w:hint="cs"/>
          <w:color w:val="000000" w:themeColor="text1"/>
          <w:sz w:val="24"/>
          <w:szCs w:val="24"/>
          <w:rtl/>
        </w:rPr>
        <w:t>مربی</w:t>
      </w:r>
      <w:r w:rsidR="00980FCE" w:rsidRPr="004D3F99">
        <w:rPr>
          <w:rStyle w:val="FootnoteReference"/>
          <w:rFonts w:cstheme="majorHAnsi"/>
          <w:b/>
          <w:bCs/>
          <w:color w:val="000000" w:themeColor="text1"/>
          <w:sz w:val="24"/>
          <w:szCs w:val="24"/>
          <w:rtl/>
          <w:lang w:bidi="fa-IR"/>
        </w:rPr>
        <w:footnoteReference w:id="14"/>
      </w:r>
      <w:r w:rsidR="00637311" w:rsidRPr="003A13CE">
        <w:rPr>
          <w:rStyle w:val="Heading3Char"/>
          <w:rFonts w:hint="cs"/>
          <w:color w:val="000000" w:themeColor="text1"/>
          <w:sz w:val="24"/>
          <w:szCs w:val="24"/>
          <w:rtl/>
        </w:rPr>
        <w:t xml:space="preserve"> </w:t>
      </w:r>
      <w:r w:rsidR="00B519E8" w:rsidRPr="00B519E8">
        <w:rPr>
          <w:rFonts w:ascii="Times New Roman" w:hAnsi="Times New Roman"/>
          <w:b/>
          <w:bCs/>
          <w:color w:val="000000" w:themeColor="text1"/>
          <w:sz w:val="20"/>
          <w:szCs w:val="20"/>
          <w:lang w:bidi="fa-IR"/>
        </w:rPr>
        <w:t>G</w:t>
      </w:r>
      <w:r w:rsidR="00B519E8" w:rsidRPr="00B519E8">
        <w:rPr>
          <w:rFonts w:ascii="Times New Roman" w:hAnsi="Times New Roman" w:cs="A Amine"/>
          <w:b/>
          <w:bCs/>
          <w:color w:val="000000" w:themeColor="text1"/>
          <w:szCs w:val="24"/>
          <w:lang w:bidi="fa-IR"/>
        </w:rPr>
        <w:t>8</w:t>
      </w:r>
      <w:r w:rsidR="00B519E8" w:rsidRPr="00B519E8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bidi="fa-IR"/>
        </w:rPr>
        <w:t>D</w:t>
      </w:r>
      <w:r w:rsidR="00637311"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: این </w:t>
      </w:r>
      <w:r w:rsidR="00E03EA0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پست و وظیفه آن</w:t>
      </w:r>
      <w:r w:rsidR="00637311"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اختیاری است اما در مواردی که همه یا برخی از اعضای تیم در مورد کاربرد فرآیند </w:t>
      </w:r>
      <w:r w:rsidR="00E03EA0" w:rsidRPr="00771981">
        <w:rPr>
          <w:rFonts w:ascii="Times New Roman" w:hAnsi="Times New Roman"/>
          <w:color w:val="000000" w:themeColor="text1"/>
          <w:sz w:val="20"/>
          <w:szCs w:val="20"/>
          <w:lang w:bidi="fa-IR"/>
        </w:rPr>
        <w:t>G</w:t>
      </w:r>
      <w:r w:rsidR="00E03EA0" w:rsidRPr="00BE1028">
        <w:rPr>
          <w:rFonts w:ascii="Times New Roman" w:hAnsi="Times New Roman" w:cs="A Amine"/>
          <w:color w:val="000000" w:themeColor="text1"/>
          <w:szCs w:val="24"/>
          <w:lang w:bidi="fa-IR"/>
        </w:rPr>
        <w:t>8</w:t>
      </w:r>
      <w:r w:rsidR="00E03EA0" w:rsidRPr="00771981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="00E03EA0"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637311"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تجربه کمی دارند یا هیچ تجربه‌ای ندارد</w:t>
      </w:r>
      <w:r w:rsidR="00F63657"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توصیه می‌شود</w:t>
      </w:r>
      <w:r w:rsidR="00637311"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. </w:t>
      </w:r>
      <w:r w:rsidR="00C40D8B"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تا جایی که ممکن است </w:t>
      </w:r>
      <w:r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مربی</w:t>
      </w:r>
      <w:r w:rsidR="00B27F47"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باید یکی از </w:t>
      </w:r>
      <w:r w:rsidR="0038213F"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نیروهای</w:t>
      </w:r>
      <w:r w:rsidR="00B27F47" w:rsidRP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داخل سازمان باشد تا تلاش برای حل مسئله را به حداکثر برساند. </w:t>
      </w:r>
    </w:p>
    <w:p w:rsidR="005F31E7" w:rsidRPr="004D3F99" w:rsidRDefault="005F31E7" w:rsidP="005F31E7">
      <w:pPr>
        <w:tabs>
          <w:tab w:val="left" w:pos="649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B27F47" w:rsidRPr="003A13CE" w:rsidRDefault="003A13CE" w:rsidP="003A13CE">
      <w:pPr>
        <w:pStyle w:val="Heading2"/>
        <w:shd w:val="clear" w:color="auto" w:fill="FFFFFF" w:themeFill="background1"/>
        <w:spacing w:line="276" w:lineRule="auto"/>
        <w:rPr>
          <w:color w:val="000000" w:themeColor="text1"/>
          <w:sz w:val="24"/>
          <w:szCs w:val="24"/>
          <w:rtl/>
        </w:rPr>
      </w:pPr>
      <w:bookmarkStart w:id="36" w:name="_Toc80267982"/>
      <w:r w:rsidRPr="003A13CE">
        <w:rPr>
          <w:rFonts w:hint="cs"/>
          <w:color w:val="000000" w:themeColor="text1"/>
          <w:sz w:val="24"/>
          <w:szCs w:val="24"/>
          <w:rtl/>
        </w:rPr>
        <w:t xml:space="preserve">1-3) </w:t>
      </w:r>
      <w:r w:rsidR="0038213F" w:rsidRPr="003A13CE">
        <w:rPr>
          <w:rFonts w:hint="cs"/>
          <w:color w:val="000000" w:themeColor="text1"/>
          <w:sz w:val="24"/>
          <w:szCs w:val="24"/>
          <w:rtl/>
        </w:rPr>
        <w:t>مسئولیت‌های تیم</w:t>
      </w:r>
      <w:bookmarkEnd w:id="36"/>
    </w:p>
    <w:p w:rsidR="0038213F" w:rsidRPr="004D3F99" w:rsidRDefault="00F63657" w:rsidP="006C60D2">
      <w:pPr>
        <w:tabs>
          <w:tab w:val="left" w:pos="649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مسئولیت‌های هر یک از اعضا </w:t>
      </w:r>
      <w:r w:rsidR="00222C1F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</w:t>
      </w:r>
      <w:r w:rsidR="006C60D2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ه</w:t>
      </w:r>
      <w:r w:rsidR="006C60D2" w:rsidRPr="004D3F99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="002B6C8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3A13C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و</w:t>
      </w:r>
      <w:r w:rsidR="00222C1F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سیله تیم مشخص می‌شود و هم</w:t>
      </w:r>
      <w:r w:rsidR="00E03EA0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ه یا برخی از موارد زیر را در بر</w:t>
      </w:r>
      <w:r w:rsidR="00222C1F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می‌گیرد:</w:t>
      </w:r>
    </w:p>
    <w:p w:rsidR="00222C1F" w:rsidRPr="004D3F99" w:rsidRDefault="00222C1F" w:rsidP="00AF46A5">
      <w:pPr>
        <w:pStyle w:val="ListParagraph"/>
        <w:numPr>
          <w:ilvl w:val="0"/>
          <w:numId w:val="13"/>
        </w:numPr>
        <w:tabs>
          <w:tab w:val="left" w:pos="6495"/>
        </w:tabs>
        <w:bidi/>
        <w:spacing w:after="0" w:line="276" w:lineRule="auto"/>
        <w:ind w:left="30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جمع‌آوری داده‌ها</w:t>
      </w:r>
    </w:p>
    <w:p w:rsidR="00222C1F" w:rsidRPr="004D3F99" w:rsidRDefault="00222C1F" w:rsidP="00AF46A5">
      <w:pPr>
        <w:pStyle w:val="ListParagraph"/>
        <w:numPr>
          <w:ilvl w:val="0"/>
          <w:numId w:val="13"/>
        </w:numPr>
        <w:tabs>
          <w:tab w:val="left" w:pos="6495"/>
        </w:tabs>
        <w:bidi/>
        <w:spacing w:after="0" w:line="276" w:lineRule="auto"/>
        <w:ind w:left="30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تجزیه و تحلیل داده‌ها</w:t>
      </w:r>
    </w:p>
    <w:p w:rsidR="00222C1F" w:rsidRPr="004D3F99" w:rsidRDefault="00222C1F" w:rsidP="00AF46A5">
      <w:pPr>
        <w:pStyle w:val="ListParagraph"/>
        <w:numPr>
          <w:ilvl w:val="0"/>
          <w:numId w:val="13"/>
        </w:numPr>
        <w:tabs>
          <w:tab w:val="left" w:pos="6495"/>
        </w:tabs>
        <w:bidi/>
        <w:spacing w:after="0" w:line="276" w:lineRule="auto"/>
        <w:ind w:left="30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فرآیند تصمیم‌گیری</w:t>
      </w:r>
    </w:p>
    <w:p w:rsidR="00222C1F" w:rsidRPr="004D3F99" w:rsidRDefault="00222C1F" w:rsidP="00AF46A5">
      <w:pPr>
        <w:pStyle w:val="ListParagraph"/>
        <w:numPr>
          <w:ilvl w:val="0"/>
          <w:numId w:val="13"/>
        </w:numPr>
        <w:tabs>
          <w:tab w:val="left" w:pos="6495"/>
        </w:tabs>
        <w:bidi/>
        <w:spacing w:after="0" w:line="276" w:lineRule="auto"/>
        <w:ind w:left="30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آزمایش</w:t>
      </w:r>
    </w:p>
    <w:p w:rsidR="00222C1F" w:rsidRPr="004D3F99" w:rsidRDefault="00A75FB1" w:rsidP="00AF46A5">
      <w:pPr>
        <w:pStyle w:val="ListParagraph"/>
        <w:numPr>
          <w:ilvl w:val="0"/>
          <w:numId w:val="13"/>
        </w:numPr>
        <w:tabs>
          <w:tab w:val="left" w:pos="6495"/>
        </w:tabs>
        <w:bidi/>
        <w:spacing w:after="0" w:line="276" w:lineRule="auto"/>
        <w:ind w:left="30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تایید و اعتبارسنجی راه حل</w:t>
      </w:r>
    </w:p>
    <w:p w:rsidR="00A75FB1" w:rsidRPr="004D3F99" w:rsidRDefault="00A75FB1" w:rsidP="00AF46A5">
      <w:pPr>
        <w:pStyle w:val="ListParagraph"/>
        <w:numPr>
          <w:ilvl w:val="0"/>
          <w:numId w:val="13"/>
        </w:numPr>
        <w:tabs>
          <w:tab w:val="left" w:pos="6495"/>
        </w:tabs>
        <w:bidi/>
        <w:spacing w:after="0" w:line="276" w:lineRule="auto"/>
        <w:ind w:left="30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مدل‌سازی مدیریت منابع</w:t>
      </w:r>
    </w:p>
    <w:p w:rsidR="00A75FB1" w:rsidRPr="004D3F99" w:rsidRDefault="00A75FB1" w:rsidP="00AF46A5">
      <w:pPr>
        <w:pStyle w:val="ListParagraph"/>
        <w:numPr>
          <w:ilvl w:val="0"/>
          <w:numId w:val="13"/>
        </w:numPr>
        <w:tabs>
          <w:tab w:val="left" w:pos="6495"/>
        </w:tabs>
        <w:bidi/>
        <w:spacing w:after="0" w:line="276" w:lineRule="auto"/>
        <w:ind w:left="30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lastRenderedPageBreak/>
        <w:t>برنامه‌ریزی و پیاده‌سازی راه حل (برنامه‌ریزی، انجام دادن، بررسی کردن، عمل کردن)</w:t>
      </w:r>
    </w:p>
    <w:p w:rsidR="00A75FB1" w:rsidRPr="004D3F99" w:rsidRDefault="00A75FB1" w:rsidP="00AF46A5">
      <w:pPr>
        <w:pStyle w:val="ListParagraph"/>
        <w:numPr>
          <w:ilvl w:val="0"/>
          <w:numId w:val="13"/>
        </w:numPr>
        <w:tabs>
          <w:tab w:val="left" w:pos="6495"/>
        </w:tabs>
        <w:bidi/>
        <w:spacing w:after="0" w:line="276" w:lineRule="auto"/>
        <w:ind w:left="30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برقراری ارتباط</w:t>
      </w:r>
    </w:p>
    <w:p w:rsidR="00A75FB1" w:rsidRDefault="00AE6108" w:rsidP="00E03EA0">
      <w:pPr>
        <w:tabs>
          <w:tab w:val="left" w:pos="649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موارد فوق مهارت‌های رایجی هستند که </w:t>
      </w:r>
      <w:r w:rsidR="000C479C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مضاف بر 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حل مسئله کلی</w:t>
      </w:r>
      <w:r w:rsidR="00E03EA0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،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مورد نیاز </w:t>
      </w:r>
      <w:r w:rsidR="002B6C8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می</w:t>
      </w:r>
      <w:r w:rsidR="002B6C82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="002B6C8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باشند</w:t>
      </w:r>
      <w:r w:rsidR="00E03EA0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.</w:t>
      </w:r>
      <w:r w:rsidR="002B6C8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بی</w:t>
      </w:r>
      <w:r w:rsidR="002B6C82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="002B6C8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شک 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مهارت‌های فنی </w:t>
      </w:r>
      <w:r w:rsidR="000C479C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برای کمک به حل مسئله </w:t>
      </w:r>
      <w:r w:rsidR="002B6C8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نیز </w:t>
      </w:r>
      <w:r w:rsidR="000C479C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لازم </w:t>
      </w:r>
      <w:r w:rsidR="002B6C8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است</w:t>
      </w:r>
      <w:r w:rsidR="000C479C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. </w:t>
      </w:r>
    </w:p>
    <w:p w:rsidR="005F31E7" w:rsidRPr="004D3F99" w:rsidRDefault="005F31E7" w:rsidP="005F31E7">
      <w:pPr>
        <w:tabs>
          <w:tab w:val="left" w:pos="649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0D1527" w:rsidRDefault="000D1527">
      <w:pPr>
        <w:rPr>
          <w:rFonts w:cs="B Titr"/>
          <w:b/>
          <w:bCs/>
          <w:color w:val="000000" w:themeColor="text1"/>
          <w:sz w:val="20"/>
          <w:szCs w:val="20"/>
          <w:rtl/>
          <w:lang w:bidi="fa-IR"/>
        </w:rPr>
      </w:pPr>
      <w:bookmarkStart w:id="37" w:name="_Toc80267983"/>
      <w:r>
        <w:rPr>
          <w:rFonts w:cs="B Titr"/>
          <w:color w:val="000000" w:themeColor="text1"/>
          <w:sz w:val="20"/>
          <w:szCs w:val="20"/>
          <w:rtl/>
        </w:rPr>
        <w:br w:type="page"/>
      </w:r>
    </w:p>
    <w:p w:rsidR="000C479C" w:rsidRPr="004D3F99" w:rsidRDefault="000C479C" w:rsidP="002B6C82">
      <w:pPr>
        <w:pStyle w:val="Heading2"/>
        <w:shd w:val="clear" w:color="auto" w:fill="F2F2F2" w:themeFill="background1" w:themeFillShade="F2"/>
        <w:spacing w:line="276" w:lineRule="auto"/>
        <w:rPr>
          <w:rFonts w:cs="B Titr"/>
          <w:color w:val="000000" w:themeColor="text1"/>
          <w:sz w:val="20"/>
          <w:szCs w:val="20"/>
          <w:rtl/>
        </w:rPr>
      </w:pPr>
      <w:r w:rsidRPr="004D3F99">
        <w:rPr>
          <w:rFonts w:cs="B Titr" w:hint="cs"/>
          <w:color w:val="000000" w:themeColor="text1"/>
          <w:sz w:val="20"/>
          <w:szCs w:val="20"/>
          <w:rtl/>
        </w:rPr>
        <w:lastRenderedPageBreak/>
        <w:t>تکمی</w:t>
      </w:r>
      <w:r w:rsidR="0035479B">
        <w:rPr>
          <w:rFonts w:cs="B Titr" w:hint="cs"/>
          <w:color w:val="000000" w:themeColor="text1"/>
          <w:sz w:val="20"/>
          <w:szCs w:val="20"/>
          <w:rtl/>
        </w:rPr>
        <w:t>ـ</w:t>
      </w:r>
      <w:r w:rsidRPr="004D3F99">
        <w:rPr>
          <w:rFonts w:cs="B Titr" w:hint="cs"/>
          <w:color w:val="000000" w:themeColor="text1"/>
          <w:sz w:val="20"/>
          <w:szCs w:val="20"/>
          <w:rtl/>
        </w:rPr>
        <w:t>ل گ</w:t>
      </w:r>
      <w:r w:rsidR="0035479B">
        <w:rPr>
          <w:rFonts w:cs="B Titr" w:hint="cs"/>
          <w:color w:val="000000" w:themeColor="text1"/>
          <w:sz w:val="20"/>
          <w:szCs w:val="20"/>
          <w:rtl/>
        </w:rPr>
        <w:t>ـ</w:t>
      </w:r>
      <w:r w:rsidRPr="004D3F99">
        <w:rPr>
          <w:rFonts w:cs="B Titr" w:hint="cs"/>
          <w:color w:val="000000" w:themeColor="text1"/>
          <w:sz w:val="20"/>
          <w:szCs w:val="20"/>
          <w:rtl/>
        </w:rPr>
        <w:t xml:space="preserve">زارش </w:t>
      </w:r>
      <w:r w:rsidR="002B6C82" w:rsidRPr="00771981">
        <w:rPr>
          <w:rFonts w:ascii="Times New Roman" w:hAnsi="Times New Roman"/>
          <w:color w:val="000000" w:themeColor="text1"/>
          <w:sz w:val="20"/>
          <w:szCs w:val="20"/>
        </w:rPr>
        <w:t>G</w:t>
      </w:r>
      <w:r w:rsidR="002B6C82" w:rsidRPr="00E03EA0">
        <w:rPr>
          <w:rFonts w:ascii="Times New Roman" w:hAnsi="Times New Roman" w:cs="A Amine"/>
          <w:color w:val="000000" w:themeColor="text1"/>
          <w:sz w:val="22"/>
          <w:szCs w:val="24"/>
        </w:rPr>
        <w:t>8</w:t>
      </w:r>
      <w:r w:rsidR="002B6C82" w:rsidRPr="00771981">
        <w:rPr>
          <w:rFonts w:ascii="Times New Roman" w:hAnsi="Times New Roman" w:cs="Times New Roman"/>
          <w:color w:val="000000" w:themeColor="text1"/>
          <w:sz w:val="20"/>
          <w:szCs w:val="20"/>
        </w:rPr>
        <w:t>D</w:t>
      </w:r>
      <w:r w:rsidR="002B6C82" w:rsidRPr="005F31E7">
        <w:rPr>
          <w:rFonts w:ascii="Times New Roman" w:hAnsi="Times New Roman" w:hint="cs"/>
          <w:color w:val="000000" w:themeColor="text1"/>
          <w:sz w:val="24"/>
          <w:szCs w:val="24"/>
          <w:rtl/>
        </w:rPr>
        <w:t xml:space="preserve"> </w:t>
      </w:r>
      <w:r w:rsidRPr="004D3F99">
        <w:rPr>
          <w:rFonts w:cs="B Titr" w:hint="cs"/>
          <w:color w:val="000000" w:themeColor="text1"/>
          <w:sz w:val="20"/>
          <w:szCs w:val="20"/>
          <w:rtl/>
        </w:rPr>
        <w:t>(الگ</w:t>
      </w:r>
      <w:r w:rsidR="0035479B">
        <w:rPr>
          <w:rFonts w:cs="B Titr" w:hint="cs"/>
          <w:color w:val="000000" w:themeColor="text1"/>
          <w:sz w:val="20"/>
          <w:szCs w:val="20"/>
          <w:rtl/>
        </w:rPr>
        <w:t>ـ</w:t>
      </w:r>
      <w:r w:rsidRPr="004D3F99">
        <w:rPr>
          <w:rFonts w:cs="B Titr" w:hint="cs"/>
          <w:color w:val="000000" w:themeColor="text1"/>
          <w:sz w:val="20"/>
          <w:szCs w:val="20"/>
          <w:rtl/>
        </w:rPr>
        <w:t>و یا م</w:t>
      </w:r>
      <w:r w:rsidR="0035479B">
        <w:rPr>
          <w:rFonts w:cs="B Titr" w:hint="cs"/>
          <w:color w:val="000000" w:themeColor="text1"/>
          <w:sz w:val="20"/>
          <w:szCs w:val="20"/>
          <w:rtl/>
        </w:rPr>
        <w:t>ـ</w:t>
      </w:r>
      <w:r w:rsidRPr="004D3F99">
        <w:rPr>
          <w:rFonts w:cs="B Titr" w:hint="cs"/>
          <w:color w:val="000000" w:themeColor="text1"/>
          <w:sz w:val="20"/>
          <w:szCs w:val="20"/>
          <w:rtl/>
        </w:rPr>
        <w:t>دل)</w:t>
      </w:r>
      <w:bookmarkEnd w:id="37"/>
      <w:r w:rsidRPr="004D3F99">
        <w:rPr>
          <w:rFonts w:cs="B Titr" w:hint="cs"/>
          <w:color w:val="000000" w:themeColor="text1"/>
          <w:sz w:val="20"/>
          <w:szCs w:val="20"/>
          <w:rtl/>
        </w:rPr>
        <w:t xml:space="preserve"> </w:t>
      </w:r>
    </w:p>
    <w:p w:rsidR="00671E36" w:rsidRDefault="003A4CBF" w:rsidP="003B2117">
      <w:pPr>
        <w:tabs>
          <w:tab w:val="left" w:pos="649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در این مرحله از فرآیند</w:t>
      </w:r>
      <w:r w:rsidR="00725214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،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725214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گزارش </w:t>
      </w:r>
      <w:r w:rsidR="00E03EA0" w:rsidRPr="00771981">
        <w:rPr>
          <w:rFonts w:ascii="Times New Roman" w:hAnsi="Times New Roman"/>
          <w:color w:val="000000" w:themeColor="text1"/>
          <w:sz w:val="20"/>
          <w:szCs w:val="20"/>
          <w:lang w:bidi="fa-IR"/>
        </w:rPr>
        <w:t>G</w:t>
      </w:r>
      <w:r w:rsidR="00E03EA0" w:rsidRPr="00BE1028">
        <w:rPr>
          <w:rFonts w:ascii="Times New Roman" w:hAnsi="Times New Roman" w:cs="A Amine"/>
          <w:color w:val="000000" w:themeColor="text1"/>
          <w:szCs w:val="24"/>
          <w:lang w:bidi="fa-IR"/>
        </w:rPr>
        <w:t>8</w:t>
      </w:r>
      <w:r w:rsidR="00E03EA0" w:rsidRPr="00771981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="00E03EA0"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</w:t>
      </w:r>
      <w:r w:rsidR="00725214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ه 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وسیله تیم تکمیل شده و در اختیار </w:t>
      </w:r>
      <w:r w:rsidR="008F00C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تمام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شرکای ذینفع قرار </w:t>
      </w:r>
      <w:r w:rsidR="003B211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می</w:t>
      </w:r>
      <w:r w:rsidR="003B2117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="003B211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گیرد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. </w:t>
      </w:r>
      <w:r w:rsidR="00A512EA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بخشنامه کردن</w:t>
      </w:r>
      <w:r w:rsidR="007460B4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گزارش </w:t>
      </w:r>
      <w:r w:rsidR="00E03EA0" w:rsidRPr="00771981">
        <w:rPr>
          <w:rFonts w:ascii="Times New Roman" w:hAnsi="Times New Roman"/>
          <w:color w:val="000000" w:themeColor="text1"/>
          <w:sz w:val="20"/>
          <w:szCs w:val="20"/>
          <w:lang w:bidi="fa-IR"/>
        </w:rPr>
        <w:t>G</w:t>
      </w:r>
      <w:r w:rsidR="00E03EA0" w:rsidRPr="00BE1028">
        <w:rPr>
          <w:rFonts w:ascii="Times New Roman" w:hAnsi="Times New Roman" w:cs="A Amine"/>
          <w:color w:val="000000" w:themeColor="text1"/>
          <w:szCs w:val="24"/>
          <w:lang w:bidi="fa-IR"/>
        </w:rPr>
        <w:t>8</w:t>
      </w:r>
      <w:r w:rsidR="00E03EA0" w:rsidRPr="00771981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="00E03EA0"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7460B4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در مراحل مختلف فرآیند </w:t>
      </w:r>
      <w:r w:rsidR="00E03EA0" w:rsidRPr="00771981">
        <w:rPr>
          <w:rFonts w:ascii="Times New Roman" w:hAnsi="Times New Roman"/>
          <w:color w:val="000000" w:themeColor="text1"/>
          <w:sz w:val="20"/>
          <w:szCs w:val="20"/>
          <w:lang w:bidi="fa-IR"/>
        </w:rPr>
        <w:t>G</w:t>
      </w:r>
      <w:r w:rsidR="00E03EA0" w:rsidRPr="00BE1028">
        <w:rPr>
          <w:rFonts w:ascii="Times New Roman" w:hAnsi="Times New Roman" w:cs="A Amine"/>
          <w:color w:val="000000" w:themeColor="text1"/>
          <w:szCs w:val="24"/>
          <w:lang w:bidi="fa-IR"/>
        </w:rPr>
        <w:t>8</w:t>
      </w:r>
      <w:r w:rsidR="00E03EA0" w:rsidRPr="00771981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="00E03EA0"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7460B4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متفاوت </w:t>
      </w:r>
      <w:r w:rsidR="005124EB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بوده</w:t>
      </w:r>
      <w:r w:rsidR="007460B4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و معمولا قبل از اینکه </w:t>
      </w:r>
      <w:r w:rsidR="00B57EFD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بخشنامه شود</w:t>
      </w:r>
      <w:r w:rsidR="007460B4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باید ب</w:t>
      </w:r>
      <w:r w:rsidR="00147ABC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ه </w:t>
      </w:r>
      <w:r w:rsidR="007460B4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وسیله </w:t>
      </w:r>
      <w:r w:rsidR="008304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حامی</w:t>
      </w:r>
      <w:r w:rsidR="007460B4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تایید </w:t>
      </w:r>
      <w:r w:rsidR="008F00C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گردد</w:t>
      </w:r>
      <w:r w:rsidR="007460B4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. </w:t>
      </w:r>
      <w:r w:rsidR="00983F9D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فهرست</w:t>
      </w:r>
      <w:r w:rsidR="005124EB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اصلی </w:t>
      </w:r>
      <w:r w:rsidR="00A512EA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بخشنامه</w:t>
      </w:r>
      <w:r w:rsidR="005124EB" w:rsidRPr="004D3F99">
        <w:rPr>
          <w:rStyle w:val="FootnoteReference"/>
          <w:rFonts w:ascii="Times New Roman" w:hAnsi="Times New Roman"/>
          <w:color w:val="000000" w:themeColor="text1"/>
          <w:sz w:val="24"/>
          <w:szCs w:val="24"/>
          <w:rtl/>
          <w:lang w:bidi="fa-IR"/>
        </w:rPr>
        <w:footnoteReference w:id="15"/>
      </w:r>
      <w:r w:rsidR="005124EB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(افرادی که باید از پیشرفت فرآیند مطلع باشند) و فهرست خاص </w:t>
      </w:r>
      <w:r w:rsidR="00A512EA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بخشنامه</w:t>
      </w:r>
      <w:r w:rsidR="005124EB" w:rsidRPr="004D3F99">
        <w:rPr>
          <w:rStyle w:val="FootnoteReference"/>
          <w:rFonts w:ascii="Times New Roman" w:hAnsi="Times New Roman"/>
          <w:color w:val="000000" w:themeColor="text1"/>
          <w:sz w:val="24"/>
          <w:szCs w:val="24"/>
          <w:rtl/>
          <w:lang w:bidi="fa-IR"/>
        </w:rPr>
        <w:footnoteReference w:id="16"/>
      </w:r>
      <w:r w:rsidR="005124EB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(افرادی که باید از مراحل </w:t>
      </w:r>
      <w:r w:rsidR="008C1896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خاص</w:t>
      </w:r>
      <w:r w:rsidR="005124EB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مطلع یا در آن</w:t>
      </w:r>
      <w:r w:rsidR="00E026D7" w:rsidRPr="004D3F99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="005124EB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ها </w:t>
      </w:r>
      <w:r w:rsidR="008F00C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مشارکت</w:t>
      </w:r>
      <w:r w:rsidR="005124EB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داشته باشند) </w:t>
      </w:r>
      <w:r w:rsidR="008C1896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باید </w:t>
      </w:r>
      <w:r w:rsidR="005124EB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طراحی شوند. </w:t>
      </w:r>
      <w:r w:rsidR="009D5352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در این مرحله از فرآیند </w:t>
      </w:r>
      <w:r w:rsidR="003B2117" w:rsidRPr="00771981">
        <w:rPr>
          <w:rFonts w:ascii="Times New Roman" w:hAnsi="Times New Roman"/>
          <w:color w:val="000000" w:themeColor="text1"/>
          <w:sz w:val="20"/>
          <w:szCs w:val="20"/>
          <w:lang w:bidi="fa-IR"/>
        </w:rPr>
        <w:t>G</w:t>
      </w:r>
      <w:r w:rsidR="003B2117" w:rsidRPr="00BE1028">
        <w:rPr>
          <w:rFonts w:ascii="Times New Roman" w:hAnsi="Times New Roman" w:cs="A Amine"/>
          <w:color w:val="000000" w:themeColor="text1"/>
          <w:szCs w:val="24"/>
          <w:lang w:bidi="fa-IR"/>
        </w:rPr>
        <w:t>8</w:t>
      </w:r>
      <w:r w:rsidR="003B2117" w:rsidRPr="00771981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="003B2117" w:rsidRPr="005F31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9D5352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اعضای تیم و وظایف آن</w:t>
      </w:r>
      <w:r w:rsidR="00E026D7" w:rsidRPr="004D3F99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="009D5352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ها ثبت می‌شود. </w:t>
      </w:r>
    </w:p>
    <w:p w:rsidR="005F31E7" w:rsidRPr="004D3F99" w:rsidRDefault="005F31E7" w:rsidP="005F31E7">
      <w:pPr>
        <w:tabs>
          <w:tab w:val="left" w:pos="649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9D5352" w:rsidRPr="004D3F99" w:rsidRDefault="009D5352" w:rsidP="00E026D7">
      <w:pPr>
        <w:pStyle w:val="Heading2"/>
        <w:shd w:val="clear" w:color="auto" w:fill="F2F2F2" w:themeFill="background1" w:themeFillShade="F2"/>
        <w:spacing w:line="276" w:lineRule="auto"/>
        <w:rPr>
          <w:rFonts w:cs="B Titr"/>
          <w:color w:val="000000" w:themeColor="text1"/>
          <w:sz w:val="20"/>
          <w:szCs w:val="20"/>
          <w:rtl/>
        </w:rPr>
      </w:pPr>
      <w:bookmarkStart w:id="38" w:name="_Toc80267984"/>
      <w:r w:rsidRPr="004D3F99">
        <w:rPr>
          <w:rFonts w:cs="B Titr" w:hint="cs"/>
          <w:color w:val="000000" w:themeColor="text1"/>
          <w:sz w:val="20"/>
          <w:szCs w:val="20"/>
          <w:rtl/>
        </w:rPr>
        <w:t>س</w:t>
      </w:r>
      <w:r w:rsidR="0035479B">
        <w:rPr>
          <w:rFonts w:cs="B Titr" w:hint="cs"/>
          <w:color w:val="000000" w:themeColor="text1"/>
          <w:sz w:val="20"/>
          <w:szCs w:val="20"/>
          <w:rtl/>
        </w:rPr>
        <w:t>ـ</w:t>
      </w:r>
      <w:r w:rsidRPr="004D3F99">
        <w:rPr>
          <w:rFonts w:cs="B Titr" w:hint="cs"/>
          <w:color w:val="000000" w:themeColor="text1"/>
          <w:sz w:val="20"/>
          <w:szCs w:val="20"/>
          <w:rtl/>
        </w:rPr>
        <w:t>والات ارزیاب</w:t>
      </w:r>
      <w:r w:rsidR="0035479B">
        <w:rPr>
          <w:rFonts w:cs="B Titr" w:hint="cs"/>
          <w:color w:val="000000" w:themeColor="text1"/>
          <w:sz w:val="20"/>
          <w:szCs w:val="20"/>
          <w:rtl/>
        </w:rPr>
        <w:t>ـ</w:t>
      </w:r>
      <w:r w:rsidRPr="004D3F99">
        <w:rPr>
          <w:rFonts w:cs="B Titr" w:hint="cs"/>
          <w:color w:val="000000" w:themeColor="text1"/>
          <w:sz w:val="20"/>
          <w:szCs w:val="20"/>
          <w:rtl/>
        </w:rPr>
        <w:t>ی</w:t>
      </w:r>
      <w:bookmarkEnd w:id="38"/>
    </w:p>
    <w:p w:rsidR="009D5352" w:rsidRPr="003B2117" w:rsidRDefault="003E3D96" w:rsidP="003B2117">
      <w:pPr>
        <w:pStyle w:val="ListParagraph"/>
        <w:numPr>
          <w:ilvl w:val="0"/>
          <w:numId w:val="14"/>
        </w:numPr>
        <w:tabs>
          <w:tab w:val="left" w:pos="6495"/>
        </w:tabs>
        <w:bidi/>
        <w:spacing w:after="0" w:line="276" w:lineRule="auto"/>
        <w:ind w:left="283" w:hanging="283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3B211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آیا افرادی </w:t>
      </w:r>
      <w:r w:rsidR="003B2117" w:rsidRPr="003B211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متاثر از مسئله، نمایش</w:t>
      </w:r>
      <w:r w:rsidR="00AA2347" w:rsidRPr="003B211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داده</w:t>
      </w:r>
      <w:r w:rsidR="001B5558" w:rsidRPr="003B211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می‌شوند؟</w:t>
      </w:r>
    </w:p>
    <w:p w:rsidR="001B5558" w:rsidRPr="004D3F99" w:rsidRDefault="001B5558" w:rsidP="003B2117">
      <w:pPr>
        <w:pStyle w:val="ListParagraph"/>
        <w:numPr>
          <w:ilvl w:val="0"/>
          <w:numId w:val="14"/>
        </w:numPr>
        <w:tabs>
          <w:tab w:val="left" w:pos="6495"/>
        </w:tabs>
        <w:bidi/>
        <w:spacing w:after="0" w:line="276" w:lineRule="auto"/>
        <w:ind w:left="283" w:hanging="283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آیا تیم به اندازه کافی بزرگ است تا </w:t>
      </w:r>
      <w:r w:rsidR="008F00C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تمام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ورودی‌های ضروری را </w:t>
      </w:r>
      <w:r w:rsidR="003B211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بررسی</w:t>
      </w:r>
      <w:r w:rsidR="008F00C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3B211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نماید؟ یا 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آیا آنقدر </w:t>
      </w:r>
      <w:r w:rsidR="008F00C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کوچک است که به‌طور کارآمدی عمل 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ن</w:t>
      </w:r>
      <w:r w:rsidR="008F00C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مای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د؟ </w:t>
      </w:r>
    </w:p>
    <w:p w:rsidR="001B5558" w:rsidRPr="004D3F99" w:rsidRDefault="00887602" w:rsidP="00AF46A5">
      <w:pPr>
        <w:pStyle w:val="ListParagraph"/>
        <w:numPr>
          <w:ilvl w:val="0"/>
          <w:numId w:val="14"/>
        </w:numPr>
        <w:tabs>
          <w:tab w:val="left" w:pos="6495"/>
        </w:tabs>
        <w:bidi/>
        <w:spacing w:after="0" w:line="276" w:lineRule="auto"/>
        <w:ind w:left="283" w:hanging="283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آیا اعضای تیم وضعیت فعلی مسئله را منعکس می‌کنند؟ </w:t>
      </w:r>
    </w:p>
    <w:p w:rsidR="00887602" w:rsidRPr="004D3F99" w:rsidRDefault="00887602" w:rsidP="003B2117">
      <w:pPr>
        <w:pStyle w:val="ListParagraph"/>
        <w:numPr>
          <w:ilvl w:val="0"/>
          <w:numId w:val="14"/>
        </w:numPr>
        <w:tabs>
          <w:tab w:val="left" w:pos="6495"/>
        </w:tabs>
        <w:bidi/>
        <w:spacing w:after="0" w:line="276" w:lineRule="auto"/>
        <w:ind w:left="283" w:hanging="283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تیم به چه مهارت‌هایی نیاز دارد تا به درستی عمل </w:t>
      </w:r>
      <w:r w:rsidR="003B211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نماید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؟</w:t>
      </w:r>
    </w:p>
    <w:p w:rsidR="00887602" w:rsidRPr="004D3F99" w:rsidRDefault="00887602" w:rsidP="008F00C9">
      <w:pPr>
        <w:pStyle w:val="ListParagraph"/>
        <w:numPr>
          <w:ilvl w:val="0"/>
          <w:numId w:val="14"/>
        </w:numPr>
        <w:tabs>
          <w:tab w:val="left" w:pos="6495"/>
        </w:tabs>
        <w:bidi/>
        <w:spacing w:after="0" w:line="276" w:lineRule="auto"/>
        <w:ind w:left="283" w:hanging="283"/>
        <w:jc w:val="both"/>
        <w:rPr>
          <w:rFonts w:ascii="Times New Roman" w:hAnsi="Times New Roman"/>
          <w:color w:val="000000" w:themeColor="text1"/>
          <w:spacing w:val="-4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pacing w:val="-4"/>
          <w:sz w:val="24"/>
          <w:szCs w:val="24"/>
          <w:rtl/>
          <w:lang w:bidi="fa-IR"/>
        </w:rPr>
        <w:t xml:space="preserve">آیا ترکیب تیم برای ورود به مرحله بعدی فرآیند </w:t>
      </w:r>
      <w:r w:rsidR="008F00C9">
        <w:rPr>
          <w:rFonts w:ascii="Times New Roman" w:hAnsi="Times New Roman" w:hint="cs"/>
          <w:color w:val="000000" w:themeColor="text1"/>
          <w:spacing w:val="-4"/>
          <w:sz w:val="24"/>
          <w:szCs w:val="24"/>
          <w:rtl/>
          <w:lang w:bidi="fa-IR"/>
        </w:rPr>
        <w:t>صحیح</w:t>
      </w:r>
      <w:r w:rsidRPr="004D3F99">
        <w:rPr>
          <w:rFonts w:ascii="Times New Roman" w:hAnsi="Times New Roman" w:hint="cs"/>
          <w:color w:val="000000" w:themeColor="text1"/>
          <w:spacing w:val="-4"/>
          <w:sz w:val="24"/>
          <w:szCs w:val="24"/>
          <w:rtl/>
          <w:lang w:bidi="fa-IR"/>
        </w:rPr>
        <w:t xml:space="preserve"> است؟ </w:t>
      </w:r>
    </w:p>
    <w:p w:rsidR="00887602" w:rsidRPr="004D3F99" w:rsidRDefault="00887602" w:rsidP="003B2117">
      <w:pPr>
        <w:pStyle w:val="ListParagraph"/>
        <w:numPr>
          <w:ilvl w:val="0"/>
          <w:numId w:val="14"/>
        </w:numPr>
        <w:tabs>
          <w:tab w:val="left" w:pos="6495"/>
        </w:tabs>
        <w:bidi/>
        <w:spacing w:after="0" w:line="276" w:lineRule="auto"/>
        <w:ind w:left="283" w:hanging="283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چگونه اطلاعات </w:t>
      </w:r>
      <w:r w:rsidR="007A2C66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به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77485A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درون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و بیرون</w:t>
      </w:r>
      <w:r w:rsidR="007A2C66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از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7A2C66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تیم </w:t>
      </w:r>
      <w:r w:rsidR="003B211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ابلاغ می‌شو</w:t>
      </w:r>
      <w:r w:rsidR="0077485A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د؟</w:t>
      </w:r>
    </w:p>
    <w:p w:rsidR="0077485A" w:rsidRPr="008F00C9" w:rsidRDefault="0077485A" w:rsidP="008F00C9">
      <w:pPr>
        <w:pStyle w:val="ListParagraph"/>
        <w:numPr>
          <w:ilvl w:val="0"/>
          <w:numId w:val="14"/>
        </w:numPr>
        <w:tabs>
          <w:tab w:val="left" w:pos="6495"/>
        </w:tabs>
        <w:bidi/>
        <w:spacing w:after="0" w:line="276" w:lineRule="auto"/>
        <w:ind w:left="283" w:hanging="283"/>
        <w:jc w:val="both"/>
        <w:rPr>
          <w:rFonts w:ascii="Times New Roman" w:hAnsi="Times New Roman"/>
          <w:color w:val="000000" w:themeColor="text1"/>
          <w:spacing w:val="-4"/>
          <w:sz w:val="24"/>
          <w:szCs w:val="24"/>
          <w:lang w:bidi="fa-IR"/>
        </w:rPr>
      </w:pPr>
      <w:r w:rsidRPr="008F00C9">
        <w:rPr>
          <w:rFonts w:ascii="Times New Roman" w:hAnsi="Times New Roman" w:hint="cs"/>
          <w:color w:val="000000" w:themeColor="text1"/>
          <w:spacing w:val="-4"/>
          <w:sz w:val="24"/>
          <w:szCs w:val="24"/>
          <w:rtl/>
          <w:lang w:bidi="fa-IR"/>
        </w:rPr>
        <w:t xml:space="preserve">آیا </w:t>
      </w:r>
      <w:r w:rsidR="008B2F8D" w:rsidRPr="008F00C9">
        <w:rPr>
          <w:rFonts w:ascii="Times New Roman" w:hAnsi="Times New Roman" w:hint="cs"/>
          <w:color w:val="000000" w:themeColor="text1"/>
          <w:spacing w:val="-4"/>
          <w:sz w:val="24"/>
          <w:szCs w:val="24"/>
          <w:rtl/>
          <w:lang w:bidi="fa-IR"/>
        </w:rPr>
        <w:t>تمام</w:t>
      </w:r>
      <w:r w:rsidRPr="008F00C9">
        <w:rPr>
          <w:rFonts w:ascii="Times New Roman" w:hAnsi="Times New Roman" w:hint="cs"/>
          <w:color w:val="000000" w:themeColor="text1"/>
          <w:spacing w:val="-4"/>
          <w:sz w:val="24"/>
          <w:szCs w:val="24"/>
          <w:rtl/>
          <w:lang w:bidi="fa-IR"/>
        </w:rPr>
        <w:t xml:space="preserve"> اعضا</w:t>
      </w:r>
      <w:r w:rsidR="007A2C66" w:rsidRPr="008F00C9">
        <w:rPr>
          <w:rFonts w:ascii="Times New Roman" w:hAnsi="Times New Roman" w:hint="cs"/>
          <w:color w:val="000000" w:themeColor="text1"/>
          <w:spacing w:val="-4"/>
          <w:sz w:val="24"/>
          <w:szCs w:val="24"/>
          <w:rtl/>
          <w:lang w:bidi="fa-IR"/>
        </w:rPr>
        <w:t xml:space="preserve"> </w:t>
      </w:r>
      <w:r w:rsidRPr="008F00C9">
        <w:rPr>
          <w:rFonts w:ascii="Times New Roman" w:hAnsi="Times New Roman" w:hint="cs"/>
          <w:color w:val="000000" w:themeColor="text1"/>
          <w:spacing w:val="-4"/>
          <w:sz w:val="24"/>
          <w:szCs w:val="24"/>
          <w:rtl/>
          <w:lang w:bidi="fa-IR"/>
        </w:rPr>
        <w:t>اهداف تیم</w:t>
      </w:r>
      <w:r w:rsidR="007A2C66" w:rsidRPr="008F00C9">
        <w:rPr>
          <w:rFonts w:ascii="Times New Roman" w:hAnsi="Times New Roman" w:hint="cs"/>
          <w:color w:val="000000" w:themeColor="text1"/>
          <w:spacing w:val="-4"/>
          <w:sz w:val="24"/>
          <w:szCs w:val="24"/>
          <w:rtl/>
          <w:lang w:bidi="fa-IR"/>
        </w:rPr>
        <w:t xml:space="preserve"> را</w:t>
      </w:r>
      <w:r w:rsidRPr="008F00C9">
        <w:rPr>
          <w:rFonts w:ascii="Times New Roman" w:hAnsi="Times New Roman" w:hint="cs"/>
          <w:color w:val="000000" w:themeColor="text1"/>
          <w:spacing w:val="-4"/>
          <w:sz w:val="24"/>
          <w:szCs w:val="24"/>
          <w:rtl/>
          <w:lang w:bidi="fa-IR"/>
        </w:rPr>
        <w:t xml:space="preserve"> </w:t>
      </w:r>
      <w:r w:rsidR="007A2C66" w:rsidRPr="008F00C9">
        <w:rPr>
          <w:rFonts w:ascii="Times New Roman" w:hAnsi="Times New Roman" w:hint="cs"/>
          <w:color w:val="000000" w:themeColor="text1"/>
          <w:spacing w:val="-4"/>
          <w:sz w:val="24"/>
          <w:szCs w:val="24"/>
          <w:rtl/>
          <w:lang w:bidi="fa-IR"/>
        </w:rPr>
        <w:t>درک کرده و با آن</w:t>
      </w:r>
      <w:r w:rsidR="008B2F8D" w:rsidRPr="008F00C9">
        <w:rPr>
          <w:rFonts w:ascii="Times New Roman" w:hAnsi="Times New Roman" w:hint="cs"/>
          <w:color w:val="000000" w:themeColor="text1"/>
          <w:spacing w:val="-4"/>
          <w:sz w:val="24"/>
          <w:szCs w:val="24"/>
          <w:rtl/>
          <w:lang w:bidi="fa-IR"/>
        </w:rPr>
        <w:t xml:space="preserve"> </w:t>
      </w:r>
      <w:r w:rsidR="007A2C66" w:rsidRPr="008F00C9">
        <w:rPr>
          <w:rFonts w:ascii="Times New Roman" w:hAnsi="Times New Roman" w:hint="cs"/>
          <w:color w:val="000000" w:themeColor="text1"/>
          <w:spacing w:val="-4"/>
          <w:sz w:val="24"/>
          <w:szCs w:val="24"/>
          <w:rtl/>
          <w:lang w:bidi="fa-IR"/>
        </w:rPr>
        <w:t>موافق هستند</w:t>
      </w:r>
      <w:r w:rsidRPr="008F00C9">
        <w:rPr>
          <w:rFonts w:ascii="Times New Roman" w:hAnsi="Times New Roman" w:hint="cs"/>
          <w:color w:val="000000" w:themeColor="text1"/>
          <w:spacing w:val="-4"/>
          <w:sz w:val="24"/>
          <w:szCs w:val="24"/>
          <w:rtl/>
          <w:lang w:bidi="fa-IR"/>
        </w:rPr>
        <w:t>؟</w:t>
      </w:r>
    </w:p>
    <w:p w:rsidR="009542F0" w:rsidRPr="004D3F99" w:rsidRDefault="009542F0" w:rsidP="00AF46A5">
      <w:pPr>
        <w:pStyle w:val="ListParagraph"/>
        <w:numPr>
          <w:ilvl w:val="0"/>
          <w:numId w:val="14"/>
        </w:numPr>
        <w:tabs>
          <w:tab w:val="left" w:pos="6495"/>
        </w:tabs>
        <w:bidi/>
        <w:spacing w:after="0" w:line="276" w:lineRule="auto"/>
        <w:ind w:left="283" w:hanging="283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آیا </w:t>
      </w:r>
      <w:r w:rsidR="008304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حامی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تیم مشخص شده است؟</w:t>
      </w:r>
    </w:p>
    <w:p w:rsidR="009542F0" w:rsidRPr="004D3F99" w:rsidRDefault="009542F0" w:rsidP="00AF46A5">
      <w:pPr>
        <w:pStyle w:val="ListParagraph"/>
        <w:numPr>
          <w:ilvl w:val="0"/>
          <w:numId w:val="14"/>
        </w:numPr>
        <w:tabs>
          <w:tab w:val="left" w:pos="6495"/>
        </w:tabs>
        <w:bidi/>
        <w:spacing w:after="0" w:line="276" w:lineRule="auto"/>
        <w:ind w:left="283" w:hanging="283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آیا رهبر تیم مشخص شده است؟</w:t>
      </w:r>
    </w:p>
    <w:p w:rsidR="009542F0" w:rsidRPr="004D3F99" w:rsidRDefault="009542F0" w:rsidP="00AF46A5">
      <w:pPr>
        <w:pStyle w:val="ListParagraph"/>
        <w:numPr>
          <w:ilvl w:val="0"/>
          <w:numId w:val="14"/>
        </w:numPr>
        <w:tabs>
          <w:tab w:val="left" w:pos="6495"/>
        </w:tabs>
        <w:bidi/>
        <w:spacing w:after="0" w:line="276" w:lineRule="auto"/>
        <w:ind w:left="283" w:hanging="283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آیا وظایف و مسئولیت‌های اعضای تیم مشخص شده است؟</w:t>
      </w:r>
    </w:p>
    <w:p w:rsidR="0077485A" w:rsidRPr="008F00C9" w:rsidRDefault="009C7CE3" w:rsidP="008F00C9">
      <w:pPr>
        <w:pStyle w:val="ListParagraph"/>
        <w:numPr>
          <w:ilvl w:val="0"/>
          <w:numId w:val="14"/>
        </w:numPr>
        <w:tabs>
          <w:tab w:val="left" w:pos="6495"/>
        </w:tabs>
        <w:bidi/>
        <w:spacing w:after="0" w:line="276" w:lineRule="auto"/>
        <w:ind w:left="283" w:hanging="283"/>
        <w:jc w:val="both"/>
        <w:rPr>
          <w:rFonts w:ascii="Times New Roman" w:hAnsi="Times New Roman"/>
          <w:color w:val="000000" w:themeColor="text1"/>
          <w:spacing w:val="-10"/>
          <w:sz w:val="24"/>
          <w:szCs w:val="24"/>
          <w:lang w:bidi="fa-IR"/>
        </w:rPr>
      </w:pPr>
      <w:r w:rsidRPr="008F00C9">
        <w:rPr>
          <w:rFonts w:ascii="Times New Roman" w:hAnsi="Times New Roman" w:hint="cs"/>
          <w:color w:val="000000" w:themeColor="text1"/>
          <w:spacing w:val="-10"/>
          <w:sz w:val="24"/>
          <w:szCs w:val="24"/>
          <w:rtl/>
          <w:lang w:bidi="fa-IR"/>
        </w:rPr>
        <w:t xml:space="preserve">آیا </w:t>
      </w:r>
      <w:r w:rsidR="008F00C9" w:rsidRPr="008F00C9">
        <w:rPr>
          <w:rFonts w:ascii="Times New Roman" w:hAnsi="Times New Roman" w:hint="cs"/>
          <w:color w:val="000000" w:themeColor="text1"/>
          <w:spacing w:val="-10"/>
          <w:sz w:val="24"/>
          <w:szCs w:val="24"/>
          <w:rtl/>
          <w:lang w:bidi="fa-IR"/>
        </w:rPr>
        <w:t>مربی</w:t>
      </w:r>
      <w:r w:rsidRPr="008F00C9">
        <w:rPr>
          <w:rFonts w:ascii="Times New Roman" w:hAnsi="Times New Roman" w:hint="cs"/>
          <w:color w:val="000000" w:themeColor="text1"/>
          <w:spacing w:val="-10"/>
          <w:sz w:val="24"/>
          <w:szCs w:val="24"/>
          <w:rtl/>
          <w:lang w:bidi="fa-IR"/>
        </w:rPr>
        <w:t xml:space="preserve"> </w:t>
      </w:r>
      <w:r w:rsidR="008F00C9" w:rsidRPr="008F00C9">
        <w:rPr>
          <w:rFonts w:ascii="Times New Roman" w:hAnsi="Times New Roman"/>
          <w:color w:val="000000" w:themeColor="text1"/>
          <w:spacing w:val="-10"/>
          <w:sz w:val="20"/>
          <w:szCs w:val="20"/>
          <w:lang w:bidi="fa-IR"/>
        </w:rPr>
        <w:t>G</w:t>
      </w:r>
      <w:r w:rsidR="008F00C9" w:rsidRPr="003B2117">
        <w:rPr>
          <w:rFonts w:ascii="Times New Roman" w:hAnsi="Times New Roman" w:cs="A Amine"/>
          <w:color w:val="000000" w:themeColor="text1"/>
          <w:spacing w:val="-10"/>
          <w:szCs w:val="24"/>
          <w:lang w:bidi="fa-IR"/>
        </w:rPr>
        <w:t>8</w:t>
      </w:r>
      <w:r w:rsidR="008F00C9" w:rsidRPr="008F00C9">
        <w:rPr>
          <w:rFonts w:ascii="Times New Roman" w:hAnsi="Times New Roman" w:cs="Times New Roman"/>
          <w:color w:val="000000" w:themeColor="text1"/>
          <w:spacing w:val="-10"/>
          <w:sz w:val="20"/>
          <w:szCs w:val="20"/>
          <w:lang w:bidi="fa-IR"/>
        </w:rPr>
        <w:t>D</w:t>
      </w:r>
      <w:r w:rsidR="008F00C9" w:rsidRPr="008F00C9">
        <w:rPr>
          <w:rFonts w:ascii="Times New Roman" w:hAnsi="Times New Roman" w:hint="cs"/>
          <w:color w:val="000000" w:themeColor="text1"/>
          <w:spacing w:val="-10"/>
          <w:sz w:val="24"/>
          <w:szCs w:val="24"/>
          <w:rtl/>
          <w:lang w:bidi="fa-IR"/>
        </w:rPr>
        <w:t xml:space="preserve"> </w:t>
      </w:r>
      <w:r w:rsidRPr="008F00C9">
        <w:rPr>
          <w:rFonts w:ascii="Times New Roman" w:hAnsi="Times New Roman" w:hint="cs"/>
          <w:color w:val="000000" w:themeColor="text1"/>
          <w:spacing w:val="-10"/>
          <w:sz w:val="24"/>
          <w:szCs w:val="24"/>
          <w:rtl/>
          <w:lang w:bidi="fa-IR"/>
        </w:rPr>
        <w:t xml:space="preserve">برای رهبری فرآیند و </w:t>
      </w:r>
      <w:r w:rsidR="00176C8E" w:rsidRPr="008F00C9">
        <w:rPr>
          <w:rFonts w:ascii="Times New Roman" w:hAnsi="Times New Roman" w:hint="cs"/>
          <w:color w:val="000000" w:themeColor="text1"/>
          <w:spacing w:val="-10"/>
          <w:sz w:val="24"/>
          <w:szCs w:val="24"/>
          <w:rtl/>
          <w:lang w:bidi="fa-IR"/>
        </w:rPr>
        <w:t>هماهنگی</w:t>
      </w:r>
      <w:r w:rsidR="00EB54C5" w:rsidRPr="008F00C9">
        <w:rPr>
          <w:rFonts w:ascii="Times New Roman" w:hAnsi="Times New Roman" w:hint="cs"/>
          <w:color w:val="000000" w:themeColor="text1"/>
          <w:spacing w:val="-10"/>
          <w:sz w:val="24"/>
          <w:szCs w:val="24"/>
          <w:rtl/>
          <w:lang w:bidi="fa-IR"/>
        </w:rPr>
        <w:t xml:space="preserve"> </w:t>
      </w:r>
      <w:r w:rsidRPr="008F00C9">
        <w:rPr>
          <w:rFonts w:ascii="Times New Roman" w:hAnsi="Times New Roman" w:hint="cs"/>
          <w:color w:val="000000" w:themeColor="text1"/>
          <w:spacing w:val="-10"/>
          <w:sz w:val="24"/>
          <w:szCs w:val="24"/>
          <w:rtl/>
          <w:lang w:bidi="fa-IR"/>
        </w:rPr>
        <w:t xml:space="preserve">تیم ضروری است؟ </w:t>
      </w:r>
    </w:p>
    <w:p w:rsidR="009C7CE3" w:rsidRDefault="00EB54C5" w:rsidP="00AF46A5">
      <w:pPr>
        <w:pStyle w:val="ListParagraph"/>
        <w:numPr>
          <w:ilvl w:val="0"/>
          <w:numId w:val="14"/>
        </w:numPr>
        <w:tabs>
          <w:tab w:val="left" w:pos="6495"/>
        </w:tabs>
        <w:bidi/>
        <w:spacing w:after="0" w:line="276" w:lineRule="auto"/>
        <w:ind w:left="283" w:hanging="283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آیا </w:t>
      </w:r>
      <w:r w:rsidR="008B2F8D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تمام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سنجش‌ها انجام شدند؟</w:t>
      </w:r>
    </w:p>
    <w:p w:rsidR="005F31E7" w:rsidRDefault="005F31E7" w:rsidP="005F31E7">
      <w:pPr>
        <w:pStyle w:val="ListParagraph"/>
        <w:tabs>
          <w:tab w:val="left" w:pos="6495"/>
        </w:tabs>
        <w:bidi/>
        <w:spacing w:after="0" w:line="276" w:lineRule="auto"/>
        <w:ind w:left="283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A12475" w:rsidRDefault="00A12475" w:rsidP="00A12475">
      <w:pPr>
        <w:pStyle w:val="ListParagraph"/>
        <w:tabs>
          <w:tab w:val="left" w:pos="6495"/>
        </w:tabs>
        <w:bidi/>
        <w:spacing w:after="0" w:line="276" w:lineRule="auto"/>
        <w:ind w:left="283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A12475" w:rsidRDefault="00A12475" w:rsidP="00A12475">
      <w:pPr>
        <w:pStyle w:val="ListParagraph"/>
        <w:tabs>
          <w:tab w:val="left" w:pos="6495"/>
        </w:tabs>
        <w:bidi/>
        <w:spacing w:after="0" w:line="276" w:lineRule="auto"/>
        <w:ind w:left="283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A12475" w:rsidRDefault="00A12475" w:rsidP="00A12475">
      <w:pPr>
        <w:pStyle w:val="ListParagraph"/>
        <w:tabs>
          <w:tab w:val="left" w:pos="6495"/>
        </w:tabs>
        <w:bidi/>
        <w:spacing w:after="0" w:line="276" w:lineRule="auto"/>
        <w:ind w:left="283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A12475" w:rsidRDefault="00A12475" w:rsidP="00A12475">
      <w:pPr>
        <w:pStyle w:val="ListParagraph"/>
        <w:tabs>
          <w:tab w:val="left" w:pos="6495"/>
        </w:tabs>
        <w:bidi/>
        <w:spacing w:after="0" w:line="276" w:lineRule="auto"/>
        <w:ind w:left="283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A12475" w:rsidRPr="004D3F99" w:rsidRDefault="00A12475" w:rsidP="00A12475">
      <w:pPr>
        <w:pStyle w:val="ListParagraph"/>
        <w:tabs>
          <w:tab w:val="left" w:pos="6495"/>
        </w:tabs>
        <w:bidi/>
        <w:spacing w:after="0" w:line="276" w:lineRule="auto"/>
        <w:ind w:left="283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</w:p>
    <w:p w:rsidR="00EB54C5" w:rsidRPr="004D3F99" w:rsidRDefault="00EB54C5" w:rsidP="00E026D7">
      <w:pPr>
        <w:pStyle w:val="Heading2"/>
        <w:shd w:val="clear" w:color="auto" w:fill="F2F2F2" w:themeFill="background1" w:themeFillShade="F2"/>
        <w:spacing w:line="276" w:lineRule="auto"/>
        <w:rPr>
          <w:rFonts w:cs="B Titr"/>
          <w:color w:val="000000" w:themeColor="text1"/>
          <w:sz w:val="20"/>
          <w:szCs w:val="20"/>
          <w:rtl/>
        </w:rPr>
      </w:pPr>
      <w:bookmarkStart w:id="39" w:name="_Toc80267985"/>
      <w:r w:rsidRPr="004D3F99">
        <w:rPr>
          <w:rFonts w:cs="B Titr" w:hint="cs"/>
          <w:color w:val="000000" w:themeColor="text1"/>
          <w:sz w:val="20"/>
          <w:szCs w:val="20"/>
          <w:rtl/>
        </w:rPr>
        <w:t>ثبت روزان</w:t>
      </w:r>
      <w:r w:rsidR="0035479B">
        <w:rPr>
          <w:rFonts w:cs="B Titr" w:hint="cs"/>
          <w:color w:val="000000" w:themeColor="text1"/>
          <w:sz w:val="20"/>
          <w:szCs w:val="20"/>
          <w:rtl/>
        </w:rPr>
        <w:t>ـ</w:t>
      </w:r>
      <w:r w:rsidRPr="004D3F99">
        <w:rPr>
          <w:rFonts w:cs="B Titr" w:hint="cs"/>
          <w:color w:val="000000" w:themeColor="text1"/>
          <w:sz w:val="20"/>
          <w:szCs w:val="20"/>
          <w:rtl/>
        </w:rPr>
        <w:t>ه س</w:t>
      </w:r>
      <w:r w:rsidR="0035479B">
        <w:rPr>
          <w:rFonts w:cs="B Titr" w:hint="cs"/>
          <w:color w:val="000000" w:themeColor="text1"/>
          <w:sz w:val="20"/>
          <w:szCs w:val="20"/>
          <w:rtl/>
        </w:rPr>
        <w:t>ـ</w:t>
      </w:r>
      <w:r w:rsidRPr="004D3F99">
        <w:rPr>
          <w:rFonts w:cs="B Titr" w:hint="cs"/>
          <w:color w:val="000000" w:themeColor="text1"/>
          <w:sz w:val="20"/>
          <w:szCs w:val="20"/>
          <w:rtl/>
        </w:rPr>
        <w:t>والات</w:t>
      </w:r>
      <w:bookmarkEnd w:id="39"/>
    </w:p>
    <w:p w:rsidR="00EB54C5" w:rsidRPr="004D3F99" w:rsidRDefault="00EB54C5" w:rsidP="002E0CE9">
      <w:pPr>
        <w:tabs>
          <w:tab w:val="left" w:pos="649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ثبت روزانه سوالات </w:t>
      </w:r>
      <w:r w:rsidR="00A1247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به عنوان </w:t>
      </w:r>
      <w:r w:rsidR="002E0CE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اقدامی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ساده اما </w:t>
      </w:r>
      <w:r w:rsidR="00222C1A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تاثیرگذار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برای تیم </w:t>
      </w:r>
      <w:r w:rsidR="00A1247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محسوب می</w:t>
      </w:r>
      <w:r w:rsidR="00A12475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="00A1247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شود.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ثبت روزانه سوالات </w:t>
      </w:r>
      <w:r w:rsidR="00222C1A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به منظور یافتن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AC4C6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هر</w:t>
      </w:r>
      <w:r w:rsidR="00222C1A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گونه شکاف در دانش فعلی </w:t>
      </w:r>
      <w:r w:rsidR="000B2321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به کار می‌رود</w:t>
      </w:r>
      <w:r w:rsidR="00AC4C6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و شامل افرادی </w:t>
      </w:r>
      <w:r w:rsidR="00A1247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می</w:t>
      </w:r>
      <w:r w:rsidR="00A12475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="00A1247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شود</w:t>
      </w:r>
      <w:r w:rsidR="00AC4C6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که </w:t>
      </w:r>
      <w:r w:rsidR="00222C1A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پاسخ سوالات مربوط به تیم را پذیرفت</w:t>
      </w:r>
      <w:r w:rsidR="00AC4C6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ه</w:t>
      </w:r>
      <w:r w:rsidR="00AC4C6C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="00AC4C6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</w:t>
      </w:r>
      <w:r w:rsidR="00222C1A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ند. جدول زیر مثالی از گزارش روزانه سوالات </w:t>
      </w:r>
      <w:r w:rsidR="000B2321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است</w:t>
      </w:r>
      <w:r w:rsidR="00222C1A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. </w:t>
      </w:r>
    </w:p>
    <w:tbl>
      <w:tblPr>
        <w:tblStyle w:val="TableGrid"/>
        <w:bidiVisual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792"/>
        <w:gridCol w:w="792"/>
        <w:gridCol w:w="792"/>
        <w:gridCol w:w="792"/>
        <w:gridCol w:w="792"/>
        <w:gridCol w:w="792"/>
      </w:tblGrid>
      <w:tr w:rsidR="00222C1A" w:rsidRPr="004D3F99" w:rsidTr="00AC4C6C">
        <w:trPr>
          <w:cantSplit/>
          <w:trHeight w:val="1781"/>
        </w:trPr>
        <w:tc>
          <w:tcPr>
            <w:tcW w:w="1558" w:type="dxa"/>
            <w:shd w:val="clear" w:color="auto" w:fill="F2F2F2" w:themeFill="background1" w:themeFillShade="F2"/>
            <w:textDirection w:val="btLr"/>
            <w:vAlign w:val="center"/>
          </w:tcPr>
          <w:p w:rsidR="00222C1A" w:rsidRPr="002E0CE9" w:rsidRDefault="000B2321" w:rsidP="008B2F8D">
            <w:pPr>
              <w:tabs>
                <w:tab w:val="left" w:pos="6495"/>
              </w:tabs>
              <w:bidi/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  <w:r w:rsidRPr="002E0CE9">
              <w:rPr>
                <w:rFonts w:ascii="Times New Roman" w:hAnsi="Times New Roman" w:hint="cs"/>
                <w:color w:val="000000" w:themeColor="text1"/>
                <w:sz w:val="20"/>
                <w:szCs w:val="20"/>
                <w:rtl/>
                <w:lang w:bidi="fa-IR"/>
              </w:rPr>
              <w:t>تاریخ پاسخ</w:t>
            </w:r>
          </w:p>
        </w:tc>
        <w:tc>
          <w:tcPr>
            <w:tcW w:w="1558" w:type="dxa"/>
            <w:shd w:val="clear" w:color="auto" w:fill="F2F2F2" w:themeFill="background1" w:themeFillShade="F2"/>
            <w:textDirection w:val="btLr"/>
            <w:vAlign w:val="center"/>
          </w:tcPr>
          <w:p w:rsidR="00222C1A" w:rsidRPr="002E0CE9" w:rsidRDefault="000B2321" w:rsidP="008B2F8D">
            <w:pPr>
              <w:tabs>
                <w:tab w:val="left" w:pos="6495"/>
              </w:tabs>
              <w:bidi/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  <w:r w:rsidRPr="002E0CE9">
              <w:rPr>
                <w:rFonts w:ascii="Times New Roman" w:hAnsi="Times New Roman" w:hint="cs"/>
                <w:color w:val="000000" w:themeColor="text1"/>
                <w:sz w:val="20"/>
                <w:szCs w:val="20"/>
                <w:rtl/>
                <w:lang w:bidi="fa-IR"/>
              </w:rPr>
              <w:t>تاریخ مقرر</w:t>
            </w:r>
          </w:p>
        </w:tc>
        <w:tc>
          <w:tcPr>
            <w:tcW w:w="1558" w:type="dxa"/>
            <w:shd w:val="clear" w:color="auto" w:fill="F2F2F2" w:themeFill="background1" w:themeFillShade="F2"/>
            <w:textDirection w:val="btLr"/>
            <w:vAlign w:val="center"/>
          </w:tcPr>
          <w:p w:rsidR="00222C1A" w:rsidRPr="002E0CE9" w:rsidRDefault="000B2321" w:rsidP="008B2F8D">
            <w:pPr>
              <w:tabs>
                <w:tab w:val="left" w:pos="6495"/>
              </w:tabs>
              <w:bidi/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  <w:r w:rsidRPr="002E0CE9">
              <w:rPr>
                <w:rFonts w:ascii="Times New Roman" w:hAnsi="Times New Roman" w:hint="cs"/>
                <w:color w:val="000000" w:themeColor="text1"/>
                <w:sz w:val="20"/>
                <w:szCs w:val="20"/>
                <w:rtl/>
                <w:lang w:bidi="fa-IR"/>
              </w:rPr>
              <w:t>کارفرمای اقدام</w:t>
            </w:r>
          </w:p>
        </w:tc>
        <w:tc>
          <w:tcPr>
            <w:tcW w:w="1558" w:type="dxa"/>
            <w:shd w:val="clear" w:color="auto" w:fill="F2F2F2" w:themeFill="background1" w:themeFillShade="F2"/>
            <w:textDirection w:val="btLr"/>
            <w:vAlign w:val="center"/>
          </w:tcPr>
          <w:p w:rsidR="00222C1A" w:rsidRPr="002E0CE9" w:rsidRDefault="000B2321" w:rsidP="008B2F8D">
            <w:pPr>
              <w:tabs>
                <w:tab w:val="left" w:pos="6495"/>
              </w:tabs>
              <w:bidi/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  <w:r w:rsidRPr="002E0CE9">
              <w:rPr>
                <w:rFonts w:ascii="Times New Roman" w:hAnsi="Times New Roman" w:hint="cs"/>
                <w:color w:val="000000" w:themeColor="text1"/>
                <w:sz w:val="20"/>
                <w:szCs w:val="20"/>
                <w:rtl/>
                <w:lang w:bidi="fa-IR"/>
              </w:rPr>
              <w:t>سوال/ اطلاعات مورد نیاز</w:t>
            </w:r>
          </w:p>
        </w:tc>
        <w:tc>
          <w:tcPr>
            <w:tcW w:w="1559" w:type="dxa"/>
            <w:shd w:val="clear" w:color="auto" w:fill="F2F2F2" w:themeFill="background1" w:themeFillShade="F2"/>
            <w:textDirection w:val="btLr"/>
            <w:vAlign w:val="center"/>
          </w:tcPr>
          <w:p w:rsidR="00222C1A" w:rsidRPr="002E0CE9" w:rsidRDefault="000B2321" w:rsidP="008B2F8D">
            <w:pPr>
              <w:tabs>
                <w:tab w:val="left" w:pos="6495"/>
              </w:tabs>
              <w:bidi/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  <w:r w:rsidRPr="002E0CE9">
              <w:rPr>
                <w:rFonts w:ascii="Times New Roman" w:hAnsi="Times New Roman" w:hint="cs"/>
                <w:color w:val="000000" w:themeColor="text1"/>
                <w:sz w:val="20"/>
                <w:szCs w:val="20"/>
                <w:rtl/>
                <w:lang w:bidi="fa-IR"/>
              </w:rPr>
              <w:t>طراح سوال</w:t>
            </w:r>
          </w:p>
        </w:tc>
        <w:tc>
          <w:tcPr>
            <w:tcW w:w="1559" w:type="dxa"/>
            <w:shd w:val="clear" w:color="auto" w:fill="F2F2F2" w:themeFill="background1" w:themeFillShade="F2"/>
            <w:textDirection w:val="btLr"/>
            <w:vAlign w:val="center"/>
          </w:tcPr>
          <w:p w:rsidR="00222C1A" w:rsidRPr="002E0CE9" w:rsidRDefault="00222C1A" w:rsidP="008B2F8D">
            <w:pPr>
              <w:tabs>
                <w:tab w:val="left" w:pos="6495"/>
              </w:tabs>
              <w:bidi/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  <w:r w:rsidRPr="002E0CE9">
              <w:rPr>
                <w:rFonts w:ascii="Times New Roman" w:hAnsi="Times New Roman" w:hint="cs"/>
                <w:color w:val="000000" w:themeColor="text1"/>
                <w:sz w:val="20"/>
                <w:szCs w:val="20"/>
                <w:rtl/>
                <w:lang w:bidi="fa-IR"/>
              </w:rPr>
              <w:t>تاریخ طرح سوال</w:t>
            </w:r>
          </w:p>
        </w:tc>
      </w:tr>
      <w:tr w:rsidR="00222C1A" w:rsidRPr="004D3F99" w:rsidTr="00AC4C6C">
        <w:trPr>
          <w:trHeight w:val="1250"/>
        </w:trPr>
        <w:tc>
          <w:tcPr>
            <w:tcW w:w="1558" w:type="dxa"/>
            <w:vAlign w:val="center"/>
          </w:tcPr>
          <w:p w:rsidR="00222C1A" w:rsidRPr="004D3F99" w:rsidRDefault="00222C1A" w:rsidP="008B2F8D">
            <w:pPr>
              <w:tabs>
                <w:tab w:val="left" w:pos="6495"/>
              </w:tabs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1558" w:type="dxa"/>
            <w:vAlign w:val="center"/>
          </w:tcPr>
          <w:p w:rsidR="00222C1A" w:rsidRPr="004D3F99" w:rsidRDefault="00222C1A" w:rsidP="008B2F8D">
            <w:pPr>
              <w:tabs>
                <w:tab w:val="left" w:pos="6495"/>
              </w:tabs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1558" w:type="dxa"/>
            <w:vAlign w:val="center"/>
          </w:tcPr>
          <w:p w:rsidR="00222C1A" w:rsidRPr="004D3F99" w:rsidRDefault="00222C1A" w:rsidP="008B2F8D">
            <w:pPr>
              <w:tabs>
                <w:tab w:val="left" w:pos="6495"/>
              </w:tabs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1558" w:type="dxa"/>
            <w:vAlign w:val="center"/>
          </w:tcPr>
          <w:p w:rsidR="00222C1A" w:rsidRPr="004D3F99" w:rsidRDefault="00222C1A" w:rsidP="008B2F8D">
            <w:pPr>
              <w:tabs>
                <w:tab w:val="left" w:pos="6495"/>
              </w:tabs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1559" w:type="dxa"/>
            <w:vAlign w:val="center"/>
          </w:tcPr>
          <w:p w:rsidR="00222C1A" w:rsidRPr="004D3F99" w:rsidRDefault="00222C1A" w:rsidP="008B2F8D">
            <w:pPr>
              <w:tabs>
                <w:tab w:val="left" w:pos="6495"/>
              </w:tabs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1559" w:type="dxa"/>
            <w:vAlign w:val="center"/>
          </w:tcPr>
          <w:p w:rsidR="00222C1A" w:rsidRPr="004D3F99" w:rsidRDefault="00222C1A" w:rsidP="008B2F8D">
            <w:pPr>
              <w:tabs>
                <w:tab w:val="left" w:pos="6495"/>
              </w:tabs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</w:tr>
    </w:tbl>
    <w:p w:rsidR="006E04A1" w:rsidRPr="004D3F99" w:rsidRDefault="006E04A1" w:rsidP="006E04A1">
      <w:pPr>
        <w:pStyle w:val="Heading2"/>
        <w:spacing w:line="276" w:lineRule="auto"/>
        <w:rPr>
          <w:rFonts w:cs="B Titr"/>
          <w:color w:val="000000" w:themeColor="text1"/>
          <w:sz w:val="20"/>
          <w:szCs w:val="20"/>
        </w:rPr>
      </w:pPr>
      <w:bookmarkStart w:id="40" w:name="_Toc80267986"/>
    </w:p>
    <w:p w:rsidR="00B53F25" w:rsidRDefault="00B53F25">
      <w:pPr>
        <w:rPr>
          <w:rFonts w:cs="B Titr"/>
          <w:b/>
          <w:bCs/>
          <w:color w:val="000000" w:themeColor="text1"/>
          <w:sz w:val="20"/>
          <w:szCs w:val="20"/>
          <w:rtl/>
          <w:lang w:bidi="fa-IR"/>
        </w:rPr>
      </w:pPr>
      <w:r>
        <w:rPr>
          <w:rFonts w:cs="B Titr"/>
          <w:color w:val="000000" w:themeColor="text1"/>
          <w:sz w:val="20"/>
          <w:szCs w:val="20"/>
          <w:rtl/>
        </w:rPr>
        <w:br w:type="page"/>
      </w:r>
    </w:p>
    <w:p w:rsidR="00B53F25" w:rsidRDefault="00B53F25" w:rsidP="00B53F25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B53F25" w:rsidRDefault="00B53F25" w:rsidP="00B53F25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B53F25" w:rsidRDefault="00B53F25" w:rsidP="00B53F25">
      <w:pPr>
        <w:pStyle w:val="Heading2"/>
        <w:shd w:val="clear" w:color="auto" w:fill="FFFFFF" w:themeFill="background1"/>
        <w:spacing w:line="276" w:lineRule="auto"/>
        <w:rPr>
          <w:rFonts w:cs="B Titr"/>
          <w:color w:val="000000" w:themeColor="text1"/>
          <w:spacing w:val="-12"/>
          <w:sz w:val="20"/>
          <w:szCs w:val="20"/>
          <w:rtl/>
        </w:rPr>
      </w:pPr>
    </w:p>
    <w:p w:rsidR="00B53F25" w:rsidRDefault="00B53F25" w:rsidP="00B53F25">
      <w:pPr>
        <w:pStyle w:val="Heading2"/>
        <w:shd w:val="clear" w:color="auto" w:fill="FFFFFF" w:themeFill="background1"/>
        <w:spacing w:line="276" w:lineRule="auto"/>
        <w:rPr>
          <w:rFonts w:cs="B Titr"/>
          <w:color w:val="000000" w:themeColor="text1"/>
          <w:spacing w:val="-12"/>
          <w:sz w:val="20"/>
          <w:szCs w:val="20"/>
          <w:rtl/>
        </w:rPr>
      </w:pPr>
    </w:p>
    <w:p w:rsidR="00B53F25" w:rsidRDefault="00B53F25" w:rsidP="00B53F25">
      <w:pPr>
        <w:pStyle w:val="Heading2"/>
        <w:shd w:val="clear" w:color="auto" w:fill="FFFFFF" w:themeFill="background1"/>
        <w:spacing w:line="276" w:lineRule="auto"/>
        <w:rPr>
          <w:rFonts w:cs="B Titr"/>
          <w:color w:val="000000" w:themeColor="text1"/>
          <w:spacing w:val="-12"/>
          <w:sz w:val="20"/>
          <w:szCs w:val="20"/>
          <w:rtl/>
        </w:rPr>
      </w:pPr>
    </w:p>
    <w:p w:rsidR="00B53F25" w:rsidRDefault="00B53F25" w:rsidP="00B53F25">
      <w:pPr>
        <w:pStyle w:val="Heading2"/>
        <w:shd w:val="clear" w:color="auto" w:fill="FFFFFF" w:themeFill="background1"/>
        <w:spacing w:line="276" w:lineRule="auto"/>
        <w:rPr>
          <w:rFonts w:cs="B Titr"/>
          <w:color w:val="000000" w:themeColor="text1"/>
          <w:spacing w:val="-12"/>
          <w:sz w:val="20"/>
          <w:szCs w:val="20"/>
          <w:rtl/>
        </w:rPr>
      </w:pPr>
    </w:p>
    <w:p w:rsidR="00B53F25" w:rsidRDefault="00B53F25" w:rsidP="00B53F25">
      <w:pPr>
        <w:rPr>
          <w:rtl/>
          <w:lang w:bidi="fa-IR"/>
        </w:rPr>
      </w:pPr>
    </w:p>
    <w:p w:rsidR="006045AD" w:rsidRDefault="006045AD" w:rsidP="00B53F25">
      <w:pPr>
        <w:rPr>
          <w:rtl/>
          <w:lang w:bidi="fa-IR"/>
        </w:rPr>
      </w:pPr>
    </w:p>
    <w:p w:rsidR="00B53F25" w:rsidRDefault="00B53F25" w:rsidP="00B53F25">
      <w:pPr>
        <w:rPr>
          <w:rtl/>
          <w:lang w:bidi="fa-IR"/>
        </w:rPr>
      </w:pPr>
    </w:p>
    <w:p w:rsidR="00B53F25" w:rsidRDefault="00B53F25" w:rsidP="00B53F25">
      <w:pPr>
        <w:rPr>
          <w:rtl/>
          <w:lang w:bidi="fa-IR"/>
        </w:rPr>
      </w:pPr>
    </w:p>
    <w:p w:rsidR="00B53F25" w:rsidRPr="00565BE6" w:rsidRDefault="00B53F25" w:rsidP="00B53F25">
      <w:pPr>
        <w:rPr>
          <w:rtl/>
          <w:lang w:bidi="fa-IR"/>
        </w:rPr>
      </w:pPr>
    </w:p>
    <w:p w:rsidR="00B53F25" w:rsidRDefault="00B53F25" w:rsidP="00B53F25">
      <w:pPr>
        <w:pStyle w:val="Heading2"/>
        <w:shd w:val="clear" w:color="auto" w:fill="FFFFFF" w:themeFill="background1"/>
        <w:spacing w:line="276" w:lineRule="auto"/>
        <w:rPr>
          <w:rFonts w:cs="B Titr"/>
          <w:color w:val="000000" w:themeColor="text1"/>
          <w:spacing w:val="-12"/>
          <w:sz w:val="20"/>
          <w:szCs w:val="20"/>
          <w:rtl/>
        </w:rPr>
      </w:pPr>
    </w:p>
    <w:tbl>
      <w:tblPr>
        <w:tblStyle w:val="TableGrid"/>
        <w:bidiVisual/>
        <w:tblW w:w="0" w:type="auto"/>
        <w:tblInd w:w="-1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4555"/>
      </w:tblGrid>
      <w:tr w:rsidR="00B53F25" w:rsidTr="007E3E3C">
        <w:trPr>
          <w:trHeight w:val="170"/>
        </w:trPr>
        <w:tc>
          <w:tcPr>
            <w:tcW w:w="4555" w:type="dxa"/>
            <w:shd w:val="clear" w:color="auto" w:fill="D9D9D9" w:themeFill="background1" w:themeFillShade="D9"/>
          </w:tcPr>
          <w:p w:rsidR="00B53F25" w:rsidRPr="001453BD" w:rsidRDefault="00B53F25" w:rsidP="00B53F25">
            <w:pPr>
              <w:pStyle w:val="Heading2"/>
              <w:shd w:val="clear" w:color="auto" w:fill="FFFFFF" w:themeFill="background1"/>
              <w:spacing w:line="276" w:lineRule="auto"/>
              <w:jc w:val="center"/>
              <w:outlineLvl w:val="1"/>
              <w:rPr>
                <w:rFonts w:cs="B Titr"/>
                <w:color w:val="000000" w:themeColor="text1"/>
                <w:sz w:val="22"/>
                <w:szCs w:val="22"/>
                <w:rtl/>
              </w:rPr>
            </w:pPr>
            <w:r w:rsidRPr="001453BD">
              <w:rPr>
                <w:rFonts w:cs="B Titr" w:hint="cs"/>
                <w:color w:val="000000" w:themeColor="text1"/>
                <w:sz w:val="24"/>
                <w:szCs w:val="24"/>
                <w:rtl/>
              </w:rPr>
              <w:t xml:space="preserve">گام </w:t>
            </w:r>
            <w:r>
              <w:rPr>
                <w:rFonts w:cs="B Titr" w:hint="cs"/>
                <w:color w:val="000000" w:themeColor="text1"/>
                <w:sz w:val="24"/>
                <w:szCs w:val="24"/>
                <w:rtl/>
              </w:rPr>
              <w:t xml:space="preserve"> 2</w:t>
            </w:r>
          </w:p>
          <w:p w:rsidR="00B53F25" w:rsidRDefault="00B53F25" w:rsidP="006045AD">
            <w:pPr>
              <w:pStyle w:val="Heading2"/>
              <w:shd w:val="clear" w:color="auto" w:fill="FFFFFF" w:themeFill="background1"/>
              <w:spacing w:line="276" w:lineRule="auto"/>
              <w:jc w:val="center"/>
              <w:outlineLvl w:val="1"/>
              <w:rPr>
                <w:rFonts w:cs="B Titr"/>
                <w:color w:val="000000" w:themeColor="text1"/>
                <w:spacing w:val="-12"/>
                <w:sz w:val="20"/>
                <w:szCs w:val="20"/>
                <w:rtl/>
              </w:rPr>
            </w:pPr>
            <w:r>
              <w:rPr>
                <w:rFonts w:cs="B Titr" w:hint="cs"/>
                <w:color w:val="000000" w:themeColor="text1"/>
                <w:spacing w:val="-6"/>
                <w:sz w:val="24"/>
                <w:szCs w:val="24"/>
                <w:rtl/>
              </w:rPr>
              <w:t xml:space="preserve">تشریح مسئله </w:t>
            </w:r>
          </w:p>
        </w:tc>
      </w:tr>
    </w:tbl>
    <w:p w:rsidR="00B53F25" w:rsidRDefault="00B53F25" w:rsidP="00B53F25">
      <w:pPr>
        <w:pStyle w:val="Heading2"/>
        <w:shd w:val="clear" w:color="auto" w:fill="FFFFFF" w:themeFill="background1"/>
        <w:spacing w:line="276" w:lineRule="auto"/>
        <w:rPr>
          <w:rFonts w:cs="B Titr"/>
          <w:color w:val="000000" w:themeColor="text1"/>
          <w:spacing w:val="-12"/>
          <w:sz w:val="20"/>
          <w:szCs w:val="20"/>
          <w:rtl/>
        </w:rPr>
      </w:pPr>
    </w:p>
    <w:p w:rsidR="00B53F25" w:rsidRDefault="00B53F25" w:rsidP="00B53F25">
      <w:pPr>
        <w:rPr>
          <w:rFonts w:cs="B Titr"/>
          <w:b/>
          <w:bCs/>
          <w:color w:val="000000" w:themeColor="text1"/>
          <w:spacing w:val="-12"/>
          <w:sz w:val="20"/>
          <w:szCs w:val="20"/>
          <w:rtl/>
          <w:lang w:bidi="fa-IR"/>
        </w:rPr>
      </w:pPr>
    </w:p>
    <w:p w:rsidR="00B53F25" w:rsidRDefault="00B53F25">
      <w:pPr>
        <w:rPr>
          <w:rFonts w:cs="B Titr"/>
          <w:b/>
          <w:bCs/>
          <w:color w:val="000000" w:themeColor="text1"/>
          <w:sz w:val="20"/>
          <w:szCs w:val="20"/>
          <w:rtl/>
          <w:lang w:bidi="fa-IR"/>
        </w:rPr>
      </w:pPr>
    </w:p>
    <w:p w:rsidR="00B53F25" w:rsidRDefault="00B53F25">
      <w:pPr>
        <w:rPr>
          <w:rFonts w:cs="B Titr"/>
          <w:b/>
          <w:bCs/>
          <w:color w:val="000000" w:themeColor="text1"/>
          <w:sz w:val="20"/>
          <w:szCs w:val="20"/>
          <w:rtl/>
          <w:lang w:bidi="fa-IR"/>
        </w:rPr>
      </w:pPr>
      <w:r>
        <w:rPr>
          <w:rFonts w:cs="B Titr"/>
          <w:color w:val="000000" w:themeColor="text1"/>
          <w:sz w:val="20"/>
          <w:szCs w:val="20"/>
          <w:rtl/>
        </w:rPr>
        <w:br w:type="page"/>
      </w:r>
    </w:p>
    <w:p w:rsidR="00222C1A" w:rsidRPr="004D3F99" w:rsidRDefault="00943F55" w:rsidP="002650A5">
      <w:pPr>
        <w:pStyle w:val="Heading2"/>
        <w:shd w:val="clear" w:color="auto" w:fill="F2F2F2" w:themeFill="background1" w:themeFillShade="F2"/>
        <w:spacing w:line="276" w:lineRule="auto"/>
        <w:rPr>
          <w:rFonts w:cs="B Titr"/>
          <w:color w:val="000000" w:themeColor="text1"/>
          <w:sz w:val="20"/>
          <w:szCs w:val="20"/>
          <w:rtl/>
        </w:rPr>
      </w:pPr>
      <w:r w:rsidRPr="004D3F99">
        <w:rPr>
          <w:rFonts w:cs="B Titr" w:hint="cs"/>
          <w:color w:val="000000" w:themeColor="text1"/>
          <w:sz w:val="20"/>
          <w:szCs w:val="20"/>
          <w:rtl/>
        </w:rPr>
        <w:lastRenderedPageBreak/>
        <w:t>گام 2- تش</w:t>
      </w:r>
      <w:r w:rsidR="0035479B">
        <w:rPr>
          <w:rFonts w:cs="B Titr" w:hint="cs"/>
          <w:color w:val="000000" w:themeColor="text1"/>
          <w:sz w:val="20"/>
          <w:szCs w:val="20"/>
          <w:rtl/>
        </w:rPr>
        <w:t>ـ</w:t>
      </w:r>
      <w:r w:rsidRPr="004D3F99">
        <w:rPr>
          <w:rFonts w:cs="B Titr" w:hint="cs"/>
          <w:color w:val="000000" w:themeColor="text1"/>
          <w:sz w:val="20"/>
          <w:szCs w:val="20"/>
          <w:rtl/>
        </w:rPr>
        <w:t>ریح مسئله- جریان ف</w:t>
      </w:r>
      <w:r w:rsidR="0035479B">
        <w:rPr>
          <w:rFonts w:cs="B Titr" w:hint="cs"/>
          <w:color w:val="000000" w:themeColor="text1"/>
          <w:sz w:val="20"/>
          <w:szCs w:val="20"/>
          <w:rtl/>
        </w:rPr>
        <w:t>ـ</w:t>
      </w:r>
      <w:r w:rsidRPr="004D3F99">
        <w:rPr>
          <w:rFonts w:cs="B Titr" w:hint="cs"/>
          <w:color w:val="000000" w:themeColor="text1"/>
          <w:sz w:val="20"/>
          <w:szCs w:val="20"/>
          <w:rtl/>
        </w:rPr>
        <w:t>رآیند</w:t>
      </w:r>
      <w:bookmarkEnd w:id="40"/>
    </w:p>
    <w:p w:rsidR="00D41345" w:rsidRDefault="00D41345" w:rsidP="00575587">
      <w:pPr>
        <w:spacing w:after="0" w:line="276" w:lineRule="auto"/>
        <w:rPr>
          <w:noProof/>
          <w:color w:val="000000" w:themeColor="text1"/>
          <w:rtl/>
        </w:rPr>
      </w:pPr>
    </w:p>
    <w:p w:rsidR="00D41345" w:rsidRDefault="00D41345" w:rsidP="00575587">
      <w:pPr>
        <w:spacing w:after="0" w:line="276" w:lineRule="auto"/>
        <w:rPr>
          <w:noProof/>
          <w:color w:val="000000" w:themeColor="text1"/>
          <w:rtl/>
        </w:rPr>
      </w:pPr>
      <w:r w:rsidRPr="004D3F99">
        <w:rPr>
          <w:noProof/>
          <w:color w:val="000000" w:themeColor="text1"/>
        </w:rPr>
        <w:drawing>
          <wp:inline distT="0" distB="0" distL="0" distR="0" wp14:anchorId="72BF1632" wp14:editId="27C37A1F">
            <wp:extent cx="2924113" cy="3540557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613" t="22603" r="30776" b="10434"/>
                    <a:stretch/>
                  </pic:blipFill>
                  <pic:spPr bwMode="auto">
                    <a:xfrm>
                      <a:off x="0" y="0"/>
                      <a:ext cx="2947560" cy="3568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2321" w:rsidRPr="004D3F99" w:rsidRDefault="000B2321" w:rsidP="00575587">
      <w:pPr>
        <w:spacing w:after="0" w:line="276" w:lineRule="auto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CA1F66" w:rsidRPr="004D3F99" w:rsidRDefault="00CA1F66" w:rsidP="006E04A1">
      <w:pPr>
        <w:pStyle w:val="Heading2"/>
        <w:shd w:val="clear" w:color="auto" w:fill="F2F2F2" w:themeFill="background1" w:themeFillShade="F2"/>
        <w:spacing w:line="276" w:lineRule="auto"/>
        <w:rPr>
          <w:rFonts w:cs="B Titr"/>
          <w:color w:val="000000" w:themeColor="text1"/>
          <w:sz w:val="20"/>
          <w:szCs w:val="20"/>
          <w:rtl/>
        </w:rPr>
      </w:pPr>
      <w:bookmarkStart w:id="41" w:name="_Toc80267987"/>
      <w:r w:rsidRPr="004D3F99">
        <w:rPr>
          <w:rFonts w:cs="B Titr" w:hint="cs"/>
          <w:color w:val="000000" w:themeColor="text1"/>
          <w:sz w:val="20"/>
          <w:szCs w:val="20"/>
          <w:rtl/>
        </w:rPr>
        <w:t>گام 2- تش</w:t>
      </w:r>
      <w:r w:rsidR="0035479B">
        <w:rPr>
          <w:rFonts w:cs="B Titr" w:hint="cs"/>
          <w:color w:val="000000" w:themeColor="text1"/>
          <w:sz w:val="20"/>
          <w:szCs w:val="20"/>
          <w:rtl/>
        </w:rPr>
        <w:t>ـ</w:t>
      </w:r>
      <w:r w:rsidRPr="004D3F99">
        <w:rPr>
          <w:rFonts w:cs="B Titr" w:hint="cs"/>
          <w:color w:val="000000" w:themeColor="text1"/>
          <w:sz w:val="20"/>
          <w:szCs w:val="20"/>
          <w:rtl/>
        </w:rPr>
        <w:t>ریح مسئله</w:t>
      </w:r>
      <w:bookmarkEnd w:id="41"/>
    </w:p>
    <w:p w:rsidR="00E165AD" w:rsidRPr="004D3F99" w:rsidRDefault="00A21F4C" w:rsidP="002E0CE9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تشریح مسئله فرآیندی است که مسئله را بررسی کرده </w:t>
      </w:r>
      <w:r w:rsidR="001223A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تا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درک دقیق‌تری از مسئله</w:t>
      </w:r>
      <w:r w:rsidR="00451E3A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7A2C66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ارائه </w:t>
      </w:r>
      <w:r w:rsidR="002E0CE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گردد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. </w:t>
      </w:r>
      <w:r w:rsidR="00E165AD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در این مرحله از فرآیند حل مسئله</w:t>
      </w:r>
      <w:r w:rsidR="00973E42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،</w:t>
      </w:r>
      <w:r w:rsidR="00E165AD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باید داده‌های مختصر و مفیدی را در مورد مسئله ارائه کرده و ماهیت دقیق مسئله را مشخص کنیم. در </w:t>
      </w:r>
      <w:r w:rsidR="00973E42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تمام</w:t>
      </w:r>
      <w:r w:rsidR="00E165AD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فعالیت‌های حل مسئله تمایز بین مسئله و نشانه </w:t>
      </w:r>
      <w:r w:rsidR="00176C8E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رایج</w:t>
      </w:r>
      <w:r w:rsidR="00E165AD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است. تشریح مسئله در دو مرحله به شرح زیر انجام می‌شود:</w:t>
      </w:r>
    </w:p>
    <w:p w:rsidR="00E165AD" w:rsidRPr="004D3F99" w:rsidRDefault="00022638" w:rsidP="00E32195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bookmarkStart w:id="42" w:name="_Toc80267988"/>
      <w:r w:rsidRPr="004D3F99">
        <w:rPr>
          <w:rStyle w:val="Heading3Char"/>
          <w:rFonts w:hint="cs"/>
          <w:color w:val="000000" w:themeColor="text1"/>
          <w:sz w:val="24"/>
          <w:szCs w:val="24"/>
          <w:rtl/>
        </w:rPr>
        <w:t>بیان مسئله</w:t>
      </w:r>
      <w:bookmarkEnd w:id="42"/>
      <w:r w:rsidRPr="004D3F99">
        <w:rPr>
          <w:rStyle w:val="FootnoteReference"/>
          <w:rFonts w:ascii="Times New Roman" w:hAnsi="Times New Roman"/>
          <w:color w:val="000000" w:themeColor="text1"/>
          <w:sz w:val="24"/>
          <w:szCs w:val="24"/>
          <w:rtl/>
          <w:lang w:bidi="fa-IR"/>
        </w:rPr>
        <w:footnoteReference w:id="17"/>
      </w:r>
      <w:r w:rsidR="00451E3A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: </w:t>
      </w:r>
      <w:r w:rsidR="00176C8E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بیان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مختصر و مفیدی که </w:t>
      </w:r>
      <w:r w:rsidR="00E3219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محصول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دارای نقص و نوع نقص را مشخص می‌کند (نقص معمولا نشانه‌ای است که علت نامعلومی دارد). بیان مسئله </w:t>
      </w:r>
      <w:r w:rsidR="00176C8E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به‌طور واضح 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شرح می‌دهد که چه اشتباهی (نشانه)</w:t>
      </w:r>
      <w:r w:rsidR="00451E3A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در چه چیزی (کالا) رخ داده است.</w:t>
      </w:r>
    </w:p>
    <w:p w:rsidR="00022638" w:rsidRPr="004D3F99" w:rsidRDefault="00022638" w:rsidP="00B652CF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bookmarkStart w:id="43" w:name="_Toc80267989"/>
      <w:r w:rsidRPr="004D3F99">
        <w:rPr>
          <w:rStyle w:val="Heading3Char"/>
          <w:rFonts w:hint="cs"/>
          <w:color w:val="000000" w:themeColor="text1"/>
          <w:sz w:val="24"/>
          <w:szCs w:val="24"/>
          <w:rtl/>
        </w:rPr>
        <w:t>تشریح مسئله</w:t>
      </w:r>
      <w:bookmarkEnd w:id="43"/>
      <w:r w:rsidR="00451E3A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: </w:t>
      </w:r>
      <w:r w:rsidR="00176C8E" w:rsidRPr="004D3F99">
        <w:rPr>
          <w:rFonts w:ascii="Sakkal Majalla" w:hAnsi="Sakkal Majalla" w:hint="cs"/>
          <w:color w:val="000000" w:themeColor="text1"/>
          <w:sz w:val="26"/>
          <w:szCs w:val="24"/>
          <w:rtl/>
          <w:lang w:bidi="fa-IR"/>
        </w:rPr>
        <w:t>تشریح مسئله</w:t>
      </w:r>
      <w:r w:rsidR="00176C8E" w:rsidRPr="004D3F99">
        <w:rPr>
          <w:rFonts w:ascii="Sakkal Majalla" w:hAnsi="Sakkal Majalla" w:cs="Sakkal Majalla" w:hint="cs"/>
          <w:color w:val="000000" w:themeColor="text1"/>
          <w:sz w:val="26"/>
          <w:szCs w:val="26"/>
          <w:rtl/>
          <w:lang w:bidi="fa-IR"/>
        </w:rPr>
        <w:t xml:space="preserve"> </w:t>
      </w:r>
      <w:r w:rsidR="00176C8E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</w:t>
      </w:r>
      <w:r w:rsidR="00D15B10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ه </w:t>
      </w:r>
      <w:r w:rsidR="00176C8E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وسیله</w:t>
      </w:r>
      <w:r w:rsidR="00D15B10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D15B10" w:rsidRPr="004D3F99">
        <w:rPr>
          <w:rFonts w:ascii="Times New Roman" w:hAnsi="Times New Roman"/>
          <w:color w:val="000000" w:themeColor="text1"/>
          <w:sz w:val="20"/>
          <w:szCs w:val="20"/>
          <w:rtl/>
          <w:lang w:bidi="fa-IR"/>
        </w:rPr>
        <w:t>«</w:t>
      </w:r>
      <w:r w:rsidR="007B35D7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چه چیزی، کجا، چه زمانی، </w:t>
      </w:r>
      <w:r w:rsidR="00176C8E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چه مقدار</w:t>
      </w:r>
      <w:r w:rsidR="00B652CF" w:rsidRPr="004D3F99">
        <w:rPr>
          <w:rFonts w:ascii="Times New Roman" w:hAnsi="Times New Roman"/>
          <w:color w:val="000000" w:themeColor="text1"/>
          <w:sz w:val="20"/>
          <w:szCs w:val="20"/>
          <w:rtl/>
          <w:lang w:bidi="fa-IR"/>
        </w:rPr>
        <w:t>»</w:t>
      </w:r>
      <w:r w:rsidR="007B35D7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D15B10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با </w:t>
      </w:r>
      <w:r w:rsidR="00A8519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بهره</w:t>
      </w:r>
      <w:r w:rsidR="002D4E6E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="00A8519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گیری</w:t>
      </w:r>
      <w:r w:rsidR="007B35D7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از </w:t>
      </w:r>
      <w:r w:rsidR="000179F5" w:rsidRPr="00A8519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فرم</w:t>
      </w:r>
      <w:r w:rsidR="00A8519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(</w:t>
      </w:r>
      <w:r w:rsidR="00D15B10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است </w:t>
      </w:r>
      <w:r w:rsidR="007B35D7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یا نیست</w:t>
      </w:r>
      <w:r w:rsidR="00B652CF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)</w:t>
      </w:r>
      <w:r w:rsidR="007B35D7" w:rsidRPr="004D3F99">
        <w:rPr>
          <w:rStyle w:val="FootnoteReference"/>
          <w:rFonts w:ascii="Times New Roman" w:hAnsi="Times New Roman"/>
          <w:color w:val="000000" w:themeColor="text1"/>
          <w:sz w:val="24"/>
          <w:szCs w:val="24"/>
          <w:rtl/>
          <w:lang w:bidi="fa-IR"/>
        </w:rPr>
        <w:footnoteReference w:id="18"/>
      </w:r>
      <w:r w:rsidR="007B35D7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ایجاد می‌شود تا این بخش از فرآیند را هدایت کند. </w:t>
      </w:r>
    </w:p>
    <w:p w:rsidR="000A665D" w:rsidRPr="004D3F99" w:rsidRDefault="000A665D" w:rsidP="000A665D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7B35D7" w:rsidRPr="004D3F99" w:rsidRDefault="007B35D7" w:rsidP="00102DCA">
      <w:pPr>
        <w:pStyle w:val="Heading2"/>
        <w:shd w:val="clear" w:color="auto" w:fill="F2F2F2" w:themeFill="background1" w:themeFillShade="F2"/>
        <w:spacing w:line="276" w:lineRule="auto"/>
        <w:rPr>
          <w:rFonts w:cs="B Titr"/>
          <w:color w:val="000000" w:themeColor="text1"/>
          <w:sz w:val="20"/>
          <w:szCs w:val="20"/>
          <w:rtl/>
        </w:rPr>
      </w:pPr>
      <w:bookmarkStart w:id="44" w:name="_Toc80267990"/>
      <w:r w:rsidRPr="004D3F99">
        <w:rPr>
          <w:rFonts w:cs="B Titr" w:hint="cs"/>
          <w:color w:val="000000" w:themeColor="text1"/>
          <w:sz w:val="20"/>
          <w:szCs w:val="20"/>
          <w:rtl/>
        </w:rPr>
        <w:lastRenderedPageBreak/>
        <w:t>بی</w:t>
      </w:r>
      <w:r w:rsidR="0035479B">
        <w:rPr>
          <w:rFonts w:cs="B Titr" w:hint="cs"/>
          <w:color w:val="000000" w:themeColor="text1"/>
          <w:sz w:val="20"/>
          <w:szCs w:val="20"/>
          <w:rtl/>
        </w:rPr>
        <w:t>ـ</w:t>
      </w:r>
      <w:r w:rsidRPr="004D3F99">
        <w:rPr>
          <w:rFonts w:cs="B Titr" w:hint="cs"/>
          <w:color w:val="000000" w:themeColor="text1"/>
          <w:sz w:val="20"/>
          <w:szCs w:val="20"/>
          <w:rtl/>
        </w:rPr>
        <w:t>ان مسئله</w:t>
      </w:r>
      <w:bookmarkEnd w:id="44"/>
      <w:r w:rsidRPr="004D3F99">
        <w:rPr>
          <w:rFonts w:cs="B Titr" w:hint="cs"/>
          <w:color w:val="000000" w:themeColor="text1"/>
          <w:sz w:val="20"/>
          <w:szCs w:val="20"/>
          <w:rtl/>
        </w:rPr>
        <w:t xml:space="preserve"> </w:t>
      </w:r>
    </w:p>
    <w:p w:rsidR="00060B58" w:rsidRPr="004D3F99" w:rsidRDefault="0034718E" w:rsidP="00B85D95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در این مرحله از فرآیند</w:t>
      </w:r>
      <w:r w:rsidR="005A5C01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،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توجه به این نکته </w:t>
      </w:r>
      <w:r w:rsidR="00D803F3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حائز اهمیت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1223A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می</w:t>
      </w:r>
      <w:r w:rsidR="001223A8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="001223A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باشد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که حل مسئله </w:t>
      </w:r>
      <w:r w:rsidR="00D803F3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عبارت است از جمع‌آوری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5A5C01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تمام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داده‌ها و اطلاعات در مورد مسئله (نشانه) </w:t>
      </w:r>
      <w:r w:rsidR="00D803F3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و واکاوی </w:t>
      </w:r>
      <w:r w:rsidR="00176C8E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آن</w:t>
      </w:r>
      <w:r w:rsidR="005A5C01" w:rsidRPr="004D3F99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="00176C8E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ها با استفاده از فرآیند ساخت</w:t>
      </w:r>
      <w:r w:rsidR="005A5C01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ار</w:t>
      </w:r>
      <w:r w:rsidR="00B85D9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7A2C66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‌</w:t>
      </w:r>
      <w:r w:rsidR="00D803F3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یافته و تیمی با تخصص‌های متفاوت. </w:t>
      </w:r>
      <w:r w:rsidR="00135D34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با این وجود، </w:t>
      </w:r>
      <w:r w:rsidR="00060B58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در صورتی که</w:t>
      </w:r>
      <w:r w:rsidR="00135D34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فرضیات</w:t>
      </w:r>
      <w:r w:rsidR="005A5C01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،</w:t>
      </w:r>
      <w:r w:rsidR="00135D34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بدون جمع‌آوری داده‌ها </w:t>
      </w:r>
      <w:r w:rsidR="00060B58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ایجاد</w:t>
      </w:r>
      <w:r w:rsidR="00135D34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شوند </w:t>
      </w:r>
      <w:r w:rsidR="00060B58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ممکن است نشانه به جای مسئله به کانون تلاش‌ها تبدیل </w:t>
      </w:r>
      <w:r w:rsidR="005A5C01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گردد</w:t>
      </w:r>
      <w:r w:rsidR="00060B58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.  با استفاده از چند مثال ساده نحوه ایجاد فرضیات را توضیح </w:t>
      </w:r>
      <w:r w:rsidR="005A5C01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داده شده است</w:t>
      </w:r>
      <w:r w:rsidR="00060B58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:</w:t>
      </w:r>
    </w:p>
    <w:p w:rsidR="00060B58" w:rsidRPr="004D3F99" w:rsidRDefault="00060B58" w:rsidP="0002776C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مثال 1:</w:t>
      </w:r>
      <w:r w:rsidR="0002776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A72C9B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سناریو</w:t>
      </w:r>
      <w:r w:rsidR="00D90BEB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: </w:t>
      </w:r>
      <w:r w:rsidR="00D90BEB" w:rsidRPr="004D3F99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«</w:t>
      </w:r>
      <w:r w:rsidR="00D90BEB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هر بار که آبگرمکن دیواری </w:t>
      </w:r>
      <w:r w:rsidR="00D8139B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در آشپزخانه نصب می‌شود</w:t>
      </w:r>
      <w:r w:rsidR="00D90BEB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5A5C01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سیستم برق</w:t>
      </w:r>
      <w:r w:rsidR="00D90BEB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D8139B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قطع می‌شو</w:t>
      </w:r>
      <w:r w:rsidR="00D90BEB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د</w:t>
      </w:r>
      <w:r w:rsidR="00D90BEB" w:rsidRPr="004D3F99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»</w:t>
      </w:r>
    </w:p>
    <w:p w:rsidR="00A72C9B" w:rsidRPr="004D3F99" w:rsidRDefault="00A72C9B" w:rsidP="000B11C2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فرضیه: </w:t>
      </w:r>
      <w:r w:rsidRPr="004D3F99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«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روشن است که آبگرمکن مسئله و نشانه (یا اثر) قطع </w:t>
      </w:r>
      <w:r w:rsidR="000B11C2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سیستم برق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است</w:t>
      </w:r>
      <w:r w:rsidR="00D8139B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،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چنین نیست؟</w:t>
      </w:r>
      <w:r w:rsidRPr="004D3F99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»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</w:p>
    <w:p w:rsidR="00A72C9B" w:rsidRPr="004D3F99" w:rsidRDefault="00A174A3" w:rsidP="000B11C2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دلیل</w:t>
      </w:r>
      <w:r w:rsidR="00A72C9B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اصلی: اطلاعات ک</w:t>
      </w:r>
      <w:r w:rsidR="000B11C2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افی در این مرحله در دسترس نیست. بنابراین ممکن است</w:t>
      </w:r>
      <w:r w:rsidR="00A72C9B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:</w:t>
      </w:r>
    </w:p>
    <w:p w:rsidR="00A72C9B" w:rsidRPr="004D3F99" w:rsidRDefault="00A72C9B" w:rsidP="00AF46A5">
      <w:pPr>
        <w:pStyle w:val="ListParagraph"/>
        <w:numPr>
          <w:ilvl w:val="0"/>
          <w:numId w:val="15"/>
        </w:numPr>
        <w:bidi/>
        <w:spacing w:after="0" w:line="276" w:lineRule="auto"/>
        <w:ind w:left="30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مشکل از دوشاخه برق باشد</w:t>
      </w:r>
    </w:p>
    <w:p w:rsidR="00A72C9B" w:rsidRPr="004D3F99" w:rsidRDefault="00A72C9B" w:rsidP="00AF46A5">
      <w:pPr>
        <w:pStyle w:val="ListParagraph"/>
        <w:numPr>
          <w:ilvl w:val="0"/>
          <w:numId w:val="15"/>
        </w:numPr>
        <w:bidi/>
        <w:spacing w:after="0" w:line="276" w:lineRule="auto"/>
        <w:ind w:left="30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اضافه بار علت اصلی باشد</w:t>
      </w:r>
    </w:p>
    <w:p w:rsidR="00A72C9B" w:rsidRPr="004D3F99" w:rsidRDefault="00D8139B" w:rsidP="00AF46A5">
      <w:pPr>
        <w:pStyle w:val="ListParagraph"/>
        <w:numPr>
          <w:ilvl w:val="0"/>
          <w:numId w:val="15"/>
        </w:numPr>
        <w:bidi/>
        <w:spacing w:after="0" w:line="276" w:lineRule="auto"/>
        <w:ind w:left="30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تریپ</w:t>
      </w:r>
      <w:r w:rsidR="00176C8E" w:rsidRPr="004D3F99">
        <w:rPr>
          <w:rStyle w:val="FootnoteReference"/>
          <w:rFonts w:ascii="Times New Roman" w:hAnsi="Times New Roman"/>
          <w:color w:val="000000" w:themeColor="text1"/>
          <w:sz w:val="24"/>
          <w:szCs w:val="24"/>
          <w:rtl/>
          <w:lang w:bidi="fa-IR"/>
        </w:rPr>
        <w:footnoteReference w:id="19"/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معیوب </w:t>
      </w:r>
      <w:r w:rsidR="00A72C9B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باشد</w:t>
      </w:r>
    </w:p>
    <w:p w:rsidR="00A72C9B" w:rsidRPr="004D3F99" w:rsidRDefault="00A72C9B" w:rsidP="00AF46A5">
      <w:pPr>
        <w:pStyle w:val="ListParagraph"/>
        <w:numPr>
          <w:ilvl w:val="0"/>
          <w:numId w:val="15"/>
        </w:numPr>
        <w:bidi/>
        <w:spacing w:after="0" w:line="276" w:lineRule="auto"/>
        <w:ind w:left="30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مشکل در مدار باشد </w:t>
      </w:r>
    </w:p>
    <w:p w:rsidR="00EC2B54" w:rsidRPr="004D3F99" w:rsidRDefault="00102DCA" w:rsidP="00AF46A5">
      <w:pPr>
        <w:pStyle w:val="ListParagraph"/>
        <w:numPr>
          <w:ilvl w:val="0"/>
          <w:numId w:val="15"/>
        </w:numPr>
        <w:bidi/>
        <w:spacing w:after="0" w:line="276" w:lineRule="auto"/>
        <w:ind w:left="30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و ...</w:t>
      </w:r>
    </w:p>
    <w:p w:rsidR="0079789C" w:rsidRPr="004D3F99" w:rsidRDefault="0079789C" w:rsidP="0002776C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مثال 2:</w:t>
      </w:r>
      <w:r w:rsidR="0002776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سناریو: </w:t>
      </w:r>
      <w:r w:rsidRPr="004D3F99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«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انتشارات </w:t>
      </w:r>
      <w:r w:rsidR="00176C8E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مشکلاتی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را گزارش کرده که </w:t>
      </w:r>
      <w:r w:rsidR="00176C8E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دستگاه نمی‌توان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د یکی از چهار نشریه را </w:t>
      </w:r>
      <w:r w:rsidR="00176C8E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خارج کن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د</w:t>
      </w:r>
      <w:r w:rsidRPr="004D3F99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»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.</w:t>
      </w:r>
    </w:p>
    <w:p w:rsidR="0079789C" w:rsidRPr="004D3F99" w:rsidRDefault="0079789C" w:rsidP="00575587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فرضیه: عامل رهاکننده مسئله را ایجاد می‌کند. </w:t>
      </w:r>
    </w:p>
    <w:p w:rsidR="0079789C" w:rsidRPr="004D3F99" w:rsidRDefault="00A174A3" w:rsidP="00575587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دلیل</w:t>
      </w:r>
      <w:r w:rsidR="0079789C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اصلی: </w:t>
      </w:r>
      <w:r w:rsidR="00790E8D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ممکن است یکی از چند مورد زیر باشد که این مسئله را ایجاد کرده است:</w:t>
      </w:r>
    </w:p>
    <w:p w:rsidR="00790E8D" w:rsidRPr="004D3F99" w:rsidRDefault="00052952" w:rsidP="00AF46A5">
      <w:pPr>
        <w:pStyle w:val="ListParagraph"/>
        <w:numPr>
          <w:ilvl w:val="0"/>
          <w:numId w:val="16"/>
        </w:numPr>
        <w:bidi/>
        <w:spacing w:after="0" w:line="276" w:lineRule="auto"/>
        <w:ind w:left="30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ابزارها در حال تعمیر </w:t>
      </w:r>
      <w:r w:rsidR="00DB2C92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بودند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؟</w:t>
      </w:r>
    </w:p>
    <w:p w:rsidR="00DB2C92" w:rsidRPr="004D3F99" w:rsidRDefault="00DB2C92" w:rsidP="00AF46A5">
      <w:pPr>
        <w:pStyle w:val="ListParagraph"/>
        <w:numPr>
          <w:ilvl w:val="0"/>
          <w:numId w:val="16"/>
        </w:numPr>
        <w:bidi/>
        <w:spacing w:after="0" w:line="276" w:lineRule="auto"/>
        <w:ind w:left="30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تغییر در تامین مواد (سفتی</w:t>
      </w:r>
      <w:r w:rsidR="003F4F86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یا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بازگشت فنر بر اثر خاصیت ارتجاعی)</w:t>
      </w:r>
    </w:p>
    <w:p w:rsidR="00DB2C92" w:rsidRPr="004D3F99" w:rsidRDefault="003F4F86" w:rsidP="00AF46A5">
      <w:pPr>
        <w:pStyle w:val="ListParagraph"/>
        <w:numPr>
          <w:ilvl w:val="0"/>
          <w:numId w:val="16"/>
        </w:numPr>
        <w:bidi/>
        <w:spacing w:after="0" w:line="276" w:lineRule="auto"/>
        <w:ind w:left="30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خطای اپراتور دستگاه</w:t>
      </w:r>
    </w:p>
    <w:p w:rsidR="00A174A3" w:rsidRPr="004D3F99" w:rsidRDefault="00A174A3" w:rsidP="00560A07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هر </w:t>
      </w:r>
      <w:r w:rsidR="003F4F86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کدام از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این موارد مثال‌های ساده‌ای هستند که نشان می‌دهند چگونه می‌توان بدون داشتن </w:t>
      </w:r>
      <w:r w:rsidR="0002776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تمام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حقایق به سرعت نتیجه‌گیری کرد. اگر قصد داریم منشاء مسئله را </w:t>
      </w:r>
      <w:r w:rsidR="00976FC2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یافته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و برای 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lastRenderedPageBreak/>
        <w:t xml:space="preserve">همیشه </w:t>
      </w:r>
      <w:r w:rsidR="00976FC2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آن را 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از بین ببریم</w:t>
      </w:r>
      <w:r w:rsidR="006D56D9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،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باید با توجه به </w:t>
      </w:r>
      <w:r w:rsidR="00176C8E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حقایق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عمل کنیم نه فرضیات (داده‌ها). </w:t>
      </w:r>
      <w:r w:rsidR="00CA7B04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پس از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بیان مسئله</w:t>
      </w:r>
      <w:r w:rsidR="0002776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،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CA7B04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باید اطمینان حاصل </w:t>
      </w:r>
      <w:r w:rsidR="00176C8E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شود</w:t>
      </w:r>
      <w:r w:rsidR="00CA7B04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که بر </w:t>
      </w:r>
      <w:r w:rsidR="0023090A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چه </w:t>
      </w:r>
      <w:r w:rsidR="00976FC2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موضوعی</w:t>
      </w:r>
      <w:r w:rsidR="00CA7B04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تمرکز کرد</w:t>
      </w:r>
      <w:r w:rsidR="00976FC2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ه</w:t>
      </w:r>
      <w:r w:rsidR="00976FC2" w:rsidRPr="004D3F99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="00976FC2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</w:t>
      </w:r>
      <w:r w:rsidR="00CA7B04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یم. بنابراین با استفاده از مثال </w:t>
      </w:r>
      <w:r w:rsidR="00560A0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(1)</w:t>
      </w:r>
      <w:r w:rsidR="00CA7B04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که در بالا </w:t>
      </w:r>
      <w:r w:rsidR="0023090A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ذکر</w:t>
      </w:r>
      <w:r w:rsidR="00CA7B04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شد</w:t>
      </w:r>
      <w:r w:rsidR="0023090A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،</w:t>
      </w:r>
      <w:r w:rsidR="00CA7B04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آنچه واقعا در این مرحله می‌دانیم، با استفاده از تکنیک صدور حکم </w:t>
      </w:r>
      <w:r w:rsidR="00CA7B04" w:rsidRPr="004D3F99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«</w:t>
      </w:r>
      <w:r w:rsidR="00CA7B04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چه اشتباهی (مسئله) در چه چیزی (کالا) رخ داده است، بیان مسئله ما </w:t>
      </w:r>
      <w:r w:rsidR="00CA7B04" w:rsidRPr="004D3F99">
        <w:rPr>
          <w:rFonts w:ascii="Times New Roman" w:hAnsi="Times New Roman" w:hint="cs"/>
          <w:color w:val="000000" w:themeColor="text1"/>
          <w:sz w:val="16"/>
          <w:szCs w:val="16"/>
          <w:rtl/>
          <w:lang w:bidi="fa-IR"/>
        </w:rPr>
        <w:t>«</w:t>
      </w:r>
      <w:r w:rsidR="00D8139B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قطع </w:t>
      </w:r>
      <w:r w:rsidR="0023090A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سیستم برق</w:t>
      </w:r>
      <w:r w:rsidR="00CA7B04" w:rsidRPr="004D3F99">
        <w:rPr>
          <w:rFonts w:ascii="Times New Roman" w:hAnsi="Times New Roman" w:hint="cs"/>
          <w:color w:val="000000" w:themeColor="text1"/>
          <w:sz w:val="16"/>
          <w:szCs w:val="16"/>
          <w:rtl/>
          <w:lang w:bidi="fa-IR"/>
        </w:rPr>
        <w:t>»</w:t>
      </w:r>
      <w:r w:rsidR="00FC3888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است</w:t>
      </w:r>
      <w:r w:rsidR="00FC3888" w:rsidRPr="004D3F99">
        <w:rPr>
          <w:rFonts w:ascii="Times New Roman" w:hAnsi="Times New Roman" w:cs="B Nazanin"/>
          <w:color w:val="000000" w:themeColor="text1"/>
          <w:sz w:val="20"/>
          <w:szCs w:val="20"/>
          <w:rtl/>
          <w:lang w:bidi="fa-IR"/>
        </w:rPr>
        <w:t>»</w:t>
      </w:r>
      <w:r w:rsidR="00FC3888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.</w:t>
      </w:r>
      <w:r w:rsidR="00CA7B04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</w:p>
    <w:p w:rsidR="00C71AFE" w:rsidRDefault="00976FC2" w:rsidP="006A2C6A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بنابراین</w:t>
      </w:r>
      <w:r w:rsidR="00D8139B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23090A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اکر فرض کنیم که </w:t>
      </w:r>
      <w:r w:rsidR="00D8139B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آبگرمکن خراب است</w:t>
      </w:r>
      <w:r w:rsidR="0023090A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و</w:t>
      </w:r>
      <w:r w:rsidR="00D8139B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آن را کنار گذاشته و یک </w:t>
      </w:r>
      <w:r w:rsidR="0023090A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آبگرمکن </w:t>
      </w:r>
      <w:r w:rsidR="00D8139B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دیگر خریداری </w:t>
      </w:r>
      <w:r w:rsidR="0023090A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شود، آیا</w:t>
      </w:r>
      <w:r w:rsidR="00D8139B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مسئله حل </w:t>
      </w:r>
      <w:r w:rsidR="0023090A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می</w:t>
      </w:r>
      <w:r w:rsidR="0023090A" w:rsidRPr="004D3F99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="0023090A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گردد</w:t>
      </w:r>
      <w:r w:rsidR="00D8139B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؟ در واقع در این مرحله نمی‌دانیم.</w:t>
      </w:r>
      <w:r w:rsidR="006A2C6A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23090A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طبق همین مثال،</w:t>
      </w:r>
      <w:r w:rsidR="00D8139B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C71AFE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در مورد مسئله‌ای در محل کار فکر کنی</w:t>
      </w:r>
      <w:r w:rsidR="0023090A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د و در نظر بگیرید که تعویض کالا چه میزان </w:t>
      </w:r>
      <w:r w:rsidR="00C71AFE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چقدر تمام می‌شود!</w:t>
      </w:r>
      <w:r w:rsidR="006A2C6A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C71AFE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بعد از اینکه مسئله بیان شد باید به‌طور کامل بررسی شود. </w:t>
      </w:r>
    </w:p>
    <w:p w:rsidR="00D41345" w:rsidRPr="004D3F99" w:rsidRDefault="00D41345" w:rsidP="00D41345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DD486A" w:rsidRPr="004D3F99" w:rsidRDefault="00DD486A" w:rsidP="00FD536D">
      <w:pPr>
        <w:pStyle w:val="Heading2"/>
        <w:shd w:val="clear" w:color="auto" w:fill="F2F2F2" w:themeFill="background1" w:themeFillShade="F2"/>
        <w:spacing w:line="276" w:lineRule="auto"/>
        <w:rPr>
          <w:rFonts w:cs="B Titr"/>
          <w:color w:val="000000" w:themeColor="text1"/>
          <w:sz w:val="20"/>
          <w:szCs w:val="20"/>
          <w:rtl/>
        </w:rPr>
      </w:pPr>
      <w:bookmarkStart w:id="45" w:name="_Toc80267991"/>
      <w:r w:rsidRPr="004D3F99">
        <w:rPr>
          <w:rFonts w:cs="B Titr" w:hint="cs"/>
          <w:color w:val="000000" w:themeColor="text1"/>
          <w:sz w:val="20"/>
          <w:szCs w:val="20"/>
          <w:rtl/>
        </w:rPr>
        <w:t>تش</w:t>
      </w:r>
      <w:r w:rsidR="0035479B">
        <w:rPr>
          <w:rFonts w:cs="B Titr" w:hint="cs"/>
          <w:color w:val="000000" w:themeColor="text1"/>
          <w:sz w:val="20"/>
          <w:szCs w:val="20"/>
          <w:rtl/>
        </w:rPr>
        <w:t>ـ</w:t>
      </w:r>
      <w:r w:rsidRPr="004D3F99">
        <w:rPr>
          <w:rFonts w:cs="B Titr" w:hint="cs"/>
          <w:color w:val="000000" w:themeColor="text1"/>
          <w:sz w:val="20"/>
          <w:szCs w:val="20"/>
          <w:rtl/>
        </w:rPr>
        <w:t>ریح مسئله</w:t>
      </w:r>
      <w:bookmarkEnd w:id="45"/>
    </w:p>
    <w:p w:rsidR="00DD486A" w:rsidRPr="004D3F99" w:rsidRDefault="00DE4425" w:rsidP="00B2137A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تشریح مسئله خروجی فرآیندی است که از </w:t>
      </w:r>
      <w:r w:rsidR="00D64347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فرم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6573F3" w:rsidRPr="004D3F99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«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است یا نیست</w:t>
      </w:r>
      <w:r w:rsidR="006573F3" w:rsidRPr="004D3F99">
        <w:rPr>
          <w:rStyle w:val="FootnoteReference"/>
          <w:rFonts w:ascii="Times New Roman" w:hAnsi="Times New Roman"/>
          <w:color w:val="000000" w:themeColor="text1"/>
          <w:sz w:val="24"/>
          <w:szCs w:val="24"/>
          <w:rtl/>
          <w:lang w:bidi="fa-IR"/>
        </w:rPr>
        <w:footnoteReference w:id="20"/>
      </w:r>
      <w:r w:rsidR="006573F3" w:rsidRPr="004D3F99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»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برای تقویت بیان مسئله استفاده می‌کند. </w:t>
      </w:r>
      <w:r w:rsidR="00A3724D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این تکنیک </w:t>
      </w:r>
      <w:r w:rsidR="00D64347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به برر</w:t>
      </w:r>
      <w:r w:rsidR="00A92843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سی </w:t>
      </w:r>
      <w:r w:rsidR="00A92843" w:rsidRPr="004D3F99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«</w:t>
      </w:r>
      <w:r w:rsidR="00A92843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مسئله چیست</w:t>
      </w:r>
      <w:r w:rsidR="00B2137A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؟</w:t>
      </w:r>
      <w:r w:rsidR="00A92843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مسئله این نیست</w:t>
      </w:r>
      <w:r w:rsidR="00B2137A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اما می</w:t>
      </w:r>
      <w:r w:rsidR="00B2137A" w:rsidRPr="004D3F99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="00B2137A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توانست باشد</w:t>
      </w:r>
      <w:r w:rsidR="00D64347" w:rsidRPr="004D3F99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»</w:t>
      </w:r>
      <w:r w:rsidR="00D64347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پرداخته و در </w:t>
      </w:r>
      <w:r w:rsidR="00A92843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خصوص</w:t>
      </w:r>
      <w:r w:rsidR="00D64347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موارد زیر اطلاعاتی را ارائه می‌کند:</w:t>
      </w:r>
    </w:p>
    <w:p w:rsidR="00D64347" w:rsidRPr="004D3F99" w:rsidRDefault="00D64347" w:rsidP="00AF46A5">
      <w:pPr>
        <w:pStyle w:val="ListParagraph"/>
        <w:numPr>
          <w:ilvl w:val="0"/>
          <w:numId w:val="37"/>
        </w:numPr>
        <w:bidi/>
        <w:spacing w:after="0" w:line="276" w:lineRule="auto"/>
        <w:ind w:left="283" w:hanging="247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مشک</w:t>
      </w:r>
      <w:r w:rsidR="000D335C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ل چه چیزی است/ نیست اما می‌توانست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باشد</w:t>
      </w:r>
    </w:p>
    <w:p w:rsidR="00D64347" w:rsidRPr="004D3F99" w:rsidRDefault="00D64347" w:rsidP="00AF46A5">
      <w:pPr>
        <w:pStyle w:val="ListParagraph"/>
        <w:numPr>
          <w:ilvl w:val="0"/>
          <w:numId w:val="37"/>
        </w:numPr>
        <w:tabs>
          <w:tab w:val="left" w:pos="1035"/>
        </w:tabs>
        <w:bidi/>
        <w:spacing w:after="0" w:line="276" w:lineRule="auto"/>
        <w:ind w:left="283" w:hanging="247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کجا</w:t>
      </w:r>
      <w:r w:rsidR="000D335C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رخ می‌دهد/ نمی‌دهد اما می‌توانست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رخ دهد </w:t>
      </w:r>
    </w:p>
    <w:p w:rsidR="00D64347" w:rsidRPr="004D3F99" w:rsidRDefault="00D64347" w:rsidP="00AF46A5">
      <w:pPr>
        <w:pStyle w:val="ListParagraph"/>
        <w:numPr>
          <w:ilvl w:val="0"/>
          <w:numId w:val="37"/>
        </w:numPr>
        <w:tabs>
          <w:tab w:val="left" w:pos="1980"/>
        </w:tabs>
        <w:bidi/>
        <w:spacing w:after="0" w:line="276" w:lineRule="auto"/>
        <w:ind w:left="283" w:hanging="247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چه زمانی</w:t>
      </w:r>
      <w:r w:rsidR="000D335C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رخ داد/ نداد اما می‌توانست</w:t>
      </w:r>
      <w:r w:rsidR="006A2C6A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رخ دهد</w:t>
      </w:r>
    </w:p>
    <w:p w:rsidR="000179F5" w:rsidRPr="004D3F99" w:rsidRDefault="000179F5" w:rsidP="00AF46A5">
      <w:pPr>
        <w:pStyle w:val="ListParagraph"/>
        <w:numPr>
          <w:ilvl w:val="0"/>
          <w:numId w:val="37"/>
        </w:numPr>
        <w:bidi/>
        <w:spacing w:after="0" w:line="276" w:lineRule="auto"/>
        <w:ind w:left="283" w:hanging="247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مشکل </w:t>
      </w:r>
      <w:r w:rsidR="000D335C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چه مقدار است/ نیست اما می‌توانست</w:t>
      </w:r>
      <w:r w:rsidR="00C17550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باشد</w:t>
      </w:r>
    </w:p>
    <w:p w:rsidR="00D64347" w:rsidRDefault="000179F5" w:rsidP="00575587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همچنین، فرآیند </w:t>
      </w:r>
      <w:r w:rsidR="000D335C" w:rsidRPr="00B679E5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«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است یا نیست</w:t>
      </w:r>
      <w:r w:rsidR="000D335C" w:rsidRPr="00B679E5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»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داده‌هایی را شناسایی می‌کند که باید برا</w:t>
      </w:r>
      <w:r w:rsidR="00D83FEB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ی درک بهتر مسئله جمع‌آوری شوند.</w:t>
      </w:r>
    </w:p>
    <w:p w:rsidR="00D41345" w:rsidRDefault="00D41345" w:rsidP="00D41345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935F11" w:rsidRDefault="00935F11" w:rsidP="00935F11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935F11" w:rsidRDefault="00935F11" w:rsidP="00935F11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935F11" w:rsidRDefault="00935F11" w:rsidP="00935F11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935F11" w:rsidRDefault="00935F11" w:rsidP="00935F11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935F11" w:rsidRDefault="00935F11" w:rsidP="00935F11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950"/>
        <w:gridCol w:w="2074"/>
        <w:gridCol w:w="540"/>
        <w:gridCol w:w="601"/>
        <w:gridCol w:w="587"/>
      </w:tblGrid>
      <w:tr w:rsidR="00935F11" w:rsidRPr="00935F11" w:rsidTr="00EE67F6">
        <w:tc>
          <w:tcPr>
            <w:tcW w:w="950" w:type="dxa"/>
            <w:vMerge w:val="restart"/>
            <w:tcBorders>
              <w:top w:val="nil"/>
              <w:left w:val="nil"/>
            </w:tcBorders>
          </w:tcPr>
          <w:p w:rsidR="00935F11" w:rsidRPr="00935F11" w:rsidRDefault="00935F11" w:rsidP="00935F11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3802" w:type="dxa"/>
            <w:gridSpan w:val="4"/>
            <w:shd w:val="clear" w:color="auto" w:fill="F2F2F2" w:themeFill="background1" w:themeFillShade="F2"/>
            <w:vAlign w:val="center"/>
          </w:tcPr>
          <w:p w:rsidR="00935F11" w:rsidRPr="00935F11" w:rsidRDefault="00935F11" w:rsidP="007E3E3C">
            <w:pPr>
              <w:bidi/>
              <w:jc w:val="center"/>
              <w:rPr>
                <w:color w:val="000000" w:themeColor="text1"/>
                <w:sz w:val="20"/>
                <w:szCs w:val="20"/>
                <w:rtl/>
                <w:lang w:bidi="fa-IR"/>
              </w:rPr>
            </w:pPr>
            <w:r w:rsidRPr="00935F11">
              <w:rPr>
                <w:rFonts w:hint="cs"/>
                <w:color w:val="000000" w:themeColor="text1"/>
                <w:sz w:val="20"/>
                <w:szCs w:val="20"/>
                <w:rtl/>
                <w:lang w:bidi="fa-IR"/>
              </w:rPr>
              <w:t xml:space="preserve">تحلیل است یا نیست مسئله-کاربرگ </w:t>
            </w:r>
            <w:r w:rsidR="00D24FF5" w:rsidRPr="00F73E55">
              <w:rPr>
                <w:rFonts w:ascii="Times New Roman" w:hAnsi="Times New Roman"/>
                <w:color w:val="000000" w:themeColor="text1"/>
                <w:spacing w:val="-10"/>
                <w:sz w:val="18"/>
                <w:szCs w:val="18"/>
                <w:lang w:bidi="fa-IR"/>
              </w:rPr>
              <w:t>G</w:t>
            </w:r>
            <w:r w:rsidR="00D24FF5" w:rsidRPr="00F73E55">
              <w:rPr>
                <w:rFonts w:ascii="Times New Roman" w:hAnsi="Times New Roman" w:cs="A Amine"/>
                <w:color w:val="000000" w:themeColor="text1"/>
                <w:spacing w:val="-10"/>
                <w:sz w:val="18"/>
                <w:szCs w:val="18"/>
                <w:lang w:bidi="fa-IR"/>
              </w:rPr>
              <w:t>8</w:t>
            </w:r>
            <w:r w:rsidR="00D24FF5" w:rsidRPr="00F73E55">
              <w:rPr>
                <w:rFonts w:ascii="Times New Roman" w:hAnsi="Times New Roman" w:cs="Times New Roman"/>
                <w:color w:val="000000" w:themeColor="text1"/>
                <w:spacing w:val="-10"/>
                <w:sz w:val="18"/>
                <w:szCs w:val="18"/>
                <w:lang w:bidi="fa-IR"/>
              </w:rPr>
              <w:t>D</w:t>
            </w:r>
          </w:p>
        </w:tc>
      </w:tr>
      <w:tr w:rsidR="00935F11" w:rsidRPr="00935F11" w:rsidTr="00EE67F6">
        <w:tc>
          <w:tcPr>
            <w:tcW w:w="950" w:type="dxa"/>
            <w:vMerge/>
            <w:tcBorders>
              <w:left w:val="nil"/>
            </w:tcBorders>
          </w:tcPr>
          <w:p w:rsidR="00935F11" w:rsidRPr="00935F11" w:rsidRDefault="00935F11" w:rsidP="00935F11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3802" w:type="dxa"/>
            <w:gridSpan w:val="4"/>
            <w:shd w:val="clear" w:color="auto" w:fill="F2F2F2" w:themeFill="background1" w:themeFillShade="F2"/>
            <w:vAlign w:val="center"/>
          </w:tcPr>
          <w:p w:rsidR="00935F11" w:rsidRPr="00935F11" w:rsidRDefault="00935F11" w:rsidP="007E3E3C">
            <w:pPr>
              <w:bidi/>
              <w:jc w:val="center"/>
              <w:rPr>
                <w:color w:val="000000" w:themeColor="text1"/>
                <w:sz w:val="20"/>
                <w:szCs w:val="20"/>
                <w:rtl/>
                <w:lang w:bidi="fa-IR"/>
              </w:rPr>
            </w:pPr>
            <w:r w:rsidRPr="00935F11">
              <w:rPr>
                <w:rFonts w:hint="cs"/>
                <w:color w:val="000000" w:themeColor="text1"/>
                <w:sz w:val="20"/>
                <w:szCs w:val="20"/>
                <w:rtl/>
                <w:lang w:bidi="fa-IR"/>
              </w:rPr>
              <w:t>بیان مسئله</w:t>
            </w:r>
          </w:p>
        </w:tc>
      </w:tr>
      <w:tr w:rsidR="00935F11" w:rsidRPr="00935F11" w:rsidTr="00EE67F6">
        <w:tc>
          <w:tcPr>
            <w:tcW w:w="950" w:type="dxa"/>
            <w:vMerge/>
            <w:tcBorders>
              <w:left w:val="nil"/>
            </w:tcBorders>
          </w:tcPr>
          <w:p w:rsidR="00935F11" w:rsidRPr="00935F11" w:rsidRDefault="00935F11" w:rsidP="00935F11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2074" w:type="dxa"/>
            <w:shd w:val="clear" w:color="auto" w:fill="F2F2F2" w:themeFill="background1" w:themeFillShade="F2"/>
            <w:vAlign w:val="center"/>
          </w:tcPr>
          <w:p w:rsidR="00935F11" w:rsidRPr="00935F11" w:rsidRDefault="00935F11" w:rsidP="00B679E5">
            <w:pPr>
              <w:bidi/>
              <w:jc w:val="center"/>
              <w:rPr>
                <w:color w:val="000000" w:themeColor="text1"/>
                <w:sz w:val="20"/>
                <w:szCs w:val="20"/>
                <w:rtl/>
                <w:lang w:bidi="fa-IR"/>
              </w:rPr>
            </w:pPr>
            <w:r w:rsidRPr="00935F11">
              <w:rPr>
                <w:rFonts w:hint="cs"/>
                <w:color w:val="000000" w:themeColor="text1"/>
                <w:sz w:val="20"/>
                <w:szCs w:val="20"/>
                <w:rtl/>
                <w:lang w:bidi="fa-IR"/>
              </w:rPr>
              <w:t>تشریح مسئله</w:t>
            </w:r>
          </w:p>
        </w:tc>
        <w:tc>
          <w:tcPr>
            <w:tcW w:w="540" w:type="dxa"/>
            <w:shd w:val="clear" w:color="auto" w:fill="F2F2F2" w:themeFill="background1" w:themeFillShade="F2"/>
          </w:tcPr>
          <w:p w:rsidR="00935F11" w:rsidRPr="00935F11" w:rsidRDefault="00935F11" w:rsidP="00935F11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  <w:r w:rsidRPr="00935F11">
              <w:rPr>
                <w:rFonts w:hint="cs"/>
                <w:color w:val="000000" w:themeColor="text1"/>
                <w:sz w:val="20"/>
                <w:szCs w:val="20"/>
                <w:rtl/>
                <w:lang w:bidi="fa-IR"/>
              </w:rPr>
              <w:t>است</w:t>
            </w:r>
          </w:p>
        </w:tc>
        <w:tc>
          <w:tcPr>
            <w:tcW w:w="601" w:type="dxa"/>
            <w:shd w:val="clear" w:color="auto" w:fill="F2F2F2" w:themeFill="background1" w:themeFillShade="F2"/>
          </w:tcPr>
          <w:p w:rsidR="00935F11" w:rsidRPr="00935F11" w:rsidRDefault="00935F11" w:rsidP="00935F11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  <w:r w:rsidRPr="00935F11">
              <w:rPr>
                <w:rFonts w:hint="cs"/>
                <w:color w:val="000000" w:themeColor="text1"/>
                <w:sz w:val="20"/>
                <w:szCs w:val="20"/>
                <w:rtl/>
                <w:lang w:bidi="fa-IR"/>
              </w:rPr>
              <w:t>نیست</w:t>
            </w:r>
          </w:p>
        </w:tc>
        <w:tc>
          <w:tcPr>
            <w:tcW w:w="587" w:type="dxa"/>
            <w:shd w:val="clear" w:color="auto" w:fill="F2F2F2" w:themeFill="background1" w:themeFillShade="F2"/>
          </w:tcPr>
          <w:p w:rsidR="00935F11" w:rsidRPr="00935F11" w:rsidRDefault="00935F11" w:rsidP="00935F11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  <w:r w:rsidRPr="00935F11">
              <w:rPr>
                <w:rFonts w:hint="cs"/>
                <w:color w:val="000000" w:themeColor="text1"/>
                <w:sz w:val="20"/>
                <w:szCs w:val="20"/>
                <w:rtl/>
                <w:lang w:bidi="fa-IR"/>
              </w:rPr>
              <w:t>داده‌ها</w:t>
            </w:r>
          </w:p>
        </w:tc>
      </w:tr>
      <w:tr w:rsidR="00935F11" w:rsidRPr="00935F11" w:rsidTr="00EE67F6">
        <w:tc>
          <w:tcPr>
            <w:tcW w:w="950" w:type="dxa"/>
            <w:vMerge w:val="restart"/>
            <w:shd w:val="clear" w:color="auto" w:fill="F2F2F2" w:themeFill="background1" w:themeFillShade="F2"/>
            <w:vAlign w:val="center"/>
          </w:tcPr>
          <w:p w:rsidR="00935F11" w:rsidRPr="00935F11" w:rsidRDefault="00935F11" w:rsidP="00C14104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  <w:r w:rsidRPr="00935F11">
              <w:rPr>
                <w:rFonts w:ascii="Times New Roman" w:hAnsi="Times New Roman" w:hint="cs"/>
                <w:color w:val="000000" w:themeColor="text1"/>
                <w:sz w:val="20"/>
                <w:szCs w:val="20"/>
                <w:rtl/>
                <w:lang w:bidi="fa-IR"/>
              </w:rPr>
              <w:t>چه چیزی</w:t>
            </w:r>
          </w:p>
        </w:tc>
        <w:tc>
          <w:tcPr>
            <w:tcW w:w="2074" w:type="dxa"/>
            <w:vAlign w:val="center"/>
          </w:tcPr>
          <w:p w:rsidR="00935F11" w:rsidRPr="00935F11" w:rsidRDefault="00935F11" w:rsidP="00C14104">
            <w:pPr>
              <w:bidi/>
              <w:rPr>
                <w:color w:val="000000" w:themeColor="text1"/>
                <w:sz w:val="20"/>
                <w:szCs w:val="20"/>
                <w:rtl/>
                <w:lang w:bidi="fa-IR"/>
              </w:rPr>
            </w:pPr>
            <w:r w:rsidRPr="00935F11">
              <w:rPr>
                <w:rFonts w:hint="cs"/>
                <w:color w:val="000000" w:themeColor="text1"/>
                <w:sz w:val="20"/>
                <w:szCs w:val="20"/>
                <w:rtl/>
                <w:lang w:bidi="fa-IR"/>
              </w:rPr>
              <w:t>مشکل چه چیزی</w:t>
            </w:r>
            <w:r w:rsidR="00B679E5">
              <w:rPr>
                <w:rtl/>
              </w:rPr>
              <w:t xml:space="preserve"> </w:t>
            </w:r>
            <w:r w:rsidR="00B679E5" w:rsidRPr="00B679E5">
              <w:rPr>
                <w:rFonts w:cs="B Nazanin"/>
                <w:color w:val="000000" w:themeColor="text1"/>
                <w:sz w:val="20"/>
                <w:szCs w:val="20"/>
                <w:rtl/>
                <w:lang w:bidi="fa-IR"/>
              </w:rPr>
              <w:t>است</w:t>
            </w:r>
          </w:p>
        </w:tc>
        <w:tc>
          <w:tcPr>
            <w:tcW w:w="540" w:type="dxa"/>
          </w:tcPr>
          <w:p w:rsidR="00935F11" w:rsidRPr="00935F11" w:rsidRDefault="00935F11" w:rsidP="00935F11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601" w:type="dxa"/>
          </w:tcPr>
          <w:p w:rsidR="00935F11" w:rsidRPr="00935F11" w:rsidRDefault="00935F11" w:rsidP="00935F11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587" w:type="dxa"/>
          </w:tcPr>
          <w:p w:rsidR="00935F11" w:rsidRPr="00935F11" w:rsidRDefault="00935F11" w:rsidP="00935F11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</w:tr>
      <w:tr w:rsidR="00935F11" w:rsidRPr="00935F11" w:rsidTr="00EE67F6">
        <w:tc>
          <w:tcPr>
            <w:tcW w:w="950" w:type="dxa"/>
            <w:vMerge/>
            <w:shd w:val="clear" w:color="auto" w:fill="F2F2F2" w:themeFill="background1" w:themeFillShade="F2"/>
            <w:vAlign w:val="center"/>
          </w:tcPr>
          <w:p w:rsidR="00935F11" w:rsidRPr="00935F11" w:rsidRDefault="00935F11" w:rsidP="00C14104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2074" w:type="dxa"/>
            <w:vAlign w:val="center"/>
          </w:tcPr>
          <w:p w:rsidR="00935F11" w:rsidRPr="00935F11" w:rsidRDefault="00935F11" w:rsidP="00C14104">
            <w:pPr>
              <w:bidi/>
              <w:rPr>
                <w:color w:val="000000" w:themeColor="text1"/>
                <w:sz w:val="20"/>
                <w:szCs w:val="20"/>
                <w:rtl/>
              </w:rPr>
            </w:pPr>
            <w:r w:rsidRPr="00935F11">
              <w:rPr>
                <w:rFonts w:hint="cs"/>
                <w:color w:val="000000" w:themeColor="text1"/>
                <w:sz w:val="20"/>
                <w:szCs w:val="20"/>
                <w:rtl/>
              </w:rPr>
              <w:t>عیب چه چیزی</w:t>
            </w:r>
            <w:r w:rsidR="00B679E5">
              <w:rPr>
                <w:rtl/>
              </w:rPr>
              <w:t xml:space="preserve"> </w:t>
            </w:r>
            <w:r w:rsidR="00B679E5" w:rsidRPr="00B679E5">
              <w:rPr>
                <w:rFonts w:cs="B Nazanin"/>
                <w:color w:val="000000" w:themeColor="text1"/>
                <w:sz w:val="20"/>
                <w:szCs w:val="20"/>
                <w:rtl/>
              </w:rPr>
              <w:t>است</w:t>
            </w:r>
          </w:p>
        </w:tc>
        <w:tc>
          <w:tcPr>
            <w:tcW w:w="540" w:type="dxa"/>
          </w:tcPr>
          <w:p w:rsidR="00935F11" w:rsidRPr="00935F11" w:rsidRDefault="00935F11" w:rsidP="00935F11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601" w:type="dxa"/>
          </w:tcPr>
          <w:p w:rsidR="00935F11" w:rsidRPr="00935F11" w:rsidRDefault="00935F11" w:rsidP="00935F11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587" w:type="dxa"/>
          </w:tcPr>
          <w:p w:rsidR="00935F11" w:rsidRPr="00935F11" w:rsidRDefault="00935F11" w:rsidP="00935F11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</w:tr>
      <w:tr w:rsidR="00935F11" w:rsidRPr="00935F11" w:rsidTr="00EE67F6">
        <w:tc>
          <w:tcPr>
            <w:tcW w:w="950" w:type="dxa"/>
            <w:vMerge w:val="restart"/>
            <w:shd w:val="clear" w:color="auto" w:fill="F2F2F2" w:themeFill="background1" w:themeFillShade="F2"/>
            <w:vAlign w:val="center"/>
          </w:tcPr>
          <w:p w:rsidR="00935F11" w:rsidRPr="00935F11" w:rsidRDefault="00935F11" w:rsidP="00C14104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  <w:r w:rsidRPr="00935F11">
              <w:rPr>
                <w:rFonts w:ascii="Times New Roman" w:hAnsi="Times New Roman" w:hint="cs"/>
                <w:color w:val="000000" w:themeColor="text1"/>
                <w:sz w:val="20"/>
                <w:szCs w:val="20"/>
                <w:rtl/>
                <w:lang w:bidi="fa-IR"/>
              </w:rPr>
              <w:t>کجا</w:t>
            </w:r>
          </w:p>
        </w:tc>
        <w:tc>
          <w:tcPr>
            <w:tcW w:w="2074" w:type="dxa"/>
            <w:vAlign w:val="center"/>
          </w:tcPr>
          <w:p w:rsidR="00935F11" w:rsidRPr="00935F11" w:rsidRDefault="00F73E55" w:rsidP="00C14104">
            <w:pPr>
              <w:bidi/>
              <w:rPr>
                <w:color w:val="000000" w:themeColor="text1"/>
                <w:sz w:val="20"/>
                <w:szCs w:val="20"/>
                <w:rtl/>
              </w:rPr>
            </w:pPr>
            <w:r>
              <w:rPr>
                <w:rFonts w:hint="cs"/>
                <w:color w:val="000000" w:themeColor="text1"/>
                <w:sz w:val="20"/>
                <w:szCs w:val="20"/>
                <w:rtl/>
              </w:rPr>
              <w:t xml:space="preserve">در </w:t>
            </w:r>
            <w:r w:rsidR="00935F11" w:rsidRPr="00935F11">
              <w:rPr>
                <w:rFonts w:hint="cs"/>
                <w:color w:val="000000" w:themeColor="text1"/>
                <w:sz w:val="20"/>
                <w:szCs w:val="20"/>
                <w:rtl/>
              </w:rPr>
              <w:t>کجا این مشکل رخ داده</w:t>
            </w:r>
          </w:p>
        </w:tc>
        <w:tc>
          <w:tcPr>
            <w:tcW w:w="540" w:type="dxa"/>
          </w:tcPr>
          <w:p w:rsidR="00935F11" w:rsidRPr="00935F11" w:rsidRDefault="00935F11" w:rsidP="00935F11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601" w:type="dxa"/>
          </w:tcPr>
          <w:p w:rsidR="00935F11" w:rsidRPr="00935F11" w:rsidRDefault="00935F11" w:rsidP="00935F11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587" w:type="dxa"/>
          </w:tcPr>
          <w:p w:rsidR="00935F11" w:rsidRPr="00935F11" w:rsidRDefault="00935F11" w:rsidP="00935F11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</w:tr>
      <w:tr w:rsidR="00935F11" w:rsidRPr="00935F11" w:rsidTr="00EE67F6">
        <w:tc>
          <w:tcPr>
            <w:tcW w:w="950" w:type="dxa"/>
            <w:vMerge/>
            <w:shd w:val="clear" w:color="auto" w:fill="F2F2F2" w:themeFill="background1" w:themeFillShade="F2"/>
            <w:vAlign w:val="center"/>
          </w:tcPr>
          <w:p w:rsidR="00935F11" w:rsidRPr="00935F11" w:rsidRDefault="00935F11" w:rsidP="00C14104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2074" w:type="dxa"/>
            <w:vAlign w:val="center"/>
          </w:tcPr>
          <w:p w:rsidR="00935F11" w:rsidRPr="00935F11" w:rsidRDefault="00935F11" w:rsidP="00C14104">
            <w:pPr>
              <w:bidi/>
              <w:rPr>
                <w:color w:val="000000" w:themeColor="text1"/>
                <w:sz w:val="20"/>
                <w:szCs w:val="20"/>
                <w:rtl/>
              </w:rPr>
            </w:pPr>
            <w:r w:rsidRPr="00935F11">
              <w:rPr>
                <w:rFonts w:hint="cs"/>
                <w:color w:val="000000" w:themeColor="text1"/>
                <w:sz w:val="20"/>
                <w:szCs w:val="20"/>
                <w:rtl/>
              </w:rPr>
              <w:t>اولین بار کجا مشاهده شده</w:t>
            </w:r>
          </w:p>
        </w:tc>
        <w:tc>
          <w:tcPr>
            <w:tcW w:w="540" w:type="dxa"/>
          </w:tcPr>
          <w:p w:rsidR="00935F11" w:rsidRPr="00935F11" w:rsidRDefault="00935F11" w:rsidP="00935F11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601" w:type="dxa"/>
          </w:tcPr>
          <w:p w:rsidR="00935F11" w:rsidRPr="00935F11" w:rsidRDefault="00935F11" w:rsidP="00935F11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587" w:type="dxa"/>
          </w:tcPr>
          <w:p w:rsidR="00935F11" w:rsidRPr="00935F11" w:rsidRDefault="00935F11" w:rsidP="00935F11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</w:tr>
      <w:tr w:rsidR="00935F11" w:rsidRPr="00935F11" w:rsidTr="00EE67F6">
        <w:tc>
          <w:tcPr>
            <w:tcW w:w="950" w:type="dxa"/>
            <w:vMerge/>
            <w:shd w:val="clear" w:color="auto" w:fill="F2F2F2" w:themeFill="background1" w:themeFillShade="F2"/>
            <w:vAlign w:val="center"/>
          </w:tcPr>
          <w:p w:rsidR="00935F11" w:rsidRPr="00935F11" w:rsidRDefault="00935F11" w:rsidP="00C14104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2074" w:type="dxa"/>
            <w:vAlign w:val="center"/>
          </w:tcPr>
          <w:p w:rsidR="00935F11" w:rsidRPr="00935F11" w:rsidRDefault="00935F11" w:rsidP="00C14104">
            <w:pPr>
              <w:bidi/>
              <w:rPr>
                <w:color w:val="000000" w:themeColor="text1"/>
                <w:spacing w:val="-6"/>
                <w:sz w:val="20"/>
                <w:szCs w:val="20"/>
                <w:rtl/>
              </w:rPr>
            </w:pPr>
            <w:r w:rsidRPr="00935F11">
              <w:rPr>
                <w:rFonts w:hint="cs"/>
                <w:color w:val="000000" w:themeColor="text1"/>
                <w:spacing w:val="-6"/>
                <w:sz w:val="20"/>
                <w:szCs w:val="20"/>
                <w:rtl/>
              </w:rPr>
              <w:t>جایی که دیده شده</w:t>
            </w:r>
            <w:r w:rsidR="00F73E55">
              <w:rPr>
                <w:rFonts w:hint="cs"/>
                <w:color w:val="000000" w:themeColor="text1"/>
                <w:spacing w:val="-6"/>
                <w:sz w:val="20"/>
                <w:szCs w:val="20"/>
                <w:rtl/>
              </w:rPr>
              <w:t xml:space="preserve"> است</w:t>
            </w:r>
          </w:p>
        </w:tc>
        <w:tc>
          <w:tcPr>
            <w:tcW w:w="540" w:type="dxa"/>
          </w:tcPr>
          <w:p w:rsidR="00935F11" w:rsidRPr="00935F11" w:rsidRDefault="00935F11" w:rsidP="00935F11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601" w:type="dxa"/>
          </w:tcPr>
          <w:p w:rsidR="00935F11" w:rsidRPr="00935F11" w:rsidRDefault="00935F11" w:rsidP="00935F11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587" w:type="dxa"/>
          </w:tcPr>
          <w:p w:rsidR="00935F11" w:rsidRPr="00935F11" w:rsidRDefault="00935F11" w:rsidP="00935F11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</w:tr>
      <w:tr w:rsidR="00935F11" w:rsidRPr="00935F11" w:rsidTr="00EE67F6">
        <w:tc>
          <w:tcPr>
            <w:tcW w:w="950" w:type="dxa"/>
            <w:shd w:val="clear" w:color="auto" w:fill="F2F2F2" w:themeFill="background1" w:themeFillShade="F2"/>
            <w:vAlign w:val="center"/>
          </w:tcPr>
          <w:p w:rsidR="00935F11" w:rsidRPr="00935F11" w:rsidRDefault="00935F11" w:rsidP="00C14104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  <w:r w:rsidRPr="00935F11">
              <w:rPr>
                <w:rFonts w:ascii="Times New Roman" w:hAnsi="Times New Roman" w:hint="cs"/>
                <w:color w:val="000000" w:themeColor="text1"/>
                <w:sz w:val="20"/>
                <w:szCs w:val="20"/>
                <w:rtl/>
                <w:lang w:bidi="fa-IR"/>
              </w:rPr>
              <w:t>چه وقت</w:t>
            </w:r>
          </w:p>
        </w:tc>
        <w:tc>
          <w:tcPr>
            <w:tcW w:w="2074" w:type="dxa"/>
            <w:vAlign w:val="center"/>
          </w:tcPr>
          <w:p w:rsidR="00935F11" w:rsidRPr="00C14104" w:rsidRDefault="00935F11" w:rsidP="00C14104">
            <w:pPr>
              <w:bidi/>
              <w:rPr>
                <w:color w:val="000000" w:themeColor="text1"/>
                <w:spacing w:val="-6"/>
                <w:sz w:val="20"/>
                <w:szCs w:val="20"/>
                <w:rtl/>
              </w:rPr>
            </w:pPr>
            <w:r w:rsidRPr="00C14104">
              <w:rPr>
                <w:rFonts w:hint="cs"/>
                <w:color w:val="000000" w:themeColor="text1"/>
                <w:spacing w:val="-6"/>
                <w:sz w:val="20"/>
                <w:szCs w:val="20"/>
                <w:rtl/>
              </w:rPr>
              <w:t>چه وقت اولین بار مشاهده شده</w:t>
            </w:r>
          </w:p>
        </w:tc>
        <w:tc>
          <w:tcPr>
            <w:tcW w:w="540" w:type="dxa"/>
          </w:tcPr>
          <w:p w:rsidR="00935F11" w:rsidRPr="00935F11" w:rsidRDefault="00935F11" w:rsidP="00935F11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601" w:type="dxa"/>
          </w:tcPr>
          <w:p w:rsidR="00935F11" w:rsidRPr="00935F11" w:rsidRDefault="00935F11" w:rsidP="00935F11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587" w:type="dxa"/>
          </w:tcPr>
          <w:p w:rsidR="00935F11" w:rsidRPr="00935F11" w:rsidRDefault="00935F11" w:rsidP="00935F11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</w:tr>
      <w:tr w:rsidR="00935F11" w:rsidRPr="00935F11" w:rsidTr="00EE67F6">
        <w:tc>
          <w:tcPr>
            <w:tcW w:w="950" w:type="dxa"/>
            <w:vMerge w:val="restart"/>
            <w:shd w:val="clear" w:color="auto" w:fill="F2F2F2" w:themeFill="background1" w:themeFillShade="F2"/>
            <w:vAlign w:val="center"/>
          </w:tcPr>
          <w:p w:rsidR="00935F11" w:rsidRPr="00935F11" w:rsidRDefault="00935F11" w:rsidP="00C14104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  <w:r w:rsidRPr="00935F11">
              <w:rPr>
                <w:rFonts w:ascii="Times New Roman" w:hAnsi="Times New Roman" w:hint="cs"/>
                <w:color w:val="000000" w:themeColor="text1"/>
                <w:sz w:val="20"/>
                <w:szCs w:val="20"/>
                <w:rtl/>
                <w:lang w:bidi="fa-IR"/>
              </w:rPr>
              <w:t>چه مقدار</w:t>
            </w:r>
          </w:p>
        </w:tc>
        <w:tc>
          <w:tcPr>
            <w:tcW w:w="2074" w:type="dxa"/>
            <w:vAlign w:val="center"/>
          </w:tcPr>
          <w:p w:rsidR="00935F11" w:rsidRPr="00935F11" w:rsidRDefault="00935F11" w:rsidP="00C14104">
            <w:pPr>
              <w:bidi/>
              <w:rPr>
                <w:color w:val="000000" w:themeColor="text1"/>
                <w:sz w:val="20"/>
                <w:szCs w:val="20"/>
                <w:rtl/>
              </w:rPr>
            </w:pPr>
            <w:r w:rsidRPr="00935F11">
              <w:rPr>
                <w:rFonts w:hint="cs"/>
                <w:color w:val="000000" w:themeColor="text1"/>
                <w:sz w:val="20"/>
                <w:szCs w:val="20"/>
                <w:rtl/>
              </w:rPr>
              <w:t>چه الگویی</w:t>
            </w:r>
          </w:p>
        </w:tc>
        <w:tc>
          <w:tcPr>
            <w:tcW w:w="540" w:type="dxa"/>
          </w:tcPr>
          <w:p w:rsidR="00935F11" w:rsidRPr="00935F11" w:rsidRDefault="00935F11" w:rsidP="00935F11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601" w:type="dxa"/>
          </w:tcPr>
          <w:p w:rsidR="00935F11" w:rsidRPr="00935F11" w:rsidRDefault="00935F11" w:rsidP="00935F11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587" w:type="dxa"/>
          </w:tcPr>
          <w:p w:rsidR="00935F11" w:rsidRPr="00935F11" w:rsidRDefault="00935F11" w:rsidP="00935F11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</w:tr>
      <w:tr w:rsidR="00935F11" w:rsidRPr="00935F11" w:rsidTr="00EE67F6">
        <w:tc>
          <w:tcPr>
            <w:tcW w:w="950" w:type="dxa"/>
            <w:vMerge/>
            <w:shd w:val="clear" w:color="auto" w:fill="F2F2F2" w:themeFill="background1" w:themeFillShade="F2"/>
          </w:tcPr>
          <w:p w:rsidR="00935F11" w:rsidRPr="00935F11" w:rsidRDefault="00935F11" w:rsidP="00935F11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2074" w:type="dxa"/>
            <w:vAlign w:val="center"/>
          </w:tcPr>
          <w:p w:rsidR="00935F11" w:rsidRPr="00935F11" w:rsidRDefault="00935F11" w:rsidP="00C14104">
            <w:pPr>
              <w:bidi/>
              <w:rPr>
                <w:color w:val="000000" w:themeColor="text1"/>
                <w:sz w:val="20"/>
                <w:szCs w:val="20"/>
                <w:rtl/>
              </w:rPr>
            </w:pPr>
            <w:r w:rsidRPr="00935F11">
              <w:rPr>
                <w:rFonts w:hint="cs"/>
                <w:color w:val="000000" w:themeColor="text1"/>
                <w:sz w:val="20"/>
                <w:szCs w:val="20"/>
                <w:rtl/>
              </w:rPr>
              <w:t>چه مقدار</w:t>
            </w:r>
          </w:p>
        </w:tc>
        <w:tc>
          <w:tcPr>
            <w:tcW w:w="540" w:type="dxa"/>
          </w:tcPr>
          <w:p w:rsidR="00935F11" w:rsidRPr="00935F11" w:rsidRDefault="00935F11" w:rsidP="00935F11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601" w:type="dxa"/>
          </w:tcPr>
          <w:p w:rsidR="00935F11" w:rsidRPr="00935F11" w:rsidRDefault="00935F11" w:rsidP="00935F11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587" w:type="dxa"/>
          </w:tcPr>
          <w:p w:rsidR="00935F11" w:rsidRPr="00935F11" w:rsidRDefault="00935F11" w:rsidP="00935F11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</w:tr>
      <w:tr w:rsidR="00935F11" w:rsidRPr="00935F11" w:rsidTr="00EE67F6">
        <w:tc>
          <w:tcPr>
            <w:tcW w:w="950" w:type="dxa"/>
            <w:vMerge/>
            <w:shd w:val="clear" w:color="auto" w:fill="F2F2F2" w:themeFill="background1" w:themeFillShade="F2"/>
          </w:tcPr>
          <w:p w:rsidR="00935F11" w:rsidRPr="00935F11" w:rsidRDefault="00935F11" w:rsidP="00935F11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2074" w:type="dxa"/>
            <w:vAlign w:val="center"/>
          </w:tcPr>
          <w:p w:rsidR="00935F11" w:rsidRPr="00935F11" w:rsidRDefault="00935F11" w:rsidP="00C14104">
            <w:pPr>
              <w:bidi/>
              <w:rPr>
                <w:color w:val="000000" w:themeColor="text1"/>
                <w:sz w:val="20"/>
                <w:szCs w:val="20"/>
                <w:rtl/>
              </w:rPr>
            </w:pPr>
            <w:r w:rsidRPr="00935F11">
              <w:rPr>
                <w:rFonts w:hint="cs"/>
                <w:color w:val="000000" w:themeColor="text1"/>
                <w:sz w:val="20"/>
                <w:szCs w:val="20"/>
                <w:rtl/>
              </w:rPr>
              <w:t>چقدر تحت تاثیر</w:t>
            </w:r>
          </w:p>
        </w:tc>
        <w:tc>
          <w:tcPr>
            <w:tcW w:w="540" w:type="dxa"/>
          </w:tcPr>
          <w:p w:rsidR="00935F11" w:rsidRPr="00935F11" w:rsidRDefault="00935F11" w:rsidP="00935F11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601" w:type="dxa"/>
          </w:tcPr>
          <w:p w:rsidR="00935F11" w:rsidRPr="00935F11" w:rsidRDefault="00935F11" w:rsidP="00935F11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587" w:type="dxa"/>
          </w:tcPr>
          <w:p w:rsidR="00935F11" w:rsidRPr="00935F11" w:rsidRDefault="00935F11" w:rsidP="00935F11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</w:tr>
      <w:tr w:rsidR="00935F11" w:rsidRPr="00935F11" w:rsidTr="00EE67F6">
        <w:tc>
          <w:tcPr>
            <w:tcW w:w="950" w:type="dxa"/>
            <w:vMerge/>
            <w:shd w:val="clear" w:color="auto" w:fill="F2F2F2" w:themeFill="background1" w:themeFillShade="F2"/>
          </w:tcPr>
          <w:p w:rsidR="00935F11" w:rsidRPr="00935F11" w:rsidRDefault="00935F11" w:rsidP="00935F11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2074" w:type="dxa"/>
            <w:vAlign w:val="center"/>
          </w:tcPr>
          <w:p w:rsidR="00935F11" w:rsidRPr="00935F11" w:rsidRDefault="00935F11" w:rsidP="00C14104">
            <w:pPr>
              <w:bidi/>
              <w:rPr>
                <w:color w:val="000000" w:themeColor="text1"/>
                <w:sz w:val="20"/>
                <w:szCs w:val="20"/>
                <w:rtl/>
              </w:rPr>
            </w:pPr>
            <w:r w:rsidRPr="00935F11">
              <w:rPr>
                <w:rFonts w:hint="cs"/>
                <w:color w:val="000000" w:themeColor="text1"/>
                <w:sz w:val="20"/>
                <w:szCs w:val="20"/>
                <w:rtl/>
              </w:rPr>
              <w:t>چه میزانی</w:t>
            </w:r>
          </w:p>
        </w:tc>
        <w:tc>
          <w:tcPr>
            <w:tcW w:w="540" w:type="dxa"/>
          </w:tcPr>
          <w:p w:rsidR="00935F11" w:rsidRPr="00935F11" w:rsidRDefault="00935F11" w:rsidP="00935F11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601" w:type="dxa"/>
          </w:tcPr>
          <w:p w:rsidR="00935F11" w:rsidRPr="00935F11" w:rsidRDefault="00935F11" w:rsidP="00935F11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587" w:type="dxa"/>
          </w:tcPr>
          <w:p w:rsidR="00935F11" w:rsidRPr="00935F11" w:rsidRDefault="00935F11" w:rsidP="00935F11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</w:tr>
      <w:tr w:rsidR="00935F11" w:rsidRPr="00935F11" w:rsidTr="00EE67F6">
        <w:tc>
          <w:tcPr>
            <w:tcW w:w="950" w:type="dxa"/>
            <w:vMerge/>
            <w:shd w:val="clear" w:color="auto" w:fill="F2F2F2" w:themeFill="background1" w:themeFillShade="F2"/>
          </w:tcPr>
          <w:p w:rsidR="00935F11" w:rsidRPr="00935F11" w:rsidRDefault="00935F11" w:rsidP="00935F11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2074" w:type="dxa"/>
            <w:vAlign w:val="center"/>
          </w:tcPr>
          <w:p w:rsidR="00935F11" w:rsidRPr="00935F11" w:rsidRDefault="00935F11" w:rsidP="00C14104">
            <w:pPr>
              <w:bidi/>
              <w:rPr>
                <w:color w:val="000000" w:themeColor="text1"/>
                <w:sz w:val="20"/>
                <w:szCs w:val="20"/>
                <w:rtl/>
              </w:rPr>
            </w:pPr>
            <w:r w:rsidRPr="00935F11">
              <w:rPr>
                <w:rFonts w:hint="cs"/>
                <w:color w:val="000000" w:themeColor="text1"/>
                <w:sz w:val="20"/>
                <w:szCs w:val="20"/>
                <w:rtl/>
              </w:rPr>
              <w:t>نقص در هر کالا</w:t>
            </w:r>
          </w:p>
        </w:tc>
        <w:tc>
          <w:tcPr>
            <w:tcW w:w="540" w:type="dxa"/>
          </w:tcPr>
          <w:p w:rsidR="00935F11" w:rsidRPr="00935F11" w:rsidRDefault="00935F11" w:rsidP="00935F11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601" w:type="dxa"/>
          </w:tcPr>
          <w:p w:rsidR="00935F11" w:rsidRPr="00935F11" w:rsidRDefault="00935F11" w:rsidP="00935F11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587" w:type="dxa"/>
          </w:tcPr>
          <w:p w:rsidR="00935F11" w:rsidRPr="00935F11" w:rsidRDefault="00935F11" w:rsidP="00935F11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</w:tr>
      <w:tr w:rsidR="00935F11" w:rsidRPr="00935F11" w:rsidTr="00EE67F6">
        <w:tc>
          <w:tcPr>
            <w:tcW w:w="950" w:type="dxa"/>
            <w:vMerge/>
            <w:shd w:val="clear" w:color="auto" w:fill="F2F2F2" w:themeFill="background1" w:themeFillShade="F2"/>
          </w:tcPr>
          <w:p w:rsidR="00935F11" w:rsidRPr="00935F11" w:rsidRDefault="00935F11" w:rsidP="00935F11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2074" w:type="dxa"/>
            <w:vAlign w:val="center"/>
          </w:tcPr>
          <w:p w:rsidR="00935F11" w:rsidRPr="00935F11" w:rsidRDefault="00935F11" w:rsidP="00C14104">
            <w:pPr>
              <w:bidi/>
              <w:rPr>
                <w:color w:val="000000" w:themeColor="text1"/>
                <w:sz w:val="20"/>
                <w:szCs w:val="20"/>
                <w:rtl/>
              </w:rPr>
            </w:pPr>
            <w:r w:rsidRPr="00935F11">
              <w:rPr>
                <w:rFonts w:hint="cs"/>
                <w:color w:val="000000" w:themeColor="text1"/>
                <w:sz w:val="20"/>
                <w:szCs w:val="20"/>
                <w:rtl/>
              </w:rPr>
              <w:t>روند</w:t>
            </w:r>
          </w:p>
        </w:tc>
        <w:tc>
          <w:tcPr>
            <w:tcW w:w="540" w:type="dxa"/>
          </w:tcPr>
          <w:p w:rsidR="00935F11" w:rsidRPr="00935F11" w:rsidRDefault="00935F11" w:rsidP="00935F11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601" w:type="dxa"/>
          </w:tcPr>
          <w:p w:rsidR="00935F11" w:rsidRPr="00935F11" w:rsidRDefault="00935F11" w:rsidP="00935F11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587" w:type="dxa"/>
          </w:tcPr>
          <w:p w:rsidR="00935F11" w:rsidRPr="00935F11" w:rsidRDefault="00935F11" w:rsidP="00935F11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</w:tr>
    </w:tbl>
    <w:p w:rsidR="00935F11" w:rsidRDefault="00935F11" w:rsidP="00935F11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08775B" w:rsidRPr="004D3F99" w:rsidRDefault="0008775B" w:rsidP="00EE72A6">
      <w:pPr>
        <w:pStyle w:val="Heading2"/>
        <w:shd w:val="clear" w:color="auto" w:fill="F2F2F2" w:themeFill="background1" w:themeFillShade="F2"/>
        <w:spacing w:line="276" w:lineRule="auto"/>
        <w:rPr>
          <w:rFonts w:cs="B Titr"/>
          <w:color w:val="000000" w:themeColor="text1"/>
          <w:sz w:val="20"/>
          <w:szCs w:val="20"/>
          <w:rtl/>
        </w:rPr>
      </w:pPr>
      <w:bookmarkStart w:id="46" w:name="_Toc80267992"/>
      <w:r w:rsidRPr="004D3F99">
        <w:rPr>
          <w:rFonts w:cs="B Titr" w:hint="cs"/>
          <w:color w:val="000000" w:themeColor="text1"/>
          <w:sz w:val="20"/>
          <w:szCs w:val="20"/>
          <w:rtl/>
        </w:rPr>
        <w:t>سوالات ارزیابی</w:t>
      </w:r>
      <w:bookmarkEnd w:id="46"/>
    </w:p>
    <w:p w:rsidR="0008775B" w:rsidRPr="004D3F99" w:rsidRDefault="00B92A59" w:rsidP="00AF46A5">
      <w:pPr>
        <w:pStyle w:val="ListParagraph"/>
        <w:numPr>
          <w:ilvl w:val="0"/>
          <w:numId w:val="17"/>
        </w:numPr>
        <w:bidi/>
        <w:spacing w:after="0" w:line="276" w:lineRule="auto"/>
        <w:ind w:left="425" w:hanging="284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آیا بیان مسئله (کالا و نقص)</w:t>
      </w:r>
      <w:r w:rsidR="0039785D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مشخص شده است؟</w:t>
      </w:r>
    </w:p>
    <w:p w:rsidR="00B92A59" w:rsidRPr="004D3F99" w:rsidRDefault="00B92A59" w:rsidP="00AF46A5">
      <w:pPr>
        <w:pStyle w:val="ListParagraph"/>
        <w:numPr>
          <w:ilvl w:val="0"/>
          <w:numId w:val="17"/>
        </w:numPr>
        <w:bidi/>
        <w:spacing w:after="0" w:line="276" w:lineRule="auto"/>
        <w:ind w:left="425" w:hanging="284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آیا می‌دانید چرا این اتفاق رخ می‌دهد؟</w:t>
      </w:r>
    </w:p>
    <w:p w:rsidR="00B92A59" w:rsidRPr="004D3F99" w:rsidRDefault="00B92A59" w:rsidP="00AF46A5">
      <w:pPr>
        <w:pStyle w:val="ListParagraph"/>
        <w:numPr>
          <w:ilvl w:val="0"/>
          <w:numId w:val="17"/>
        </w:numPr>
        <w:bidi/>
        <w:spacing w:after="0" w:line="276" w:lineRule="auto"/>
        <w:ind w:left="425" w:hanging="284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آیا تحلیل‌ </w:t>
      </w:r>
      <w:r w:rsidR="0039785D" w:rsidRPr="004D3F99">
        <w:rPr>
          <w:rFonts w:ascii="Times New Roman" w:hAnsi="Times New Roman" w:cstheme="majorBidi"/>
          <w:color w:val="000000" w:themeColor="text1"/>
          <w:sz w:val="20"/>
          <w:szCs w:val="20"/>
          <w:rtl/>
          <w:lang w:bidi="fa-IR"/>
        </w:rPr>
        <w:t>«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است یا نیست</w:t>
      </w:r>
      <w:r w:rsidR="0039785D" w:rsidRPr="004D3F99">
        <w:rPr>
          <w:rFonts w:ascii="Times New Roman" w:hAnsi="Times New Roman" w:cstheme="majorBidi"/>
          <w:color w:val="000000" w:themeColor="text1"/>
          <w:sz w:val="20"/>
          <w:szCs w:val="20"/>
          <w:rtl/>
          <w:lang w:bidi="fa-IR"/>
        </w:rPr>
        <w:t>»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(چه چیزی، کجا، چه زمانی، چقدر بزرگ است) </w:t>
      </w:r>
      <w:r w:rsidR="0039785D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انجام شده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؟ </w:t>
      </w:r>
    </w:p>
    <w:p w:rsidR="00B92A59" w:rsidRPr="004D3F99" w:rsidRDefault="00463051" w:rsidP="00AF46A5">
      <w:pPr>
        <w:pStyle w:val="ListParagraph"/>
        <w:numPr>
          <w:ilvl w:val="0"/>
          <w:numId w:val="17"/>
        </w:numPr>
        <w:bidi/>
        <w:spacing w:after="0" w:line="276" w:lineRule="auto"/>
        <w:ind w:left="425" w:hanging="284"/>
        <w:jc w:val="both"/>
        <w:rPr>
          <w:rFonts w:ascii="Times New Roman" w:hAnsi="Times New Roman"/>
          <w:color w:val="000000" w:themeColor="text1"/>
          <w:spacing w:val="-6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pacing w:val="-6"/>
          <w:sz w:val="24"/>
          <w:szCs w:val="24"/>
          <w:rtl/>
          <w:lang w:bidi="fa-IR"/>
        </w:rPr>
        <w:t xml:space="preserve">آیا اجزا یا بخش‌های مشابه </w:t>
      </w:r>
      <w:r w:rsidR="00993CBE" w:rsidRPr="004D3F99">
        <w:rPr>
          <w:rFonts w:ascii="Times New Roman" w:hAnsi="Times New Roman" w:hint="cs"/>
          <w:color w:val="000000" w:themeColor="text1"/>
          <w:spacing w:val="-6"/>
          <w:sz w:val="24"/>
          <w:szCs w:val="24"/>
          <w:rtl/>
          <w:lang w:bidi="fa-IR"/>
        </w:rPr>
        <w:t>مشکل</w:t>
      </w:r>
      <w:r w:rsidR="0002358B" w:rsidRPr="004D3F99">
        <w:rPr>
          <w:rFonts w:ascii="Times New Roman" w:hAnsi="Times New Roman" w:hint="cs"/>
          <w:color w:val="000000" w:themeColor="text1"/>
          <w:spacing w:val="-6"/>
          <w:sz w:val="24"/>
          <w:szCs w:val="24"/>
          <w:rtl/>
          <w:lang w:bidi="fa-IR"/>
        </w:rPr>
        <w:t xml:space="preserve"> یکسانی را نشان می‌دهند؟</w:t>
      </w:r>
    </w:p>
    <w:p w:rsidR="0002358B" w:rsidRPr="004D3F99" w:rsidRDefault="00993CBE" w:rsidP="00AF46A5">
      <w:pPr>
        <w:pStyle w:val="ListParagraph"/>
        <w:numPr>
          <w:ilvl w:val="0"/>
          <w:numId w:val="17"/>
        </w:numPr>
        <w:bidi/>
        <w:spacing w:after="0" w:line="276" w:lineRule="auto"/>
        <w:ind w:left="425" w:hanging="284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آیا جریان فرآیند فعلی مشخص شده است؟ آیا این جریان فرآیند</w:t>
      </w:r>
      <w:r w:rsidR="00DA66DF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،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تغییری را نشان می‌دهد؟</w:t>
      </w:r>
    </w:p>
    <w:p w:rsidR="00993CBE" w:rsidRPr="004D3F99" w:rsidRDefault="00993CBE" w:rsidP="00AF46A5">
      <w:pPr>
        <w:pStyle w:val="ListParagraph"/>
        <w:numPr>
          <w:ilvl w:val="0"/>
          <w:numId w:val="17"/>
        </w:numPr>
        <w:bidi/>
        <w:spacing w:after="0" w:line="276" w:lineRule="auto"/>
        <w:ind w:left="425" w:hanging="284"/>
        <w:jc w:val="both"/>
        <w:rPr>
          <w:rFonts w:ascii="Times New Roman" w:hAnsi="Times New Roman"/>
          <w:color w:val="000000" w:themeColor="text1"/>
          <w:spacing w:val="-8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pacing w:val="-8"/>
          <w:sz w:val="24"/>
          <w:szCs w:val="24"/>
          <w:rtl/>
          <w:lang w:bidi="fa-IR"/>
        </w:rPr>
        <w:t xml:space="preserve">آیا </w:t>
      </w:r>
      <w:r w:rsidR="00DA66DF" w:rsidRPr="004D3F99">
        <w:rPr>
          <w:rFonts w:ascii="Times New Roman" w:hAnsi="Times New Roman" w:hint="cs"/>
          <w:color w:val="000000" w:themeColor="text1"/>
          <w:spacing w:val="-8"/>
          <w:sz w:val="24"/>
          <w:szCs w:val="24"/>
          <w:rtl/>
          <w:lang w:bidi="fa-IR"/>
        </w:rPr>
        <w:t>تمام</w:t>
      </w:r>
      <w:r w:rsidRPr="004D3F99">
        <w:rPr>
          <w:rFonts w:ascii="Times New Roman" w:hAnsi="Times New Roman" w:hint="cs"/>
          <w:color w:val="000000" w:themeColor="text1"/>
          <w:spacing w:val="-8"/>
          <w:sz w:val="24"/>
          <w:szCs w:val="24"/>
          <w:rtl/>
          <w:lang w:bidi="fa-IR"/>
        </w:rPr>
        <w:t xml:space="preserve"> داده‌های مورد نیاز جمع‌آوری و تجزیه و تحلیل شدند؟</w:t>
      </w:r>
    </w:p>
    <w:p w:rsidR="00993CBE" w:rsidRPr="004D3F99" w:rsidRDefault="00007D71" w:rsidP="00AF46A5">
      <w:pPr>
        <w:pStyle w:val="ListParagraph"/>
        <w:numPr>
          <w:ilvl w:val="0"/>
          <w:numId w:val="17"/>
        </w:numPr>
        <w:bidi/>
        <w:spacing w:after="0" w:line="276" w:lineRule="auto"/>
        <w:ind w:left="425" w:hanging="284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/>
          <w:color w:val="000000" w:themeColor="text1"/>
          <w:sz w:val="20"/>
          <w:szCs w:val="20"/>
          <w:lang w:bidi="fa-IR"/>
        </w:rPr>
        <w:t>ERA</w:t>
      </w:r>
      <w:r w:rsidRPr="004D3F99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 xml:space="preserve"> 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چگونه داده‌ها را تحت تاثیر قرار می‌دهد؟</w:t>
      </w:r>
    </w:p>
    <w:p w:rsidR="00007D71" w:rsidRPr="004D3F99" w:rsidRDefault="00007D71" w:rsidP="00AF46A5">
      <w:pPr>
        <w:pStyle w:val="ListParagraph"/>
        <w:numPr>
          <w:ilvl w:val="0"/>
          <w:numId w:val="17"/>
        </w:numPr>
        <w:bidi/>
        <w:spacing w:after="0" w:line="276" w:lineRule="auto"/>
        <w:ind w:left="425" w:hanging="284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آیا اطلاعات کافی به منظور ارزی</w:t>
      </w:r>
      <w:r w:rsidR="0039785D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ابی علت اصلی احتمالی وجود دارد؟</w:t>
      </w:r>
    </w:p>
    <w:p w:rsidR="00007D71" w:rsidRPr="004D3F99" w:rsidRDefault="00DB5317" w:rsidP="00AF46A5">
      <w:pPr>
        <w:pStyle w:val="ListParagraph"/>
        <w:numPr>
          <w:ilvl w:val="0"/>
          <w:numId w:val="17"/>
        </w:numPr>
        <w:bidi/>
        <w:spacing w:after="0" w:line="276" w:lineRule="auto"/>
        <w:ind w:left="425" w:hanging="284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آیا شواهد فیزیکی </w:t>
      </w:r>
      <w:r w:rsidR="000D335C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ناشی از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این مشکل وجود دار</w:t>
      </w:r>
      <w:r w:rsidR="000D335C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ن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د؟</w:t>
      </w:r>
    </w:p>
    <w:p w:rsidR="00DB5317" w:rsidRPr="005D7B0A" w:rsidRDefault="00DB5317" w:rsidP="005D7B0A">
      <w:pPr>
        <w:pStyle w:val="ListParagraph"/>
        <w:numPr>
          <w:ilvl w:val="0"/>
          <w:numId w:val="17"/>
        </w:numPr>
        <w:bidi/>
        <w:spacing w:after="0" w:line="276" w:lineRule="auto"/>
        <w:ind w:left="425" w:hanging="284"/>
        <w:jc w:val="both"/>
        <w:rPr>
          <w:rFonts w:ascii="Times New Roman" w:hAnsi="Times New Roman"/>
          <w:color w:val="000000" w:themeColor="text1"/>
          <w:spacing w:val="-8"/>
          <w:sz w:val="24"/>
          <w:szCs w:val="24"/>
          <w:lang w:bidi="fa-IR"/>
        </w:rPr>
      </w:pPr>
      <w:r w:rsidRPr="005D7B0A">
        <w:rPr>
          <w:rFonts w:ascii="Times New Roman" w:hAnsi="Times New Roman" w:hint="cs"/>
          <w:color w:val="000000" w:themeColor="text1"/>
          <w:spacing w:val="-8"/>
          <w:sz w:val="24"/>
          <w:szCs w:val="24"/>
          <w:rtl/>
          <w:lang w:bidi="fa-IR"/>
        </w:rPr>
        <w:t xml:space="preserve">آیا تشریح مسئله با مشتری </w:t>
      </w:r>
      <w:r w:rsidR="00252681" w:rsidRPr="005D7B0A">
        <w:rPr>
          <w:rFonts w:ascii="Times New Roman" w:hAnsi="Times New Roman"/>
          <w:color w:val="000000" w:themeColor="text1"/>
          <w:spacing w:val="-8"/>
          <w:sz w:val="20"/>
          <w:szCs w:val="20"/>
          <w:lang w:bidi="fa-IR"/>
        </w:rPr>
        <w:t>G</w:t>
      </w:r>
      <w:r w:rsidR="00252681" w:rsidRPr="005D7B0A">
        <w:rPr>
          <w:rFonts w:ascii="Times New Roman" w:hAnsi="Times New Roman" w:cs="A Amine"/>
          <w:color w:val="000000" w:themeColor="text1"/>
          <w:spacing w:val="-8"/>
          <w:szCs w:val="24"/>
          <w:lang w:bidi="fa-IR"/>
        </w:rPr>
        <w:t>8</w:t>
      </w:r>
      <w:r w:rsidR="00252681" w:rsidRPr="005D7B0A">
        <w:rPr>
          <w:rFonts w:ascii="Times New Roman" w:hAnsi="Times New Roman" w:cs="Times New Roman"/>
          <w:color w:val="000000" w:themeColor="text1"/>
          <w:spacing w:val="-8"/>
          <w:sz w:val="20"/>
          <w:szCs w:val="20"/>
          <w:lang w:bidi="fa-IR"/>
        </w:rPr>
        <w:t>D</w:t>
      </w:r>
      <w:r w:rsidR="00252681" w:rsidRPr="005D7B0A">
        <w:rPr>
          <w:rFonts w:ascii="Times New Roman" w:hAnsi="Times New Roman" w:hint="cs"/>
          <w:color w:val="000000" w:themeColor="text1"/>
          <w:spacing w:val="-8"/>
          <w:sz w:val="24"/>
          <w:szCs w:val="24"/>
          <w:rtl/>
          <w:lang w:bidi="fa-IR"/>
        </w:rPr>
        <w:t xml:space="preserve"> </w:t>
      </w:r>
      <w:r w:rsidRPr="005D7B0A">
        <w:rPr>
          <w:rFonts w:ascii="Times New Roman" w:hAnsi="Times New Roman" w:hint="cs"/>
          <w:color w:val="000000" w:themeColor="text1"/>
          <w:spacing w:val="-8"/>
          <w:sz w:val="24"/>
          <w:szCs w:val="24"/>
          <w:rtl/>
          <w:lang w:bidi="fa-IR"/>
        </w:rPr>
        <w:t>و شرکای تحت تاثیر</w:t>
      </w:r>
      <w:r w:rsidR="00FE3954" w:rsidRPr="005D7B0A">
        <w:rPr>
          <w:rFonts w:ascii="Times New Roman" w:hAnsi="Times New Roman" w:hint="cs"/>
          <w:color w:val="000000" w:themeColor="text1"/>
          <w:spacing w:val="-8"/>
          <w:sz w:val="24"/>
          <w:szCs w:val="24"/>
          <w:rtl/>
          <w:lang w:bidi="fa-IR"/>
        </w:rPr>
        <w:t>،</w:t>
      </w:r>
      <w:r w:rsidRPr="005D7B0A">
        <w:rPr>
          <w:rFonts w:ascii="Times New Roman" w:hAnsi="Times New Roman" w:hint="cs"/>
          <w:color w:val="000000" w:themeColor="text1"/>
          <w:spacing w:val="-8"/>
          <w:sz w:val="24"/>
          <w:szCs w:val="24"/>
          <w:rtl/>
          <w:lang w:bidi="fa-IR"/>
        </w:rPr>
        <w:t xml:space="preserve"> بررسی شد</w:t>
      </w:r>
      <w:r w:rsidR="005D7B0A" w:rsidRPr="005D7B0A">
        <w:rPr>
          <w:rFonts w:ascii="Times New Roman" w:hAnsi="Times New Roman" w:hint="cs"/>
          <w:color w:val="000000" w:themeColor="text1"/>
          <w:spacing w:val="-8"/>
          <w:sz w:val="24"/>
          <w:szCs w:val="24"/>
          <w:rtl/>
          <w:lang w:bidi="fa-IR"/>
        </w:rPr>
        <w:t>ند</w:t>
      </w:r>
      <w:r w:rsidRPr="005D7B0A">
        <w:rPr>
          <w:rFonts w:ascii="Times New Roman" w:hAnsi="Times New Roman" w:hint="cs"/>
          <w:color w:val="000000" w:themeColor="text1"/>
          <w:spacing w:val="-8"/>
          <w:sz w:val="24"/>
          <w:szCs w:val="24"/>
          <w:rtl/>
          <w:lang w:bidi="fa-IR"/>
        </w:rPr>
        <w:t xml:space="preserve">؟ (آیا مشتری </w:t>
      </w:r>
      <w:r w:rsidR="005D7B0A" w:rsidRPr="005D7B0A">
        <w:rPr>
          <w:rFonts w:ascii="Times New Roman" w:hAnsi="Times New Roman"/>
          <w:color w:val="000000" w:themeColor="text1"/>
          <w:spacing w:val="-8"/>
          <w:sz w:val="20"/>
          <w:szCs w:val="20"/>
          <w:lang w:bidi="fa-IR"/>
        </w:rPr>
        <w:t>G</w:t>
      </w:r>
      <w:r w:rsidR="005D7B0A" w:rsidRPr="005D7B0A">
        <w:rPr>
          <w:rFonts w:ascii="Times New Roman" w:hAnsi="Times New Roman" w:cs="A Amine"/>
          <w:color w:val="000000" w:themeColor="text1"/>
          <w:spacing w:val="-8"/>
          <w:szCs w:val="24"/>
          <w:lang w:bidi="fa-IR"/>
        </w:rPr>
        <w:t>8</w:t>
      </w:r>
      <w:r w:rsidR="005D7B0A" w:rsidRPr="005D7B0A">
        <w:rPr>
          <w:rFonts w:ascii="Times New Roman" w:hAnsi="Times New Roman" w:cs="Times New Roman"/>
          <w:color w:val="000000" w:themeColor="text1"/>
          <w:spacing w:val="-8"/>
          <w:sz w:val="20"/>
          <w:szCs w:val="20"/>
          <w:lang w:bidi="fa-IR"/>
        </w:rPr>
        <w:t>D</w:t>
      </w:r>
      <w:r w:rsidR="005D7B0A" w:rsidRPr="005D7B0A">
        <w:rPr>
          <w:rFonts w:ascii="Times New Roman" w:hAnsi="Times New Roman" w:hint="cs"/>
          <w:color w:val="000000" w:themeColor="text1"/>
          <w:spacing w:val="-8"/>
          <w:sz w:val="24"/>
          <w:szCs w:val="24"/>
          <w:rtl/>
          <w:lang w:bidi="fa-IR"/>
        </w:rPr>
        <w:t xml:space="preserve"> </w:t>
      </w:r>
      <w:r w:rsidRPr="005D7B0A">
        <w:rPr>
          <w:rFonts w:ascii="Times New Roman" w:hAnsi="Times New Roman" w:hint="cs"/>
          <w:color w:val="000000" w:themeColor="text1"/>
          <w:spacing w:val="-8"/>
          <w:sz w:val="24"/>
          <w:szCs w:val="24"/>
          <w:rtl/>
          <w:lang w:bidi="fa-IR"/>
        </w:rPr>
        <w:t xml:space="preserve">و </w:t>
      </w:r>
      <w:r w:rsidR="005D7B0A" w:rsidRPr="005D7B0A">
        <w:rPr>
          <w:rFonts w:ascii="Times New Roman" w:hAnsi="Times New Roman" w:hint="cs"/>
          <w:color w:val="000000" w:themeColor="text1"/>
          <w:spacing w:val="-8"/>
          <w:sz w:val="24"/>
          <w:szCs w:val="24"/>
          <w:rtl/>
          <w:lang w:bidi="fa-IR"/>
        </w:rPr>
        <w:t>ذینفعان</w:t>
      </w:r>
      <w:r w:rsidRPr="005D7B0A">
        <w:rPr>
          <w:rFonts w:ascii="Times New Roman" w:hAnsi="Times New Roman" w:hint="cs"/>
          <w:color w:val="000000" w:themeColor="text1"/>
          <w:spacing w:val="-8"/>
          <w:sz w:val="24"/>
          <w:szCs w:val="24"/>
          <w:rtl/>
          <w:lang w:bidi="fa-IR"/>
        </w:rPr>
        <w:t xml:space="preserve"> آن را پذیرفتند؟)</w:t>
      </w:r>
    </w:p>
    <w:p w:rsidR="00DB5317" w:rsidRPr="004D3F99" w:rsidRDefault="000F1678" w:rsidP="00AF46A5">
      <w:pPr>
        <w:pStyle w:val="ListParagraph"/>
        <w:numPr>
          <w:ilvl w:val="0"/>
          <w:numId w:val="17"/>
        </w:numPr>
        <w:bidi/>
        <w:spacing w:after="0" w:line="276" w:lineRule="auto"/>
        <w:ind w:left="425" w:hanging="284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آیا </w:t>
      </w:r>
      <w:r w:rsidR="00FE3954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تمام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تغییرات (مانند </w:t>
      </w:r>
      <w:r w:rsidRPr="004D3F99">
        <w:rPr>
          <w:rFonts w:ascii="Times New Roman" w:hAnsi="Times New Roman"/>
          <w:color w:val="000000" w:themeColor="text1"/>
          <w:sz w:val="20"/>
          <w:szCs w:val="20"/>
          <w:lang w:bidi="fa-IR"/>
        </w:rPr>
        <w:t>FMEA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، طرح کنترل، جریان فرآیند) مستند شد</w:t>
      </w:r>
      <w:r w:rsidR="00FE3954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ه</w:t>
      </w:r>
      <w:r w:rsidR="00FE3954" w:rsidRPr="004D3F99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="00FE3954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ند؟</w:t>
      </w:r>
    </w:p>
    <w:p w:rsidR="00F744AB" w:rsidRPr="004D3F99" w:rsidRDefault="00F744AB" w:rsidP="00D14B92">
      <w:pPr>
        <w:pStyle w:val="ListParagraph"/>
        <w:numPr>
          <w:ilvl w:val="0"/>
          <w:numId w:val="17"/>
        </w:numPr>
        <w:bidi/>
        <w:spacing w:after="0" w:line="276" w:lineRule="auto"/>
        <w:ind w:left="425" w:hanging="284"/>
        <w:jc w:val="both"/>
        <w:rPr>
          <w:rFonts w:ascii="Times New Roman" w:hAnsi="Times New Roman"/>
          <w:color w:val="000000" w:themeColor="text1"/>
          <w:spacing w:val="-6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pacing w:val="-6"/>
          <w:sz w:val="24"/>
          <w:szCs w:val="24"/>
          <w:rtl/>
          <w:lang w:bidi="fa-IR"/>
        </w:rPr>
        <w:t xml:space="preserve">آیا ترکیب تیم برای </w:t>
      </w:r>
      <w:r w:rsidR="00D14B92">
        <w:rPr>
          <w:rFonts w:ascii="Times New Roman" w:hAnsi="Times New Roman" w:hint="cs"/>
          <w:color w:val="000000" w:themeColor="text1"/>
          <w:spacing w:val="-6"/>
          <w:sz w:val="24"/>
          <w:szCs w:val="24"/>
          <w:rtl/>
          <w:lang w:bidi="fa-IR"/>
        </w:rPr>
        <w:t>آغاز</w:t>
      </w:r>
      <w:r w:rsidRPr="004D3F99">
        <w:rPr>
          <w:rFonts w:ascii="Times New Roman" w:hAnsi="Times New Roman" w:hint="cs"/>
          <w:color w:val="000000" w:themeColor="text1"/>
          <w:spacing w:val="-6"/>
          <w:sz w:val="24"/>
          <w:szCs w:val="24"/>
          <w:rtl/>
          <w:lang w:bidi="fa-IR"/>
        </w:rPr>
        <w:t xml:space="preserve"> مرحله بعد مناسب است؟</w:t>
      </w:r>
    </w:p>
    <w:p w:rsidR="00F744AB" w:rsidRPr="004D3F99" w:rsidRDefault="00F744AB" w:rsidP="005D7B0A">
      <w:pPr>
        <w:pStyle w:val="ListParagraph"/>
        <w:numPr>
          <w:ilvl w:val="0"/>
          <w:numId w:val="17"/>
        </w:numPr>
        <w:bidi/>
        <w:spacing w:after="0" w:line="276" w:lineRule="auto"/>
        <w:ind w:left="425" w:hanging="284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آیا </w:t>
      </w:r>
      <w:r w:rsidR="005D7B0A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یا موارد</w:t>
      </w:r>
      <w:r w:rsidR="00094015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قابل اندازه‌گیری بررسی شدند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؟ </w:t>
      </w:r>
    </w:p>
    <w:p w:rsidR="00F744AB" w:rsidRDefault="00094015" w:rsidP="00AF46A5">
      <w:pPr>
        <w:pStyle w:val="ListParagraph"/>
        <w:numPr>
          <w:ilvl w:val="0"/>
          <w:numId w:val="17"/>
        </w:numPr>
        <w:bidi/>
        <w:spacing w:after="0" w:line="276" w:lineRule="auto"/>
        <w:ind w:left="425" w:hanging="284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آیا عملیات خدمات نیاز است؟</w:t>
      </w:r>
    </w:p>
    <w:p w:rsidR="00D41345" w:rsidRDefault="00D41345" w:rsidP="00D41345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6045AD" w:rsidRDefault="006045AD" w:rsidP="006045AD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6045AD" w:rsidRDefault="006045AD" w:rsidP="006045AD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6045AD" w:rsidRDefault="006045AD" w:rsidP="006045AD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D14B92" w:rsidRDefault="00D14B92" w:rsidP="00D14B92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D14B92" w:rsidRDefault="00D14B92" w:rsidP="00D14B92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D14B92" w:rsidRDefault="00D14B92" w:rsidP="00D14B92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6045AD" w:rsidRDefault="006045AD" w:rsidP="006045AD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6045AD" w:rsidRDefault="006045AD" w:rsidP="006045AD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6045AD" w:rsidRDefault="006045AD" w:rsidP="006045AD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6045AD" w:rsidRDefault="006045AD" w:rsidP="006045AD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6045AD" w:rsidRDefault="006045AD" w:rsidP="006045AD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6045AD" w:rsidRDefault="006045AD" w:rsidP="006045AD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6045AD" w:rsidRDefault="006045AD" w:rsidP="006045AD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6045AD" w:rsidRDefault="006045AD" w:rsidP="006045AD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6045AD" w:rsidRDefault="006045AD" w:rsidP="006045AD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6045AD" w:rsidRPr="00D41345" w:rsidRDefault="006045AD" w:rsidP="006045AD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</w:p>
    <w:tbl>
      <w:tblPr>
        <w:tblStyle w:val="TableGrid"/>
        <w:bidiVisual/>
        <w:tblW w:w="0" w:type="auto"/>
        <w:tblInd w:w="-1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4555"/>
      </w:tblGrid>
      <w:tr w:rsidR="006045AD" w:rsidTr="007E3E3C">
        <w:trPr>
          <w:trHeight w:val="170"/>
        </w:trPr>
        <w:tc>
          <w:tcPr>
            <w:tcW w:w="4555" w:type="dxa"/>
            <w:shd w:val="clear" w:color="auto" w:fill="D9D9D9" w:themeFill="background1" w:themeFillShade="D9"/>
          </w:tcPr>
          <w:p w:rsidR="006045AD" w:rsidRPr="001453BD" w:rsidRDefault="006045AD" w:rsidP="006045AD">
            <w:pPr>
              <w:pStyle w:val="Heading2"/>
              <w:shd w:val="clear" w:color="auto" w:fill="FFFFFF" w:themeFill="background1"/>
              <w:spacing w:line="276" w:lineRule="auto"/>
              <w:jc w:val="center"/>
              <w:outlineLvl w:val="1"/>
              <w:rPr>
                <w:rFonts w:cs="B Titr"/>
                <w:color w:val="000000" w:themeColor="text1"/>
                <w:sz w:val="22"/>
                <w:szCs w:val="22"/>
                <w:rtl/>
              </w:rPr>
            </w:pPr>
            <w:bookmarkStart w:id="47" w:name="_Toc80267993"/>
            <w:r>
              <w:rPr>
                <w:rFonts w:cs="B Titr"/>
                <w:color w:val="000000" w:themeColor="text1"/>
                <w:sz w:val="20"/>
                <w:szCs w:val="20"/>
                <w:rtl/>
              </w:rPr>
              <w:br w:type="page"/>
            </w:r>
            <w:r w:rsidRPr="001453BD">
              <w:rPr>
                <w:rFonts w:cs="B Titr" w:hint="cs"/>
                <w:color w:val="000000" w:themeColor="text1"/>
                <w:sz w:val="24"/>
                <w:szCs w:val="24"/>
                <w:rtl/>
              </w:rPr>
              <w:t xml:space="preserve">گام </w:t>
            </w:r>
            <w:r>
              <w:rPr>
                <w:rFonts w:cs="B Titr" w:hint="cs"/>
                <w:color w:val="000000" w:themeColor="text1"/>
                <w:sz w:val="24"/>
                <w:szCs w:val="24"/>
                <w:rtl/>
              </w:rPr>
              <w:t xml:space="preserve"> 3</w:t>
            </w:r>
          </w:p>
          <w:p w:rsidR="006045AD" w:rsidRDefault="006045AD" w:rsidP="00412EE2">
            <w:pPr>
              <w:pStyle w:val="Heading2"/>
              <w:shd w:val="clear" w:color="auto" w:fill="FFFFFF" w:themeFill="background1"/>
              <w:spacing w:line="276" w:lineRule="auto"/>
              <w:jc w:val="center"/>
              <w:outlineLvl w:val="1"/>
              <w:rPr>
                <w:rFonts w:cs="B Titr"/>
                <w:color w:val="000000" w:themeColor="text1"/>
                <w:spacing w:val="-12"/>
                <w:sz w:val="20"/>
                <w:szCs w:val="20"/>
                <w:rtl/>
              </w:rPr>
            </w:pPr>
            <w:r w:rsidRPr="006045AD">
              <w:rPr>
                <w:rFonts w:cs="B Titr"/>
                <w:color w:val="000000" w:themeColor="text1"/>
                <w:spacing w:val="-6"/>
                <w:sz w:val="24"/>
                <w:szCs w:val="24"/>
                <w:rtl/>
              </w:rPr>
              <w:t>اقدام مهار موقت (</w:t>
            </w:r>
            <w:r w:rsidRPr="006045AD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>ICA</w:t>
            </w:r>
            <w:r w:rsidR="00412EE2">
              <w:rPr>
                <w:rFonts w:cs="B Titr"/>
                <w:color w:val="000000" w:themeColor="text1"/>
                <w:spacing w:val="-6"/>
                <w:sz w:val="24"/>
                <w:szCs w:val="24"/>
                <w:rtl/>
              </w:rPr>
              <w:t>)</w:t>
            </w:r>
          </w:p>
        </w:tc>
      </w:tr>
    </w:tbl>
    <w:p w:rsidR="006045AD" w:rsidRDefault="006045AD">
      <w:pPr>
        <w:rPr>
          <w:rFonts w:cs="B Titr"/>
          <w:b/>
          <w:bCs/>
          <w:color w:val="000000" w:themeColor="text1"/>
          <w:sz w:val="20"/>
          <w:szCs w:val="20"/>
          <w:rtl/>
          <w:lang w:bidi="fa-IR"/>
        </w:rPr>
      </w:pPr>
    </w:p>
    <w:p w:rsidR="006045AD" w:rsidRDefault="006045AD">
      <w:pPr>
        <w:rPr>
          <w:rFonts w:cs="B Titr"/>
          <w:b/>
          <w:bCs/>
          <w:color w:val="000000" w:themeColor="text1"/>
          <w:sz w:val="20"/>
          <w:szCs w:val="20"/>
          <w:rtl/>
          <w:lang w:bidi="fa-IR"/>
        </w:rPr>
      </w:pPr>
      <w:r>
        <w:rPr>
          <w:rFonts w:cs="B Titr"/>
          <w:color w:val="000000" w:themeColor="text1"/>
          <w:sz w:val="20"/>
          <w:szCs w:val="20"/>
          <w:rtl/>
        </w:rPr>
        <w:br w:type="page"/>
      </w:r>
    </w:p>
    <w:p w:rsidR="00094015" w:rsidRPr="004D3F99" w:rsidRDefault="00094015" w:rsidP="00EE72A6">
      <w:pPr>
        <w:pStyle w:val="Heading2"/>
        <w:shd w:val="clear" w:color="auto" w:fill="F2F2F2" w:themeFill="background1" w:themeFillShade="F2"/>
        <w:spacing w:line="276" w:lineRule="auto"/>
        <w:rPr>
          <w:rFonts w:cs="B Titr"/>
          <w:color w:val="000000" w:themeColor="text1"/>
          <w:sz w:val="20"/>
          <w:szCs w:val="20"/>
          <w:rtl/>
        </w:rPr>
      </w:pPr>
      <w:r w:rsidRPr="004D3F99">
        <w:rPr>
          <w:rFonts w:cs="B Titr" w:hint="cs"/>
          <w:color w:val="000000" w:themeColor="text1"/>
          <w:sz w:val="20"/>
          <w:szCs w:val="20"/>
          <w:rtl/>
        </w:rPr>
        <w:lastRenderedPageBreak/>
        <w:t>گام 3- اقدام مهار موقت (</w:t>
      </w:r>
      <w:r w:rsidRPr="004D3F99">
        <w:rPr>
          <w:rFonts w:ascii="Times New Roman" w:hAnsi="Times New Roman" w:cs="Times New Roman"/>
          <w:color w:val="000000" w:themeColor="text1"/>
          <w:sz w:val="20"/>
          <w:szCs w:val="20"/>
        </w:rPr>
        <w:t>ICA</w:t>
      </w:r>
      <w:r w:rsidR="00943F55" w:rsidRPr="004D3F99">
        <w:rPr>
          <w:rFonts w:cs="B Titr" w:hint="cs"/>
          <w:color w:val="000000" w:themeColor="text1"/>
          <w:sz w:val="20"/>
          <w:szCs w:val="20"/>
          <w:rtl/>
        </w:rPr>
        <w:t>)</w:t>
      </w:r>
      <w:r w:rsidRPr="004D3F99">
        <w:rPr>
          <w:rFonts w:cs="B Titr" w:hint="cs"/>
          <w:color w:val="000000" w:themeColor="text1"/>
          <w:sz w:val="20"/>
          <w:szCs w:val="20"/>
          <w:rtl/>
        </w:rPr>
        <w:t>- جریان فرآیند</w:t>
      </w:r>
      <w:bookmarkEnd w:id="47"/>
    </w:p>
    <w:p w:rsidR="00FE3954" w:rsidRPr="004D3F99" w:rsidRDefault="00FE3954" w:rsidP="00C43064">
      <w:pPr>
        <w:bidi/>
        <w:rPr>
          <w:color w:val="000000" w:themeColor="text1"/>
          <w:sz w:val="14"/>
          <w:szCs w:val="14"/>
          <w:rtl/>
          <w:lang w:bidi="fa-IR"/>
        </w:rPr>
      </w:pPr>
    </w:p>
    <w:p w:rsidR="00D41345" w:rsidRDefault="00C43064" w:rsidP="00D41345">
      <w:pPr>
        <w:spacing w:after="0"/>
        <w:jc w:val="center"/>
        <w:rPr>
          <w:rFonts w:ascii="Times New Roman" w:hAnsi="Times New Roman"/>
          <w:color w:val="000000" w:themeColor="text1"/>
          <w:sz w:val="40"/>
          <w:szCs w:val="40"/>
          <w:rtl/>
          <w:lang w:bidi="fa-IR"/>
        </w:rPr>
      </w:pPr>
      <w:r w:rsidRPr="004D3F99">
        <w:rPr>
          <w:noProof/>
          <w:color w:val="000000" w:themeColor="text1"/>
        </w:rPr>
        <w:drawing>
          <wp:inline distT="0" distB="0" distL="0" distR="0" wp14:anchorId="1130B7C7" wp14:editId="15070FD5">
            <wp:extent cx="2713055" cy="4149525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2134" t="19535" r="30742" b="8019"/>
                    <a:stretch/>
                  </pic:blipFill>
                  <pic:spPr bwMode="auto">
                    <a:xfrm>
                      <a:off x="0" y="0"/>
                      <a:ext cx="2757046" cy="4216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3954" w:rsidRPr="004D3F99" w:rsidRDefault="00257A9F" w:rsidP="00D41345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  <w:r w:rsidRPr="004D3F99"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AF71D3E" wp14:editId="0529BC94">
                <wp:simplePos x="0" y="0"/>
                <wp:positionH relativeFrom="column">
                  <wp:posOffset>3505200</wp:posOffset>
                </wp:positionH>
                <wp:positionV relativeFrom="paragraph">
                  <wp:posOffset>3455670</wp:posOffset>
                </wp:positionV>
                <wp:extent cx="419100" cy="0"/>
                <wp:effectExtent l="0" t="0" r="19050" b="19050"/>
                <wp:wrapNone/>
                <wp:docPr id="167" name="Straight Connector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50AEE1" id="Straight Connector 167" o:spid="_x0000_s1026" style="position:absolute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pt,272.1pt" to="309pt,2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</w:p>
    <w:p w:rsidR="00C84EB0" w:rsidRPr="004D3F99" w:rsidRDefault="00C84EB0" w:rsidP="00C871BD">
      <w:pPr>
        <w:pStyle w:val="Heading2"/>
        <w:shd w:val="clear" w:color="auto" w:fill="F2F2F2" w:themeFill="background1" w:themeFillShade="F2"/>
        <w:spacing w:line="276" w:lineRule="auto"/>
        <w:rPr>
          <w:rFonts w:cs="B Titr"/>
          <w:color w:val="000000" w:themeColor="text1"/>
          <w:sz w:val="20"/>
          <w:szCs w:val="20"/>
          <w:rtl/>
        </w:rPr>
      </w:pPr>
      <w:bookmarkStart w:id="48" w:name="_Toc80267994"/>
      <w:r w:rsidRPr="004D3F99">
        <w:rPr>
          <w:rFonts w:cs="B Titr" w:hint="cs"/>
          <w:color w:val="000000" w:themeColor="text1"/>
          <w:sz w:val="20"/>
          <w:szCs w:val="20"/>
          <w:rtl/>
        </w:rPr>
        <w:t xml:space="preserve">گام 3- اقدام مهار موقت </w:t>
      </w:r>
      <w:r w:rsidRPr="004D3F99">
        <w:rPr>
          <w:rFonts w:ascii="Times New Roman" w:hAnsi="Times New Roman" w:cs="Times New Roman" w:hint="cs"/>
          <w:color w:val="000000" w:themeColor="text1"/>
          <w:sz w:val="20"/>
          <w:szCs w:val="20"/>
          <w:rtl/>
        </w:rPr>
        <w:t>(</w:t>
      </w:r>
      <w:r w:rsidRPr="004D3F99">
        <w:rPr>
          <w:rFonts w:ascii="Times New Roman" w:hAnsi="Times New Roman" w:cs="Times New Roman"/>
          <w:color w:val="000000" w:themeColor="text1"/>
          <w:sz w:val="20"/>
          <w:szCs w:val="20"/>
        </w:rPr>
        <w:t>ICA</w:t>
      </w:r>
      <w:r w:rsidRPr="004D3F99">
        <w:rPr>
          <w:rFonts w:ascii="Times New Roman" w:hAnsi="Times New Roman" w:cs="Times New Roman" w:hint="cs"/>
          <w:color w:val="000000" w:themeColor="text1"/>
          <w:sz w:val="20"/>
          <w:szCs w:val="20"/>
          <w:rtl/>
        </w:rPr>
        <w:t>)</w:t>
      </w:r>
      <w:bookmarkEnd w:id="48"/>
    </w:p>
    <w:p w:rsidR="00C84EB0" w:rsidRPr="00697A02" w:rsidRDefault="001F631F" w:rsidP="00BB483B">
      <w:pPr>
        <w:tabs>
          <w:tab w:val="left" w:pos="739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697A0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این اقدام </w:t>
      </w:r>
      <w:r w:rsidR="0022185C" w:rsidRPr="00697A0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همان‌طور که از نام آن</w:t>
      </w:r>
      <w:r w:rsidR="00043384" w:rsidRPr="00697A0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22185C" w:rsidRPr="00697A0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مشخص است به صورت</w:t>
      </w:r>
      <w:r w:rsidR="00043384" w:rsidRPr="00697A0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موقت</w:t>
      </w:r>
      <w:r w:rsidR="0022185C" w:rsidRPr="00697A0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ی می</w:t>
      </w:r>
      <w:r w:rsidR="0022185C" w:rsidRPr="00697A02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="0022185C" w:rsidRPr="00697A0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باشد</w:t>
      </w:r>
      <w:r w:rsidR="00043384" w:rsidRPr="00697A0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. </w:t>
      </w:r>
      <w:r w:rsidR="00DF5267" w:rsidRPr="00697A0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فرآیند جهانی </w:t>
      </w:r>
      <w:r w:rsidR="00D14B92" w:rsidRPr="003342DD">
        <w:rPr>
          <w:rFonts w:ascii="Times New Roman" w:hAnsi="Times New Roman" w:cs="A Amine"/>
          <w:color w:val="000000" w:themeColor="text1"/>
          <w:sz w:val="20"/>
          <w:szCs w:val="20"/>
          <w:lang w:bidi="fa-IR"/>
        </w:rPr>
        <w:t>8</w:t>
      </w:r>
      <w:r w:rsidR="00D14B92" w:rsidRPr="00697A02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="00697A02" w:rsidRPr="00697A02">
        <w:rPr>
          <w:rFonts w:ascii="Times New Roman" w:hAnsi="Times New Roman" w:cs="Times New Roman" w:hint="cs"/>
          <w:color w:val="000000" w:themeColor="text1"/>
          <w:sz w:val="20"/>
          <w:szCs w:val="20"/>
          <w:rtl/>
          <w:lang w:bidi="fa-IR"/>
        </w:rPr>
        <w:t>،</w:t>
      </w:r>
      <w:r w:rsidR="00697A02" w:rsidRPr="00697A0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مولفه</w:t>
      </w:r>
      <w:r w:rsidR="00D14B92" w:rsidRPr="00697A0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697A02" w:rsidRPr="00697A02">
        <w:rPr>
          <w:rFonts w:ascii="Times New Roman" w:hAnsi="Times New Roman"/>
          <w:color w:val="000000" w:themeColor="text1"/>
          <w:sz w:val="20"/>
          <w:szCs w:val="20"/>
          <w:rtl/>
          <w:lang w:bidi="fa-IR"/>
        </w:rPr>
        <w:t>«</w:t>
      </w:r>
      <w:r w:rsidR="00DF5267" w:rsidRPr="00697A0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یادگیری</w:t>
      </w:r>
      <w:r w:rsidR="00697A02" w:rsidRPr="00697A02">
        <w:rPr>
          <w:rFonts w:ascii="Times New Roman" w:hAnsi="Times New Roman"/>
          <w:color w:val="000000" w:themeColor="text1"/>
          <w:sz w:val="20"/>
          <w:szCs w:val="20"/>
          <w:rtl/>
          <w:lang w:bidi="fa-IR"/>
        </w:rPr>
        <w:t>»</w:t>
      </w:r>
      <w:r w:rsidR="00697A02" w:rsidRPr="00697A0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را</w:t>
      </w:r>
      <w:r w:rsidR="00DF5267" w:rsidRPr="00697A0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در </w:t>
      </w:r>
      <w:r w:rsidR="00C96342" w:rsidRPr="00697A0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خصوص</w:t>
      </w:r>
      <w:r w:rsidR="00DF5267" w:rsidRPr="00697A0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مسئله تحریک می‌کند تا درک کامل‌تری از مسئله ایجاد شود </w:t>
      </w:r>
      <w:r w:rsidRPr="00697A0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تا در برخی موارد اقدام مهاری مقرون به صرفه‌تری صورت گیرد.</w:t>
      </w:r>
      <w:r w:rsidR="00C871BD" w:rsidRPr="00697A02">
        <w:rPr>
          <w:rFonts w:ascii="Times New Roman" w:hAnsi="Times New Roman"/>
          <w:color w:val="000000" w:themeColor="text1"/>
          <w:sz w:val="24"/>
          <w:szCs w:val="24"/>
          <w:lang w:bidi="fa-IR"/>
        </w:rPr>
        <w:t xml:space="preserve"> </w:t>
      </w:r>
      <w:r w:rsidR="007F4686" w:rsidRPr="00697A0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بعد از تشریح کامل مسئله</w:t>
      </w:r>
      <w:r w:rsidR="00C96342" w:rsidRPr="00697A0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،</w:t>
      </w:r>
      <w:r w:rsidR="007F4686" w:rsidRPr="00697A0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697A0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اکنون تیم </w:t>
      </w:r>
      <w:r w:rsidR="00D14B92" w:rsidRPr="00697A02">
        <w:rPr>
          <w:rFonts w:ascii="Times New Roman" w:hAnsi="Times New Roman"/>
          <w:color w:val="000000" w:themeColor="text1"/>
          <w:sz w:val="20"/>
          <w:szCs w:val="20"/>
          <w:lang w:bidi="fa-IR"/>
        </w:rPr>
        <w:t>G</w:t>
      </w:r>
      <w:r w:rsidR="00D14B92" w:rsidRPr="003342DD">
        <w:rPr>
          <w:rFonts w:ascii="Times New Roman" w:hAnsi="Times New Roman" w:cs="A Amine"/>
          <w:color w:val="000000" w:themeColor="text1"/>
          <w:sz w:val="20"/>
          <w:szCs w:val="20"/>
          <w:lang w:bidi="fa-IR"/>
        </w:rPr>
        <w:t>8</w:t>
      </w:r>
      <w:r w:rsidR="00D14B92" w:rsidRPr="00697A02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="00D14B92" w:rsidRPr="00697A0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697A0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در موقعیت بررسی </w:t>
      </w:r>
      <w:r w:rsidRPr="00697A02">
        <w:rPr>
          <w:rFonts w:ascii="Times New Roman" w:hAnsi="Times New Roman"/>
          <w:color w:val="000000" w:themeColor="text1"/>
          <w:sz w:val="20"/>
          <w:szCs w:val="20"/>
          <w:lang w:bidi="fa-IR"/>
        </w:rPr>
        <w:t>ERA</w:t>
      </w:r>
      <w:r w:rsidRPr="00697A02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 xml:space="preserve"> </w:t>
      </w:r>
      <w:r w:rsidRPr="00697A0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(اقدام پاسخ در شرایط اضطراری) قرار دارد تا تعیین کند آیا می‌توان اقدام مهار</w:t>
      </w:r>
      <w:r w:rsidR="00BB483B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موقت</w:t>
      </w:r>
      <w:r w:rsidRPr="00697A0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مناسب‌تر</w:t>
      </w:r>
      <w:r w:rsidR="00BB483B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ی</w:t>
      </w:r>
      <w:bookmarkStart w:id="49" w:name="_GoBack"/>
      <w:bookmarkEnd w:id="49"/>
      <w:r w:rsidRPr="00697A0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و مقرون به</w:t>
      </w:r>
      <w:r w:rsidR="005417AE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="005417A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697A0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صرفه‌تری را انجام</w:t>
      </w:r>
      <w:r w:rsidR="00C6262E" w:rsidRPr="00697A0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داد یا خیر.</w:t>
      </w:r>
      <w:r w:rsidRPr="00697A0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0703B0" w:rsidRPr="00697A02">
        <w:rPr>
          <w:rFonts w:ascii="Times New Roman" w:hAnsi="Times New Roman"/>
          <w:color w:val="000000" w:themeColor="text1"/>
          <w:sz w:val="20"/>
          <w:szCs w:val="20"/>
          <w:lang w:bidi="fa-IR"/>
        </w:rPr>
        <w:t>ERA</w:t>
      </w:r>
      <w:r w:rsidR="000703B0" w:rsidRPr="00697A02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 xml:space="preserve"> </w:t>
      </w:r>
      <w:r w:rsidR="000703B0" w:rsidRPr="00697A0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مانند </w:t>
      </w:r>
      <w:r w:rsidR="000703B0" w:rsidRPr="00697A02">
        <w:rPr>
          <w:rFonts w:ascii="Times New Roman" w:hAnsi="Times New Roman"/>
          <w:color w:val="000000" w:themeColor="text1"/>
          <w:sz w:val="20"/>
          <w:szCs w:val="20"/>
          <w:lang w:bidi="fa-IR"/>
        </w:rPr>
        <w:t>ICA</w:t>
      </w:r>
      <w:r w:rsidR="000703B0" w:rsidRPr="00697A02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 xml:space="preserve"> </w:t>
      </w:r>
      <w:r w:rsidR="000703B0" w:rsidRPr="00697A0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در موارد زیر استفاده می‌شود:</w:t>
      </w:r>
    </w:p>
    <w:p w:rsidR="000703B0" w:rsidRPr="004D3F99" w:rsidRDefault="000703B0" w:rsidP="005417AE">
      <w:pPr>
        <w:pStyle w:val="ListParagraph"/>
        <w:numPr>
          <w:ilvl w:val="0"/>
          <w:numId w:val="18"/>
        </w:numPr>
        <w:tabs>
          <w:tab w:val="left" w:pos="7395"/>
        </w:tabs>
        <w:bidi/>
        <w:spacing w:after="0" w:line="276" w:lineRule="auto"/>
        <w:ind w:left="216" w:hanging="180"/>
        <w:jc w:val="both"/>
        <w:rPr>
          <w:rFonts w:ascii="Times New Roman" w:hAnsi="Times New Roman"/>
          <w:color w:val="000000" w:themeColor="text1"/>
          <w:spacing w:val="-2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 xml:space="preserve">برای اطمینان از اینکه مشتری </w:t>
      </w:r>
      <w:r w:rsidR="005A52BC" w:rsidRPr="004D3F99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>از</w:t>
      </w:r>
      <w:r w:rsidRPr="004D3F99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 xml:space="preserve"> نشانه مسئله</w:t>
      </w:r>
      <w:r w:rsidR="005A52BC" w:rsidRPr="004D3F99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>،</w:t>
      </w:r>
      <w:r w:rsidRPr="004D3F99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 xml:space="preserve"> کمترین تاثیر</w:t>
      </w:r>
      <w:r w:rsidR="005A52BC" w:rsidRPr="004D3F99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 xml:space="preserve"> را </w:t>
      </w:r>
      <w:r w:rsidR="005417AE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>داشته باشد</w:t>
      </w:r>
      <w:r w:rsidRPr="004D3F99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 xml:space="preserve"> یا هیچ تاثیری را احساس نکند</w:t>
      </w:r>
      <w:r w:rsidR="005417AE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>.</w:t>
      </w:r>
    </w:p>
    <w:p w:rsidR="000703B0" w:rsidRPr="004D3F99" w:rsidRDefault="000703B0" w:rsidP="00AF46A5">
      <w:pPr>
        <w:pStyle w:val="ListParagraph"/>
        <w:numPr>
          <w:ilvl w:val="0"/>
          <w:numId w:val="18"/>
        </w:numPr>
        <w:tabs>
          <w:tab w:val="left" w:pos="7395"/>
        </w:tabs>
        <w:bidi/>
        <w:spacing w:after="0" w:line="276" w:lineRule="auto"/>
        <w:ind w:left="216" w:hanging="180"/>
        <w:jc w:val="both"/>
        <w:rPr>
          <w:rFonts w:ascii="Times New Roman" w:hAnsi="Times New Roman"/>
          <w:color w:val="000000" w:themeColor="text1"/>
          <w:spacing w:val="-4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pacing w:val="-4"/>
          <w:sz w:val="24"/>
          <w:szCs w:val="24"/>
          <w:rtl/>
          <w:lang w:bidi="fa-IR"/>
        </w:rPr>
        <w:t>به</w:t>
      </w:r>
      <w:r w:rsidR="005A52BC" w:rsidRPr="004D3F99">
        <w:rPr>
          <w:rFonts w:ascii="Times New Roman" w:hAnsi="Times New Roman" w:hint="eastAsia"/>
          <w:color w:val="000000" w:themeColor="text1"/>
          <w:spacing w:val="-4"/>
          <w:sz w:val="24"/>
          <w:szCs w:val="24"/>
          <w:rtl/>
          <w:lang w:bidi="fa-IR"/>
        </w:rPr>
        <w:t>‌</w:t>
      </w:r>
      <w:r w:rsidRPr="004D3F99">
        <w:rPr>
          <w:rFonts w:ascii="Times New Roman" w:hAnsi="Times New Roman" w:hint="cs"/>
          <w:color w:val="000000" w:themeColor="text1"/>
          <w:spacing w:val="-4"/>
          <w:sz w:val="24"/>
          <w:szCs w:val="24"/>
          <w:rtl/>
          <w:lang w:bidi="fa-IR"/>
        </w:rPr>
        <w:t xml:space="preserve">منظور صرفه‌جویی </w:t>
      </w:r>
      <w:r w:rsidR="00C6262E" w:rsidRPr="004D3F99">
        <w:rPr>
          <w:rFonts w:ascii="Times New Roman" w:hAnsi="Times New Roman" w:hint="cs"/>
          <w:color w:val="000000" w:themeColor="text1"/>
          <w:spacing w:val="-4"/>
          <w:sz w:val="24"/>
          <w:szCs w:val="24"/>
          <w:rtl/>
          <w:lang w:bidi="fa-IR"/>
        </w:rPr>
        <w:t>در زمان در حین بررسی و حل مسئله</w:t>
      </w:r>
      <w:r w:rsidR="005417AE">
        <w:rPr>
          <w:rFonts w:ascii="Times New Roman" w:hAnsi="Times New Roman" w:hint="cs"/>
          <w:color w:val="000000" w:themeColor="text1"/>
          <w:spacing w:val="-4"/>
          <w:sz w:val="24"/>
          <w:szCs w:val="24"/>
          <w:rtl/>
          <w:lang w:bidi="fa-IR"/>
        </w:rPr>
        <w:t>،</w:t>
      </w:r>
    </w:p>
    <w:p w:rsidR="000703B0" w:rsidRPr="004D3F99" w:rsidRDefault="00DF032D" w:rsidP="005417AE">
      <w:pPr>
        <w:tabs>
          <w:tab w:val="left" w:pos="7395"/>
        </w:tabs>
        <w:bidi/>
        <w:spacing w:after="0" w:line="276" w:lineRule="auto"/>
        <w:ind w:left="216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اجرای </w:t>
      </w:r>
      <w:r w:rsidRPr="004D3F99">
        <w:rPr>
          <w:rFonts w:ascii="Times New Roman" w:hAnsi="Times New Roman"/>
          <w:color w:val="000000" w:themeColor="text1"/>
          <w:sz w:val="20"/>
          <w:szCs w:val="20"/>
          <w:lang w:bidi="fa-IR"/>
        </w:rPr>
        <w:t>ICA</w:t>
      </w:r>
      <w:r w:rsidRPr="004D3F99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 xml:space="preserve"> 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با توجه به ماهیت</w:t>
      </w:r>
      <w:r w:rsidR="00A853C4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آن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پرهزینه خواهد بود</w:t>
      </w:r>
      <w:r w:rsidR="00A853C4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؛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زیرا فرآیند </w:t>
      </w:r>
      <w:r w:rsidR="00A853C4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مازادی</w:t>
      </w:r>
      <w:r w:rsidR="005417A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را در بر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می‌گیرد. </w:t>
      </w:r>
      <w:r w:rsidR="009C4D64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بنابراین </w:t>
      </w:r>
      <w:r w:rsidR="00C324EE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مهم است که </w:t>
      </w:r>
      <w:r w:rsidR="00C324EE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lastRenderedPageBreak/>
        <w:t xml:space="preserve">معیارها و ضوابط خاصی برای انتخاب </w:t>
      </w:r>
      <w:r w:rsidR="00C324EE" w:rsidRPr="004D3F99">
        <w:rPr>
          <w:rFonts w:ascii="Times New Roman" w:hAnsi="Times New Roman"/>
          <w:color w:val="000000" w:themeColor="text1"/>
          <w:sz w:val="20"/>
          <w:szCs w:val="20"/>
          <w:lang w:bidi="fa-IR"/>
        </w:rPr>
        <w:t>ICA</w:t>
      </w:r>
      <w:r w:rsidR="00C324EE" w:rsidRPr="004D3F99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 xml:space="preserve"> </w:t>
      </w:r>
      <w:r w:rsidR="00C324EE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تعیین شوند. </w:t>
      </w:r>
      <w:r w:rsidR="00C324EE" w:rsidRPr="004D3F99">
        <w:rPr>
          <w:rFonts w:ascii="Times New Roman" w:hAnsi="Times New Roman"/>
          <w:color w:val="000000" w:themeColor="text1"/>
          <w:sz w:val="20"/>
          <w:szCs w:val="20"/>
          <w:lang w:bidi="fa-IR"/>
        </w:rPr>
        <w:t>ICA</w:t>
      </w:r>
      <w:r w:rsidR="00C324EE" w:rsidRPr="004D3F99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 xml:space="preserve"> </w:t>
      </w:r>
      <w:r w:rsidR="00C324EE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معرفی شده می‌تواند شامل موارد زیر باشد:</w:t>
      </w:r>
    </w:p>
    <w:p w:rsidR="00C324EE" w:rsidRPr="004D3F99" w:rsidRDefault="00C324EE" w:rsidP="00AF46A5">
      <w:pPr>
        <w:pStyle w:val="ListParagraph"/>
        <w:numPr>
          <w:ilvl w:val="0"/>
          <w:numId w:val="39"/>
        </w:numPr>
        <w:tabs>
          <w:tab w:val="left" w:pos="739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بازرسی صد درصدی</w:t>
      </w:r>
    </w:p>
    <w:p w:rsidR="00C324EE" w:rsidRPr="004D3F99" w:rsidRDefault="00263443" w:rsidP="00AF46A5">
      <w:pPr>
        <w:pStyle w:val="ListParagraph"/>
        <w:numPr>
          <w:ilvl w:val="0"/>
          <w:numId w:val="39"/>
        </w:numPr>
        <w:tabs>
          <w:tab w:val="left" w:pos="739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معرفی فرآیند جایگزین</w:t>
      </w:r>
    </w:p>
    <w:p w:rsidR="00263443" w:rsidRPr="004D3F99" w:rsidRDefault="00263443" w:rsidP="00AF46A5">
      <w:pPr>
        <w:pStyle w:val="ListParagraph"/>
        <w:numPr>
          <w:ilvl w:val="0"/>
          <w:numId w:val="39"/>
        </w:numPr>
        <w:tabs>
          <w:tab w:val="left" w:pos="739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بازبینی </w:t>
      </w:r>
    </w:p>
    <w:p w:rsidR="00263443" w:rsidRPr="004D3F99" w:rsidRDefault="00263443" w:rsidP="00AF46A5">
      <w:pPr>
        <w:pStyle w:val="ListParagraph"/>
        <w:numPr>
          <w:ilvl w:val="0"/>
          <w:numId w:val="39"/>
        </w:numPr>
        <w:tabs>
          <w:tab w:val="left" w:pos="739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عملیات خدمات میدانی</w:t>
      </w:r>
    </w:p>
    <w:p w:rsidR="00263443" w:rsidRPr="004D3F99" w:rsidRDefault="00F533FE" w:rsidP="005417AE">
      <w:pPr>
        <w:tabs>
          <w:tab w:val="left" w:pos="739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همان‌طور که مشاهده می‌شود هر یک از اقدامات بالا</w:t>
      </w:r>
      <w:r w:rsidR="005417A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،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هزینه قابل توجهی را به همراه دارد اما برای </w:t>
      </w:r>
      <w:r w:rsidR="0006720D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حفظ و نگهداری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از مشتری</w:t>
      </w:r>
      <w:r w:rsidR="005417A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انجام آن</w:t>
      </w:r>
      <w:r w:rsidR="005417AE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="005417A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ها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ضروری </w:t>
      </w:r>
      <w:r w:rsidR="005417A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است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. به خاطر داشته باشید که برخی از اقدامات بالا </w:t>
      </w:r>
      <w:r w:rsidR="00F16850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صد درصد موثر نیستند</w:t>
      </w:r>
      <w:r w:rsidR="005417A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،</w:t>
      </w:r>
      <w:r w:rsidR="00F16850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حتی بازرسی صد درصدی نیز در معرض تغییر قرار دارد</w:t>
      </w:r>
      <w:r w:rsidR="00A9046E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و به شرط تغییر موثر است</w:t>
      </w:r>
      <w:r w:rsidR="00F16850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.</w:t>
      </w:r>
      <w:r w:rsidR="00F16850" w:rsidRPr="004D3F99">
        <w:rPr>
          <w:rFonts w:ascii="Times New Roman" w:hAnsi="Times New Roman" w:hint="cs"/>
          <w:color w:val="000000" w:themeColor="text1"/>
          <w:sz w:val="28"/>
          <w:szCs w:val="28"/>
          <w:rtl/>
          <w:lang w:bidi="fa-IR"/>
        </w:rPr>
        <w:t xml:space="preserve"> </w:t>
      </w:r>
    </w:p>
    <w:p w:rsidR="00922265" w:rsidRPr="004D3F99" w:rsidRDefault="004D4F14" w:rsidP="00AE5994">
      <w:pPr>
        <w:tabs>
          <w:tab w:val="left" w:pos="739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مثال:</w:t>
      </w:r>
      <w:r w:rsidR="00117D9D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E0444F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یک کارخانه خودروسازی</w:t>
      </w:r>
      <w:r w:rsidR="0006720D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،</w:t>
      </w:r>
      <w:r w:rsidR="00E0444F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در حال آزمایش نشت</w:t>
      </w:r>
      <w:r w:rsidR="00A648C0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117D9D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مایع</w:t>
      </w:r>
      <w:r w:rsidR="00E0444F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بین بخش‌های </w:t>
      </w:r>
      <w:r w:rsidR="00117D9D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داخلی</w:t>
      </w:r>
      <w:r w:rsidR="00E0444F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و </w:t>
      </w:r>
      <w:r w:rsidR="008304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خارجی</w:t>
      </w:r>
      <w:r w:rsidR="00E0444F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117D9D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جلوی </w:t>
      </w:r>
      <w:r w:rsidR="007E4C9F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خودرو</w:t>
      </w:r>
      <w:r w:rsidR="00A648C0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بود. </w:t>
      </w:r>
      <w:r w:rsidR="00117D9D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قرار بود پیش از جوشکاری قسمت داخلی و </w:t>
      </w:r>
      <w:r w:rsidR="008304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خارجی</w:t>
      </w:r>
      <w:r w:rsidR="00117D9D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به یکدیگر</w:t>
      </w:r>
      <w:r w:rsidR="007E4C9F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، </w:t>
      </w:r>
      <w:r w:rsidR="007E4C9F" w:rsidRPr="004D3F99">
        <w:rPr>
          <w:rFonts w:ascii="Times New Roman" w:hAnsi="Times New Roman"/>
          <w:color w:val="000000" w:themeColor="text1"/>
          <w:sz w:val="20"/>
          <w:szCs w:val="20"/>
          <w:lang w:bidi="fa-IR"/>
        </w:rPr>
        <w:t xml:space="preserve"> </w:t>
      </w:r>
      <w:r w:rsidR="007E4C9F" w:rsidRPr="00AE5994">
        <w:rPr>
          <w:rFonts w:ascii="Times New Roman" w:hAnsi="Times New Roman"/>
          <w:color w:val="000000" w:themeColor="text1"/>
          <w:sz w:val="20"/>
          <w:szCs w:val="20"/>
          <w:highlight w:val="yellow"/>
          <w:lang w:bidi="fa-IR"/>
        </w:rPr>
        <w:t>ERA</w:t>
      </w:r>
      <w:r w:rsidR="00AE5994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 xml:space="preserve">، </w:t>
      </w:r>
      <w:r w:rsidR="00117D9D" w:rsidRPr="00AE5994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از</w:t>
      </w:r>
      <w:r w:rsidR="00117D9D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A54BEF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لایه</w:t>
      </w:r>
      <w:r w:rsidR="00117D9D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نازک</w:t>
      </w:r>
      <w:r w:rsidR="00A54BEF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ی از</w:t>
      </w:r>
      <w:r w:rsidR="00117D9D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درزگیر ماستیک در تمام طول بخش داخلی استفاده کند. </w:t>
      </w:r>
      <w:r w:rsidR="00922265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هنگامی که محل اصلی مشکل مشخص شد</w:t>
      </w:r>
      <w:r w:rsidR="00DD4E3C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،</w:t>
      </w:r>
      <w:r w:rsidR="00922265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طولی که باید از درزگیر ماستیک استفاده می‌شد به ناحیه کوچک‌تری، </w:t>
      </w:r>
      <w:r w:rsidR="00922265" w:rsidRPr="004D3F99">
        <w:rPr>
          <w:rFonts w:ascii="Times New Roman" w:hAnsi="Times New Roman"/>
          <w:color w:val="000000" w:themeColor="text1"/>
          <w:sz w:val="20"/>
          <w:szCs w:val="20"/>
          <w:highlight w:val="yellow"/>
          <w:lang w:bidi="fa-IR"/>
        </w:rPr>
        <w:t>ICA</w:t>
      </w:r>
      <w:r w:rsidR="00922265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، کاهش یافت. </w:t>
      </w:r>
      <w:r w:rsidR="00DD4E3C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میزان </w:t>
      </w:r>
      <w:r w:rsidR="00922265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صرفه‌جویی در این چند ثانیه و ذخیره مواد در ساخت روزانه چند صد خودرو قابل توجه بود. </w:t>
      </w:r>
      <w:r w:rsidR="00AE5994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273C57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از چرخه دمینگ </w:t>
      </w:r>
      <w:r w:rsidR="00DD4E3C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برای </w:t>
      </w:r>
      <w:r w:rsidR="00273C57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برنامه‌ریزی کردن، انجام دادن، بررسی کردن، عمل کردن در انتخاب و اجرای </w:t>
      </w:r>
      <w:r w:rsidR="00273C57" w:rsidRPr="004D3F99">
        <w:rPr>
          <w:rFonts w:ascii="Times New Roman" w:hAnsi="Times New Roman"/>
          <w:color w:val="000000" w:themeColor="text1"/>
          <w:sz w:val="20"/>
          <w:szCs w:val="20"/>
          <w:lang w:bidi="fa-IR"/>
        </w:rPr>
        <w:t>ICA</w:t>
      </w:r>
      <w:r w:rsidR="00273C57" w:rsidRPr="004D3F99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 xml:space="preserve"> </w:t>
      </w:r>
      <w:r w:rsidR="00273C57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استفاده می‌شود. </w:t>
      </w:r>
    </w:p>
    <w:p w:rsidR="00AE5994" w:rsidRDefault="00273C57" w:rsidP="00753721">
      <w:pPr>
        <w:pStyle w:val="ListParagraph"/>
        <w:numPr>
          <w:ilvl w:val="0"/>
          <w:numId w:val="42"/>
        </w:numPr>
        <w:tabs>
          <w:tab w:val="left" w:pos="7395"/>
        </w:tabs>
        <w:bidi/>
        <w:spacing w:after="0" w:line="276" w:lineRule="auto"/>
        <w:ind w:left="21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AE5994">
        <w:rPr>
          <w:rFonts w:ascii="Times New Roman" w:hAnsi="Times New Roman" w:hint="cs"/>
          <w:b/>
          <w:bCs/>
          <w:color w:val="000000" w:themeColor="text1"/>
          <w:sz w:val="24"/>
          <w:szCs w:val="24"/>
          <w:rtl/>
          <w:lang w:bidi="fa-IR"/>
        </w:rPr>
        <w:t>برنامه‌ریزی کردن</w:t>
      </w:r>
      <w:r w:rsidR="00DD4E3C" w:rsidRPr="00AE5994">
        <w:rPr>
          <w:rFonts w:ascii="Sakkal Majalla" w:hAnsi="Sakkal Majalla" w:cs="Sakkal Majalla" w:hint="cs"/>
          <w:color w:val="000000" w:themeColor="text1"/>
          <w:sz w:val="24"/>
          <w:szCs w:val="24"/>
          <w:rtl/>
          <w:lang w:bidi="fa-IR"/>
        </w:rPr>
        <w:t xml:space="preserve">: </w:t>
      </w:r>
      <w:r w:rsidRPr="00AE5994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انتخاب کارآمدترین </w:t>
      </w:r>
      <w:r w:rsidRPr="00AE5994">
        <w:rPr>
          <w:rFonts w:ascii="Times New Roman" w:hAnsi="Times New Roman"/>
          <w:color w:val="000000" w:themeColor="text1"/>
          <w:sz w:val="20"/>
          <w:szCs w:val="20"/>
          <w:lang w:bidi="fa-IR"/>
        </w:rPr>
        <w:t>ICA</w:t>
      </w:r>
      <w:r w:rsidRPr="00AE5994">
        <w:rPr>
          <w:rFonts w:ascii="Times New Roman" w:hAnsi="Times New Roman" w:hint="cs"/>
          <w:color w:val="000000" w:themeColor="text1"/>
          <w:rtl/>
          <w:lang w:bidi="fa-IR"/>
        </w:rPr>
        <w:t xml:space="preserve"> </w:t>
      </w:r>
      <w:r w:rsidRPr="00AE5994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و </w:t>
      </w:r>
      <w:r w:rsidR="00C421A3" w:rsidRPr="00AE5994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برنامه‌ریزی برای اجرای آن. </w:t>
      </w:r>
      <w:r w:rsidR="00564FB9" w:rsidRPr="00AE5994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برنامه‌ریزی عبارت است از: تایید تاثیر </w:t>
      </w:r>
      <w:r w:rsidR="00564FB9" w:rsidRPr="00AE5994">
        <w:rPr>
          <w:rFonts w:ascii="Times New Roman" w:hAnsi="Times New Roman"/>
          <w:color w:val="000000" w:themeColor="text1"/>
          <w:sz w:val="20"/>
          <w:szCs w:val="20"/>
          <w:lang w:bidi="fa-IR"/>
        </w:rPr>
        <w:t>ICA</w:t>
      </w:r>
      <w:r w:rsidR="00B17B79" w:rsidRPr="00AE5994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،</w:t>
      </w:r>
      <w:r w:rsidR="00564FB9" w:rsidRPr="00AE5994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در دسترس بودن </w:t>
      </w:r>
      <w:r w:rsidR="00F96434" w:rsidRPr="00AE5994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به موقع </w:t>
      </w:r>
      <w:r w:rsidR="00B17B79" w:rsidRPr="00AE5994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تمام</w:t>
      </w:r>
      <w:r w:rsidR="009D3528" w:rsidRPr="00AE5994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دستورالعمل‌ها</w:t>
      </w:r>
      <w:r w:rsidR="00F96434" w:rsidRPr="00AE5994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، منابع و تجهیزات</w:t>
      </w:r>
      <w:r w:rsidR="009D3528" w:rsidRPr="00AE5994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ضروری کار</w:t>
      </w:r>
      <w:r w:rsidR="00F96434" w:rsidRPr="00AE5994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. اطمینان از اینکه </w:t>
      </w:r>
      <w:r w:rsidR="00F96434" w:rsidRPr="00AE5994">
        <w:rPr>
          <w:rFonts w:ascii="Times New Roman" w:hAnsi="Times New Roman"/>
          <w:color w:val="000000" w:themeColor="text1"/>
          <w:sz w:val="20"/>
          <w:szCs w:val="20"/>
          <w:lang w:bidi="fa-IR"/>
        </w:rPr>
        <w:t>ICA</w:t>
      </w:r>
      <w:r w:rsidR="00F96434" w:rsidRPr="00AE5994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 xml:space="preserve"> </w:t>
      </w:r>
      <w:r w:rsidR="00F96434" w:rsidRPr="00AE5994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برای اهداف حسابرسی و عملیاتی </w:t>
      </w:r>
      <w:r w:rsidR="00F96434" w:rsidRPr="00AE5994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«</w:t>
      </w:r>
      <w:r w:rsidR="00F96434" w:rsidRPr="00AE5994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موثق و رسمی</w:t>
      </w:r>
      <w:r w:rsidR="00F96434" w:rsidRPr="00AE5994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»</w:t>
      </w:r>
      <w:r w:rsidR="00B17B79" w:rsidRPr="00AE5994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شده، دارای</w:t>
      </w:r>
      <w:r w:rsidR="00F96434" w:rsidRPr="00AE5994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اهمیت </w:t>
      </w:r>
      <w:r w:rsidR="00B17B79" w:rsidRPr="00AE5994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است. همچنین</w:t>
      </w:r>
      <w:r w:rsidR="00F96434" w:rsidRPr="00AE5994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برنامه‌ریزی باید </w:t>
      </w:r>
      <w:r w:rsidR="00E139D6" w:rsidRPr="00AE5994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حذف</w:t>
      </w:r>
      <w:r w:rsidR="00F96434" w:rsidRPr="00AE5994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مرحله‌ای </w:t>
      </w:r>
      <w:r w:rsidR="00F96434" w:rsidRPr="00AE5994">
        <w:rPr>
          <w:rFonts w:ascii="Times New Roman" w:hAnsi="Times New Roman"/>
          <w:color w:val="000000" w:themeColor="text1"/>
          <w:sz w:val="20"/>
          <w:szCs w:val="20"/>
          <w:lang w:bidi="fa-IR"/>
        </w:rPr>
        <w:t>ERA</w:t>
      </w:r>
      <w:r w:rsidR="00F96434" w:rsidRPr="00AE5994">
        <w:rPr>
          <w:rFonts w:ascii="Times New Roman" w:hAnsi="Times New Roman" w:hint="cs"/>
          <w:color w:val="000000" w:themeColor="text1"/>
          <w:rtl/>
          <w:lang w:bidi="fa-IR"/>
        </w:rPr>
        <w:t xml:space="preserve"> </w:t>
      </w:r>
      <w:r w:rsidR="00AE5994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را </w:t>
      </w:r>
      <w:r w:rsidR="00753721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شامل شود</w:t>
      </w:r>
      <w:r w:rsidR="00AE5994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.</w:t>
      </w:r>
    </w:p>
    <w:p w:rsidR="00753721" w:rsidRDefault="00F96434" w:rsidP="00753721">
      <w:pPr>
        <w:pStyle w:val="ListParagraph"/>
        <w:numPr>
          <w:ilvl w:val="0"/>
          <w:numId w:val="42"/>
        </w:numPr>
        <w:tabs>
          <w:tab w:val="left" w:pos="7395"/>
        </w:tabs>
        <w:bidi/>
        <w:spacing w:after="0" w:line="276" w:lineRule="auto"/>
        <w:ind w:left="21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AE5994">
        <w:rPr>
          <w:rFonts w:ascii="Times New Roman" w:hAnsi="Times New Roman" w:hint="cs"/>
          <w:b/>
          <w:bCs/>
          <w:color w:val="000000" w:themeColor="text1"/>
          <w:sz w:val="24"/>
          <w:szCs w:val="24"/>
          <w:rtl/>
          <w:lang w:bidi="fa-IR"/>
        </w:rPr>
        <w:t>انجام دادن</w:t>
      </w:r>
      <w:r w:rsidR="00C45E13" w:rsidRPr="00AE5994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:</w:t>
      </w:r>
      <w:r w:rsidR="00C45E13" w:rsidRPr="00AE5994">
        <w:rPr>
          <w:rFonts w:ascii="Sakkal Majalla" w:hAnsi="Sakkal Majalla" w:cs="Sakkal Majalla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5259D5" w:rsidRPr="00AE5994">
        <w:rPr>
          <w:rFonts w:ascii="Sakkal Majalla" w:hAnsi="Sakkal Majalla" w:hint="cs"/>
          <w:color w:val="000000" w:themeColor="text1"/>
          <w:sz w:val="24"/>
          <w:szCs w:val="24"/>
          <w:rtl/>
          <w:lang w:bidi="fa-IR"/>
        </w:rPr>
        <w:t>اجرای</w:t>
      </w:r>
      <w:r w:rsidR="005259D5" w:rsidRPr="00AE5994">
        <w:rPr>
          <w:rFonts w:ascii="Sakkal Majalla" w:hAnsi="Sakkal Majalla" w:cs="Sakkal Majalla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0B6108" w:rsidRPr="00AE5994">
        <w:rPr>
          <w:rFonts w:ascii="Times New Roman" w:hAnsi="Times New Roman"/>
          <w:color w:val="000000" w:themeColor="text1"/>
          <w:sz w:val="20"/>
          <w:szCs w:val="20"/>
          <w:lang w:bidi="fa-IR"/>
        </w:rPr>
        <w:t>ICA</w:t>
      </w:r>
      <w:r w:rsidR="000B6108" w:rsidRPr="00AE5994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 xml:space="preserve"> </w:t>
      </w:r>
      <w:r w:rsidR="005259D5" w:rsidRPr="00AE5994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مطابق </w:t>
      </w:r>
      <w:r w:rsidR="00F30F9A" w:rsidRPr="00AE5994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با </w:t>
      </w:r>
      <w:r w:rsidR="005259D5" w:rsidRPr="00AE5994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مرحله</w:t>
      </w:r>
      <w:r w:rsidR="000C7238" w:rsidRPr="00AE5994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برنامه‌ریزی و اطمینان از اینکه، </w:t>
      </w:r>
      <w:r w:rsidR="005259D5" w:rsidRPr="00AE5994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اقدام صراحتا به سطوح عملیاتی و مدیریتی ابلاغ شده است. </w:t>
      </w:r>
      <w:r w:rsidR="005259D5" w:rsidRPr="00AE5994">
        <w:rPr>
          <w:rFonts w:ascii="Times New Roman" w:hAnsi="Times New Roman"/>
          <w:color w:val="000000" w:themeColor="text1"/>
          <w:sz w:val="20"/>
          <w:szCs w:val="20"/>
          <w:lang w:bidi="fa-IR"/>
        </w:rPr>
        <w:t>ERA</w:t>
      </w:r>
      <w:r w:rsidR="005259D5" w:rsidRPr="00AE5994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 xml:space="preserve"> </w:t>
      </w:r>
      <w:r w:rsidR="005259D5" w:rsidRPr="00AE5994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در این مرحله حذف می‌شود. </w:t>
      </w:r>
    </w:p>
    <w:p w:rsidR="00753721" w:rsidRDefault="00E139D6" w:rsidP="00FF2D07">
      <w:pPr>
        <w:pStyle w:val="ListParagraph"/>
        <w:numPr>
          <w:ilvl w:val="0"/>
          <w:numId w:val="42"/>
        </w:numPr>
        <w:tabs>
          <w:tab w:val="left" w:pos="7395"/>
        </w:tabs>
        <w:bidi/>
        <w:spacing w:after="0" w:line="276" w:lineRule="auto"/>
        <w:ind w:left="21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753721">
        <w:rPr>
          <w:rFonts w:ascii="Times New Roman" w:hAnsi="Times New Roman" w:hint="cs"/>
          <w:b/>
          <w:bCs/>
          <w:color w:val="000000" w:themeColor="text1"/>
          <w:sz w:val="24"/>
          <w:szCs w:val="24"/>
          <w:rtl/>
          <w:lang w:bidi="fa-IR"/>
        </w:rPr>
        <w:lastRenderedPageBreak/>
        <w:t>بررسی کردن</w:t>
      </w:r>
      <w:r w:rsidR="00C45E13" w:rsidRPr="00753721">
        <w:rPr>
          <w:rFonts w:ascii="Times New Roman" w:hAnsi="Times New Roman" w:hint="cs"/>
          <w:b/>
          <w:bCs/>
          <w:color w:val="000000" w:themeColor="text1"/>
          <w:sz w:val="24"/>
          <w:szCs w:val="24"/>
          <w:rtl/>
          <w:lang w:bidi="fa-IR"/>
        </w:rPr>
        <w:t>:</w:t>
      </w:r>
      <w:r w:rsidR="00C45E13" w:rsidRPr="00753721">
        <w:rPr>
          <w:rFonts w:ascii="Sakkal Majalla" w:hAnsi="Sakkal Majalla" w:cs="Sakkal Majalla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9D6CB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شامل این موضوع می</w:t>
      </w:r>
      <w:r w:rsidR="009D6CBD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="009D6CB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شود که</w:t>
      </w:r>
      <w:r w:rsidRPr="00753721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آیا </w:t>
      </w:r>
      <w:r w:rsidRPr="00753721">
        <w:rPr>
          <w:rFonts w:ascii="Times New Roman" w:hAnsi="Times New Roman"/>
          <w:color w:val="000000" w:themeColor="text1"/>
          <w:sz w:val="20"/>
          <w:szCs w:val="20"/>
          <w:lang w:bidi="fa-IR"/>
        </w:rPr>
        <w:t>ICA</w:t>
      </w:r>
      <w:r w:rsidRPr="00753721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 xml:space="preserve"> </w:t>
      </w:r>
      <w:r w:rsidRPr="00753721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دقیقا طبق مرحله برنامه‌ریزی (از جمله حذف </w:t>
      </w:r>
      <w:r w:rsidRPr="00753721">
        <w:rPr>
          <w:rFonts w:ascii="Times New Roman" w:hAnsi="Times New Roman"/>
          <w:color w:val="000000" w:themeColor="text1"/>
          <w:sz w:val="20"/>
          <w:szCs w:val="20"/>
          <w:lang w:bidi="fa-IR"/>
        </w:rPr>
        <w:t>ERA</w:t>
      </w:r>
      <w:r w:rsidRPr="00753721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) اجرا</w:t>
      </w:r>
      <w:r w:rsidR="009D6CB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یی</w:t>
      </w:r>
      <w:r w:rsidRPr="00753721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شده و همچنان تاثیرگذار است</w:t>
      </w:r>
      <w:r w:rsidR="00FF2D0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؟ همچنین</w:t>
      </w:r>
      <w:r w:rsidRPr="00753721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اعتبارسنجی </w:t>
      </w:r>
      <w:r w:rsidR="000C7238" w:rsidRPr="00753721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این نکته مهم است که هیچ</w:t>
      </w:r>
      <w:r w:rsidR="00606161" w:rsidRPr="00753721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گونه عارضه جانبی دیگری در نتیجه </w:t>
      </w:r>
      <w:r w:rsidR="00606161" w:rsidRPr="00753721">
        <w:rPr>
          <w:rFonts w:ascii="Times New Roman" w:hAnsi="Times New Roman"/>
          <w:color w:val="000000" w:themeColor="text1"/>
          <w:sz w:val="20"/>
          <w:szCs w:val="20"/>
          <w:lang w:bidi="fa-IR"/>
        </w:rPr>
        <w:t>ICA</w:t>
      </w:r>
      <w:r w:rsidR="00606161" w:rsidRPr="00753721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 xml:space="preserve"> </w:t>
      </w:r>
      <w:r w:rsidR="00C45E13" w:rsidRPr="00753721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وجود نداشته باشد.</w:t>
      </w:r>
    </w:p>
    <w:p w:rsidR="00606161" w:rsidRPr="00753721" w:rsidRDefault="00606161" w:rsidP="00753721">
      <w:pPr>
        <w:pStyle w:val="ListParagraph"/>
        <w:numPr>
          <w:ilvl w:val="0"/>
          <w:numId w:val="42"/>
        </w:numPr>
        <w:tabs>
          <w:tab w:val="left" w:pos="7395"/>
        </w:tabs>
        <w:bidi/>
        <w:spacing w:after="0" w:line="276" w:lineRule="auto"/>
        <w:ind w:left="216" w:hanging="180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753721">
        <w:rPr>
          <w:rFonts w:ascii="Times New Roman" w:hAnsi="Times New Roman" w:hint="cs"/>
          <w:b/>
          <w:bCs/>
          <w:color w:val="000000" w:themeColor="text1"/>
          <w:sz w:val="24"/>
          <w:szCs w:val="24"/>
          <w:rtl/>
          <w:lang w:bidi="fa-IR"/>
        </w:rPr>
        <w:t>عمل کردن</w:t>
      </w:r>
      <w:r w:rsidR="00C45E13" w:rsidRPr="00753721">
        <w:rPr>
          <w:rFonts w:ascii="Sakkal Majalla" w:hAnsi="Sakkal Majalla" w:cs="Sakkal Majalla" w:hint="cs"/>
          <w:color w:val="000000" w:themeColor="text1"/>
          <w:sz w:val="24"/>
          <w:szCs w:val="24"/>
          <w:rtl/>
          <w:lang w:bidi="fa-IR"/>
        </w:rPr>
        <w:t>:</w:t>
      </w:r>
      <w:r w:rsidR="00960574" w:rsidRPr="00753721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انجام اقدامات لازم برای اطمینان از </w:t>
      </w:r>
      <w:r w:rsidR="00960574" w:rsidRPr="00753721">
        <w:rPr>
          <w:rFonts w:ascii="Times New Roman" w:hAnsi="Times New Roman"/>
          <w:color w:val="000000" w:themeColor="text1"/>
          <w:sz w:val="20"/>
          <w:szCs w:val="20"/>
          <w:lang w:bidi="fa-IR"/>
        </w:rPr>
        <w:t>ICA</w:t>
      </w:r>
      <w:r w:rsidR="00960574" w:rsidRPr="00753721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 xml:space="preserve"> </w:t>
      </w:r>
      <w:r w:rsidR="00960574" w:rsidRPr="00753721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در عملیات روزانه موثر است. در برخی موارد ممکن است بازخوردی که پس از اجرای </w:t>
      </w:r>
      <w:r w:rsidR="00960574" w:rsidRPr="00753721">
        <w:rPr>
          <w:rFonts w:ascii="Times New Roman" w:hAnsi="Times New Roman"/>
          <w:color w:val="000000" w:themeColor="text1"/>
          <w:sz w:val="20"/>
          <w:szCs w:val="20"/>
          <w:lang w:bidi="fa-IR"/>
        </w:rPr>
        <w:t>ICA</w:t>
      </w:r>
      <w:r w:rsidR="00960574" w:rsidRPr="00753721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 xml:space="preserve"> </w:t>
      </w:r>
      <w:r w:rsidR="00960574" w:rsidRPr="00753721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ایجاد می‌شود به اقدامات بیشتری برای اصلاح سایر موارد نیاز داشته باشد. </w:t>
      </w:r>
    </w:p>
    <w:p w:rsidR="00D41345" w:rsidRPr="004D3F99" w:rsidRDefault="00D41345" w:rsidP="00D41345">
      <w:pPr>
        <w:tabs>
          <w:tab w:val="left" w:pos="739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960574" w:rsidRPr="004D3F99" w:rsidRDefault="00960574" w:rsidP="00C45E13">
      <w:pPr>
        <w:pStyle w:val="Heading2"/>
        <w:shd w:val="clear" w:color="auto" w:fill="F2F2F2" w:themeFill="background1" w:themeFillShade="F2"/>
        <w:spacing w:line="276" w:lineRule="auto"/>
        <w:rPr>
          <w:rFonts w:cs="B Titr"/>
          <w:color w:val="000000" w:themeColor="text1"/>
          <w:sz w:val="20"/>
          <w:szCs w:val="20"/>
          <w:rtl/>
        </w:rPr>
      </w:pPr>
      <w:bookmarkStart w:id="50" w:name="_Toc80267995"/>
      <w:r w:rsidRPr="004D3F99">
        <w:rPr>
          <w:rFonts w:cs="B Titr" w:hint="cs"/>
          <w:color w:val="000000" w:themeColor="text1"/>
          <w:sz w:val="20"/>
          <w:szCs w:val="20"/>
          <w:rtl/>
        </w:rPr>
        <w:t xml:space="preserve">تکمیل فرم گزارش </w:t>
      </w:r>
      <w:r w:rsidRPr="004D3F99">
        <w:rPr>
          <w:rFonts w:ascii="Times New Roman" w:hAnsi="Times New Roman" w:cs="Times New Roman"/>
          <w:color w:val="000000" w:themeColor="text1"/>
          <w:sz w:val="20"/>
          <w:szCs w:val="20"/>
        </w:rPr>
        <w:t>G8D</w:t>
      </w:r>
      <w:bookmarkEnd w:id="50"/>
      <w:r w:rsidRPr="004D3F99">
        <w:rPr>
          <w:rFonts w:cs="B Titr" w:hint="cs"/>
          <w:color w:val="000000" w:themeColor="text1"/>
          <w:sz w:val="20"/>
          <w:szCs w:val="20"/>
          <w:rtl/>
        </w:rPr>
        <w:t xml:space="preserve"> </w:t>
      </w:r>
    </w:p>
    <w:p w:rsidR="008E0073" w:rsidRPr="000D1527" w:rsidRDefault="00960574" w:rsidP="000304B0">
      <w:pPr>
        <w:tabs>
          <w:tab w:val="left" w:pos="739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0D152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فرم جهانی </w:t>
      </w:r>
      <w:r w:rsidR="00144DC0" w:rsidRPr="005417AE">
        <w:rPr>
          <w:rFonts w:ascii="Times New Roman" w:hAnsi="Times New Roman" w:cs="A Amine"/>
          <w:color w:val="000000" w:themeColor="text1"/>
          <w:sz w:val="24"/>
          <w:szCs w:val="24"/>
          <w:lang w:bidi="fa-IR"/>
        </w:rPr>
        <w:t>8</w:t>
      </w:r>
      <w:r w:rsidR="00144DC0" w:rsidRPr="00697A02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="00144DC0" w:rsidRPr="00697A0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0D152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را تکمیل کرده و بخشنامه کنید. </w:t>
      </w:r>
      <w:r w:rsidR="00B57EFD" w:rsidRPr="000D152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به خاطر داشته باشید ترکیب تیم باید برای هر تغییری که در </w:t>
      </w:r>
      <w:r w:rsidR="00FC1877" w:rsidRPr="000D152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پایان این مرحله ایجاد می‌شود به</w:t>
      </w:r>
      <w:r w:rsidR="00FC1877" w:rsidRPr="000D1527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="00B57EFD" w:rsidRPr="000D152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روز شود. فرم </w:t>
      </w:r>
      <w:r w:rsidR="00144DC0" w:rsidRPr="00697A02">
        <w:rPr>
          <w:rFonts w:ascii="Times New Roman" w:hAnsi="Times New Roman"/>
          <w:color w:val="000000" w:themeColor="text1"/>
          <w:sz w:val="20"/>
          <w:szCs w:val="20"/>
          <w:lang w:bidi="fa-IR"/>
        </w:rPr>
        <w:t>G</w:t>
      </w:r>
      <w:r w:rsidR="00144DC0" w:rsidRPr="005417AE">
        <w:rPr>
          <w:rFonts w:ascii="Times New Roman" w:hAnsi="Times New Roman" w:cs="A Amine"/>
          <w:color w:val="000000" w:themeColor="text1"/>
          <w:sz w:val="24"/>
          <w:szCs w:val="24"/>
          <w:lang w:bidi="fa-IR"/>
        </w:rPr>
        <w:t>8</w:t>
      </w:r>
      <w:r w:rsidR="00144DC0" w:rsidRPr="00697A02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="00144DC0" w:rsidRPr="00697A0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B57EFD" w:rsidRPr="000D152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خلاصه‌ای از فعالیت حل مسئله </w:t>
      </w:r>
      <w:r w:rsidR="00F30F9A" w:rsidRPr="000D152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بوده</w:t>
      </w:r>
      <w:r w:rsidR="00B57EFD" w:rsidRPr="000D152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و ب</w:t>
      </w:r>
      <w:r w:rsidR="00FC1877" w:rsidRPr="000D152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ه</w:t>
      </w:r>
      <w:r w:rsidR="00FC1877" w:rsidRPr="000D1527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="00B57EFD" w:rsidRPr="000D152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وسیله سایر کاربرگ‌ها، داده‌ها و </w:t>
      </w:r>
      <w:r w:rsidR="00DD29FF" w:rsidRPr="000D152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اطلاعات پشتیبانی حمایت می‌شود که در نتیجه اقدامات حل مسئله ایجاد شدند. </w:t>
      </w:r>
      <w:r w:rsidR="008E0073" w:rsidRPr="000D152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اطمینان حاصل کنید که </w:t>
      </w:r>
      <w:r w:rsidR="00F85995" w:rsidRPr="000D152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حساب کاربری</w:t>
      </w:r>
      <w:r w:rsidR="008E0073" w:rsidRPr="000D152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مستقیمی از </w:t>
      </w:r>
      <w:r w:rsidR="008E0073" w:rsidRPr="00144DC0">
        <w:rPr>
          <w:rFonts w:ascii="Times New Roman" w:hAnsi="Times New Roman"/>
          <w:color w:val="000000" w:themeColor="text1"/>
          <w:sz w:val="20"/>
          <w:szCs w:val="20"/>
          <w:lang w:bidi="fa-IR"/>
        </w:rPr>
        <w:t>ICA</w:t>
      </w:r>
      <w:r w:rsidR="008E0073" w:rsidRPr="00144DC0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 xml:space="preserve"> </w:t>
      </w:r>
      <w:r w:rsidR="008E0073" w:rsidRPr="000D152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و اسناد پشتیبانی در دسترس </w:t>
      </w:r>
      <w:r w:rsidR="00F30F9A" w:rsidRPr="000D152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است</w:t>
      </w:r>
      <w:r w:rsidR="008E0073" w:rsidRPr="000D152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تا از خلاصه گزارش حمایت کند. </w:t>
      </w:r>
    </w:p>
    <w:p w:rsidR="00D41345" w:rsidRPr="004D3F99" w:rsidRDefault="00D41345" w:rsidP="00D41345">
      <w:pPr>
        <w:tabs>
          <w:tab w:val="left" w:pos="739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0"/>
          <w:szCs w:val="20"/>
          <w:rtl/>
          <w:lang w:bidi="fa-IR"/>
        </w:rPr>
      </w:pPr>
    </w:p>
    <w:p w:rsidR="005259D5" w:rsidRPr="004D3F99" w:rsidRDefault="008E0073" w:rsidP="00F85995">
      <w:pPr>
        <w:pStyle w:val="Heading2"/>
        <w:shd w:val="clear" w:color="auto" w:fill="F2F2F2" w:themeFill="background1" w:themeFillShade="F2"/>
        <w:spacing w:line="276" w:lineRule="auto"/>
        <w:rPr>
          <w:rFonts w:cs="B Titr"/>
          <w:color w:val="000000" w:themeColor="text1"/>
          <w:sz w:val="20"/>
          <w:szCs w:val="20"/>
          <w:rtl/>
        </w:rPr>
      </w:pPr>
      <w:r w:rsidRPr="004D3F99">
        <w:rPr>
          <w:rFonts w:cs="B Titr" w:hint="cs"/>
          <w:color w:val="000000" w:themeColor="text1"/>
          <w:sz w:val="20"/>
          <w:szCs w:val="20"/>
          <w:rtl/>
        </w:rPr>
        <w:t>سوالات ارزیابی</w:t>
      </w:r>
    </w:p>
    <w:p w:rsidR="008E0073" w:rsidRPr="004D3F99" w:rsidRDefault="008E0073" w:rsidP="00AF46A5">
      <w:pPr>
        <w:pStyle w:val="ListParagraph"/>
        <w:numPr>
          <w:ilvl w:val="0"/>
          <w:numId w:val="19"/>
        </w:numPr>
        <w:tabs>
          <w:tab w:val="left" w:pos="7395"/>
        </w:tabs>
        <w:bidi/>
        <w:spacing w:after="0" w:line="276" w:lineRule="auto"/>
        <w:ind w:left="30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آیا</w:t>
      </w:r>
      <w:r w:rsidR="00F85995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به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4D3F99">
        <w:rPr>
          <w:rFonts w:ascii="Times New Roman" w:hAnsi="Times New Roman"/>
          <w:color w:val="000000" w:themeColor="text1"/>
          <w:sz w:val="20"/>
          <w:szCs w:val="20"/>
          <w:lang w:bidi="fa-IR"/>
        </w:rPr>
        <w:t>ICA</w:t>
      </w:r>
      <w:r w:rsidR="00F85995" w:rsidRPr="004D3F99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 xml:space="preserve"> 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ها نیاز </w:t>
      </w:r>
      <w:r w:rsidR="00F85995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است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؟</w:t>
      </w:r>
    </w:p>
    <w:p w:rsidR="008E0073" w:rsidRPr="000304B0" w:rsidRDefault="00F30F9A" w:rsidP="00AF46A5">
      <w:pPr>
        <w:pStyle w:val="ListParagraph"/>
        <w:numPr>
          <w:ilvl w:val="0"/>
          <w:numId w:val="19"/>
        </w:numPr>
        <w:tabs>
          <w:tab w:val="left" w:pos="7395"/>
        </w:tabs>
        <w:bidi/>
        <w:spacing w:after="0" w:line="276" w:lineRule="auto"/>
        <w:ind w:left="30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0304B0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چگونه </w:t>
      </w:r>
      <w:r w:rsidR="00FC1877" w:rsidRPr="000304B0">
        <w:rPr>
          <w:rFonts w:ascii="Times New Roman" w:hAnsi="Times New Roman"/>
          <w:color w:val="000000" w:themeColor="text1"/>
          <w:sz w:val="20"/>
          <w:szCs w:val="20"/>
          <w:lang w:bidi="fa-IR"/>
        </w:rPr>
        <w:t>ERA</w:t>
      </w:r>
      <w:r w:rsidR="00FC1877" w:rsidRPr="000304B0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 xml:space="preserve"> </w:t>
      </w:r>
      <w:r w:rsidRPr="000304B0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می‌تواند</w:t>
      </w:r>
      <w:r w:rsidR="008E0073" w:rsidRPr="000304B0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در انتخاب بهترین </w:t>
      </w:r>
      <w:r w:rsidR="008E0073" w:rsidRPr="000304B0">
        <w:rPr>
          <w:rFonts w:ascii="Times New Roman" w:hAnsi="Times New Roman"/>
          <w:color w:val="000000" w:themeColor="text1"/>
          <w:sz w:val="20"/>
          <w:szCs w:val="20"/>
          <w:lang w:bidi="fa-IR"/>
        </w:rPr>
        <w:t>ICA</w:t>
      </w:r>
      <w:r w:rsidR="008E0073" w:rsidRPr="000304B0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 xml:space="preserve"> </w:t>
      </w:r>
      <w:r w:rsidR="008E0073" w:rsidRPr="000304B0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کمک کند؟ </w:t>
      </w:r>
    </w:p>
    <w:p w:rsidR="008E0073" w:rsidRPr="004D3F99" w:rsidRDefault="00F30F9A" w:rsidP="00AF46A5">
      <w:pPr>
        <w:pStyle w:val="ListParagraph"/>
        <w:numPr>
          <w:ilvl w:val="0"/>
          <w:numId w:val="19"/>
        </w:numPr>
        <w:tabs>
          <w:tab w:val="left" w:pos="7395"/>
        </w:tabs>
        <w:bidi/>
        <w:spacing w:after="0" w:line="276" w:lineRule="auto"/>
        <w:ind w:left="306" w:hanging="270"/>
        <w:jc w:val="both"/>
        <w:rPr>
          <w:rFonts w:ascii="Times New Roman" w:hAnsi="Times New Roman"/>
          <w:color w:val="000000" w:themeColor="text1"/>
          <w:sz w:val="28"/>
          <w:szCs w:val="28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آیا سوالات به‌</w:t>
      </w:r>
      <w:r w:rsidR="008E0073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روزرسانی شد</w:t>
      </w:r>
      <w:r w:rsidR="00FC1877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ه</w:t>
      </w:r>
      <w:r w:rsidR="00FC1877" w:rsidRPr="004D3F99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="00FC1877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</w:t>
      </w:r>
      <w:r w:rsidR="008E0073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ند؟</w:t>
      </w:r>
    </w:p>
    <w:p w:rsidR="008E0073" w:rsidRPr="004D3F99" w:rsidRDefault="008E0073" w:rsidP="000304B0">
      <w:pPr>
        <w:pStyle w:val="ListParagraph"/>
        <w:numPr>
          <w:ilvl w:val="0"/>
          <w:numId w:val="19"/>
        </w:numPr>
        <w:tabs>
          <w:tab w:val="left" w:pos="7395"/>
        </w:tabs>
        <w:bidi/>
        <w:spacing w:after="0" w:line="276" w:lineRule="auto"/>
        <w:ind w:left="30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آیا واحدهای دیگر در فرآیند برنامه‌ریزی این تصمیم </w:t>
      </w:r>
      <w:r w:rsidR="000304B0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مشارکت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داشتند؟ </w:t>
      </w:r>
    </w:p>
    <w:p w:rsidR="008E0073" w:rsidRPr="004D3F99" w:rsidRDefault="00BD6759" w:rsidP="000304B0">
      <w:pPr>
        <w:pStyle w:val="ListParagraph"/>
        <w:numPr>
          <w:ilvl w:val="0"/>
          <w:numId w:val="19"/>
        </w:numPr>
        <w:tabs>
          <w:tab w:val="left" w:pos="7395"/>
        </w:tabs>
        <w:bidi/>
        <w:spacing w:after="0" w:line="276" w:lineRule="auto"/>
        <w:ind w:left="30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آیا </w:t>
      </w:r>
      <w:r w:rsidRPr="004D3F99">
        <w:rPr>
          <w:rFonts w:ascii="Times New Roman" w:hAnsi="Times New Roman"/>
          <w:color w:val="000000" w:themeColor="text1"/>
          <w:sz w:val="20"/>
          <w:szCs w:val="20"/>
          <w:lang w:bidi="fa-IR"/>
        </w:rPr>
        <w:t>ICA</w:t>
      </w:r>
      <w:r w:rsidRPr="004D3F99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 xml:space="preserve"> 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براساس ضوابط معین</w:t>
      </w:r>
      <w:r w:rsidR="000304B0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،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بهترین تعادل منافع و خطرات را برقرار می‌کند؟</w:t>
      </w:r>
    </w:p>
    <w:p w:rsidR="00BD6759" w:rsidRPr="004D3F99" w:rsidRDefault="00BD6759" w:rsidP="00AF46A5">
      <w:pPr>
        <w:pStyle w:val="ListParagraph"/>
        <w:numPr>
          <w:ilvl w:val="0"/>
          <w:numId w:val="19"/>
        </w:numPr>
        <w:tabs>
          <w:tab w:val="left" w:pos="7395"/>
        </w:tabs>
        <w:bidi/>
        <w:spacing w:after="0" w:line="276" w:lineRule="auto"/>
        <w:ind w:left="30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چگونه این انتخاب شرایط زیر را برآورده می‌کند؟</w:t>
      </w:r>
    </w:p>
    <w:p w:rsidR="00BD6759" w:rsidRPr="004D3F99" w:rsidRDefault="00BD6759" w:rsidP="00AF46A5">
      <w:pPr>
        <w:pStyle w:val="ListParagraph"/>
        <w:numPr>
          <w:ilvl w:val="0"/>
          <w:numId w:val="38"/>
        </w:numPr>
        <w:tabs>
          <w:tab w:val="left" w:pos="7395"/>
        </w:tabs>
        <w:bidi/>
        <w:spacing w:after="0" w:line="276" w:lineRule="auto"/>
        <w:ind w:left="57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/>
          <w:color w:val="000000" w:themeColor="text1"/>
          <w:sz w:val="20"/>
          <w:szCs w:val="20"/>
          <w:lang w:bidi="fa-IR"/>
        </w:rPr>
        <w:t>ICA</w:t>
      </w:r>
      <w:r w:rsidRPr="004D3F99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 xml:space="preserve"> 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از مشتری در برابر اثر محافظت می‌کند.</w:t>
      </w:r>
    </w:p>
    <w:p w:rsidR="00BD6759" w:rsidRPr="004D3F99" w:rsidRDefault="00BD6759" w:rsidP="00AF46A5">
      <w:pPr>
        <w:pStyle w:val="ListParagraph"/>
        <w:numPr>
          <w:ilvl w:val="0"/>
          <w:numId w:val="38"/>
        </w:numPr>
        <w:tabs>
          <w:tab w:val="left" w:pos="7395"/>
        </w:tabs>
        <w:bidi/>
        <w:spacing w:after="0" w:line="276" w:lineRule="auto"/>
        <w:ind w:left="57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4D3F99">
        <w:rPr>
          <w:rFonts w:ascii="Times New Roman" w:hAnsi="Times New Roman"/>
          <w:color w:val="000000" w:themeColor="text1"/>
          <w:sz w:val="20"/>
          <w:szCs w:val="20"/>
          <w:lang w:bidi="fa-IR"/>
        </w:rPr>
        <w:t>ICA</w:t>
      </w:r>
      <w:r w:rsidRPr="004D3F99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 xml:space="preserve"> </w:t>
      </w:r>
      <w:r w:rsidR="00FC1877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تایید شده است.</w:t>
      </w:r>
    </w:p>
    <w:p w:rsidR="003A19BF" w:rsidRPr="004952AE" w:rsidRDefault="00BD6759" w:rsidP="00AF46A5">
      <w:pPr>
        <w:pStyle w:val="ListParagraph"/>
        <w:numPr>
          <w:ilvl w:val="0"/>
          <w:numId w:val="38"/>
        </w:numPr>
        <w:tabs>
          <w:tab w:val="left" w:pos="7395"/>
        </w:tabs>
        <w:bidi/>
        <w:spacing w:after="0" w:line="276" w:lineRule="auto"/>
        <w:ind w:left="576" w:hanging="270"/>
        <w:jc w:val="both"/>
        <w:rPr>
          <w:rFonts w:ascii="Times New Roman" w:hAnsi="Times New Roman"/>
          <w:color w:val="000000" w:themeColor="text1"/>
          <w:spacing w:val="-6"/>
          <w:sz w:val="24"/>
          <w:szCs w:val="24"/>
          <w:rtl/>
          <w:lang w:bidi="fa-IR"/>
        </w:rPr>
      </w:pPr>
      <w:r w:rsidRPr="004952AE">
        <w:rPr>
          <w:rFonts w:ascii="Times New Roman" w:hAnsi="Times New Roman"/>
          <w:color w:val="000000" w:themeColor="text1"/>
          <w:spacing w:val="-6"/>
          <w:sz w:val="20"/>
          <w:szCs w:val="20"/>
          <w:lang w:bidi="fa-IR"/>
        </w:rPr>
        <w:t>ICA</w:t>
      </w:r>
      <w:r w:rsidRPr="004952AE">
        <w:rPr>
          <w:rFonts w:ascii="Times New Roman" w:hAnsi="Times New Roman" w:hint="cs"/>
          <w:color w:val="000000" w:themeColor="text1"/>
          <w:spacing w:val="-6"/>
          <w:sz w:val="20"/>
          <w:szCs w:val="20"/>
          <w:rtl/>
          <w:lang w:bidi="fa-IR"/>
        </w:rPr>
        <w:t xml:space="preserve"> </w:t>
      </w:r>
      <w:r w:rsidRPr="004952AE">
        <w:rPr>
          <w:rFonts w:ascii="Times New Roman" w:hAnsi="Times New Roman" w:hint="cs"/>
          <w:color w:val="000000" w:themeColor="text1"/>
          <w:spacing w:val="-6"/>
          <w:sz w:val="24"/>
          <w:szCs w:val="24"/>
          <w:rtl/>
          <w:lang w:bidi="fa-IR"/>
        </w:rPr>
        <w:t xml:space="preserve">مقرون به صرفه بوده و اجرایش آسان است. </w:t>
      </w:r>
    </w:p>
    <w:p w:rsidR="00BD6759" w:rsidRPr="004D3F99" w:rsidRDefault="00BD6759" w:rsidP="00575587">
      <w:pPr>
        <w:spacing w:after="0" w:line="276" w:lineRule="auto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</w:p>
    <w:p w:rsidR="00412EE2" w:rsidRDefault="00412EE2">
      <w:pPr>
        <w:rPr>
          <w:rFonts w:cs="B Titr"/>
          <w:color w:val="000000" w:themeColor="text1"/>
          <w:sz w:val="20"/>
          <w:szCs w:val="20"/>
          <w:rtl/>
        </w:rPr>
      </w:pPr>
      <w:bookmarkStart w:id="51" w:name="_Toc80267996"/>
      <w:r>
        <w:rPr>
          <w:rFonts w:cs="B Titr"/>
          <w:color w:val="000000" w:themeColor="text1"/>
          <w:sz w:val="20"/>
          <w:szCs w:val="20"/>
          <w:rtl/>
        </w:rPr>
        <w:br w:type="page"/>
      </w:r>
    </w:p>
    <w:p w:rsidR="00412EE2" w:rsidRDefault="00412EE2">
      <w:pPr>
        <w:rPr>
          <w:rFonts w:cs="B Titr"/>
          <w:color w:val="000000" w:themeColor="text1"/>
          <w:sz w:val="20"/>
          <w:szCs w:val="20"/>
          <w:rtl/>
        </w:rPr>
      </w:pPr>
    </w:p>
    <w:p w:rsidR="00412EE2" w:rsidRDefault="00412EE2">
      <w:pPr>
        <w:rPr>
          <w:rFonts w:cs="B Titr"/>
          <w:color w:val="000000" w:themeColor="text1"/>
          <w:sz w:val="20"/>
          <w:szCs w:val="20"/>
          <w:rtl/>
        </w:rPr>
      </w:pPr>
    </w:p>
    <w:p w:rsidR="00412EE2" w:rsidRDefault="00412EE2">
      <w:pPr>
        <w:rPr>
          <w:rFonts w:cs="B Titr"/>
          <w:color w:val="000000" w:themeColor="text1"/>
          <w:sz w:val="20"/>
          <w:szCs w:val="20"/>
          <w:rtl/>
        </w:rPr>
      </w:pPr>
    </w:p>
    <w:p w:rsidR="00412EE2" w:rsidRDefault="00412EE2">
      <w:pPr>
        <w:rPr>
          <w:rFonts w:cs="B Titr"/>
          <w:color w:val="000000" w:themeColor="text1"/>
          <w:sz w:val="20"/>
          <w:szCs w:val="20"/>
          <w:rtl/>
        </w:rPr>
      </w:pPr>
    </w:p>
    <w:p w:rsidR="00412EE2" w:rsidRDefault="00412EE2">
      <w:pPr>
        <w:rPr>
          <w:rFonts w:cs="B Titr"/>
          <w:color w:val="000000" w:themeColor="text1"/>
          <w:sz w:val="20"/>
          <w:szCs w:val="20"/>
          <w:rtl/>
        </w:rPr>
      </w:pPr>
    </w:p>
    <w:p w:rsidR="00412EE2" w:rsidRDefault="00412EE2">
      <w:pPr>
        <w:rPr>
          <w:rFonts w:cs="B Titr"/>
          <w:color w:val="000000" w:themeColor="text1"/>
          <w:sz w:val="20"/>
          <w:szCs w:val="20"/>
          <w:rtl/>
        </w:rPr>
      </w:pPr>
    </w:p>
    <w:p w:rsidR="00412EE2" w:rsidRDefault="00412EE2">
      <w:pPr>
        <w:rPr>
          <w:rFonts w:cs="B Titr"/>
          <w:color w:val="000000" w:themeColor="text1"/>
          <w:sz w:val="20"/>
          <w:szCs w:val="20"/>
          <w:rtl/>
        </w:rPr>
      </w:pPr>
    </w:p>
    <w:p w:rsidR="00412EE2" w:rsidRDefault="00412EE2">
      <w:pPr>
        <w:rPr>
          <w:rFonts w:cs="B Titr"/>
          <w:color w:val="000000" w:themeColor="text1"/>
          <w:sz w:val="20"/>
          <w:szCs w:val="20"/>
          <w:rtl/>
        </w:rPr>
      </w:pPr>
    </w:p>
    <w:p w:rsidR="00412EE2" w:rsidRDefault="00412EE2">
      <w:pPr>
        <w:rPr>
          <w:rFonts w:cs="B Titr"/>
          <w:b/>
          <w:bCs/>
          <w:color w:val="000000" w:themeColor="text1"/>
          <w:sz w:val="20"/>
          <w:szCs w:val="20"/>
          <w:rtl/>
          <w:lang w:bidi="fa-IR"/>
        </w:rPr>
      </w:pPr>
    </w:p>
    <w:tbl>
      <w:tblPr>
        <w:tblStyle w:val="TableGrid"/>
        <w:bidiVisual/>
        <w:tblW w:w="0" w:type="auto"/>
        <w:tblInd w:w="-1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4555"/>
      </w:tblGrid>
      <w:tr w:rsidR="00412EE2" w:rsidTr="007E3E3C">
        <w:trPr>
          <w:trHeight w:val="170"/>
        </w:trPr>
        <w:tc>
          <w:tcPr>
            <w:tcW w:w="4555" w:type="dxa"/>
            <w:shd w:val="clear" w:color="auto" w:fill="D9D9D9" w:themeFill="background1" w:themeFillShade="D9"/>
          </w:tcPr>
          <w:p w:rsidR="00412EE2" w:rsidRPr="001453BD" w:rsidRDefault="00412EE2" w:rsidP="00412EE2">
            <w:pPr>
              <w:pStyle w:val="Heading2"/>
              <w:shd w:val="clear" w:color="auto" w:fill="FFFFFF" w:themeFill="background1"/>
              <w:spacing w:line="276" w:lineRule="auto"/>
              <w:jc w:val="center"/>
              <w:outlineLvl w:val="1"/>
              <w:rPr>
                <w:rFonts w:cs="B Titr"/>
                <w:color w:val="000000" w:themeColor="text1"/>
                <w:sz w:val="22"/>
                <w:szCs w:val="22"/>
                <w:rtl/>
              </w:rPr>
            </w:pPr>
            <w:r>
              <w:rPr>
                <w:rFonts w:cs="B Titr"/>
                <w:color w:val="000000" w:themeColor="text1"/>
                <w:sz w:val="20"/>
                <w:szCs w:val="20"/>
                <w:rtl/>
              </w:rPr>
              <w:br w:type="page"/>
            </w:r>
            <w:r>
              <w:rPr>
                <w:rFonts w:cs="B Titr"/>
                <w:color w:val="000000" w:themeColor="text1"/>
                <w:sz w:val="20"/>
                <w:szCs w:val="20"/>
                <w:rtl/>
              </w:rPr>
              <w:br w:type="page"/>
            </w:r>
            <w:r w:rsidRPr="001453BD">
              <w:rPr>
                <w:rFonts w:cs="B Titr" w:hint="cs"/>
                <w:color w:val="000000" w:themeColor="text1"/>
                <w:sz w:val="24"/>
                <w:szCs w:val="24"/>
                <w:rtl/>
              </w:rPr>
              <w:t xml:space="preserve">گام </w:t>
            </w:r>
            <w:r>
              <w:rPr>
                <w:rFonts w:cs="B Titr" w:hint="cs"/>
                <w:color w:val="000000" w:themeColor="text1"/>
                <w:sz w:val="24"/>
                <w:szCs w:val="24"/>
                <w:rtl/>
              </w:rPr>
              <w:t xml:space="preserve"> 4</w:t>
            </w:r>
          </w:p>
          <w:p w:rsidR="00412EE2" w:rsidRDefault="00412EE2" w:rsidP="007E3E3C">
            <w:pPr>
              <w:pStyle w:val="Heading2"/>
              <w:shd w:val="clear" w:color="auto" w:fill="FFFFFF" w:themeFill="background1"/>
              <w:spacing w:line="276" w:lineRule="auto"/>
              <w:jc w:val="center"/>
              <w:outlineLvl w:val="1"/>
              <w:rPr>
                <w:rFonts w:cs="B Titr"/>
                <w:color w:val="000000" w:themeColor="text1"/>
                <w:spacing w:val="-12"/>
                <w:sz w:val="20"/>
                <w:szCs w:val="20"/>
                <w:rtl/>
              </w:rPr>
            </w:pPr>
            <w:r w:rsidRPr="00412EE2">
              <w:rPr>
                <w:rFonts w:cs="B Titr"/>
                <w:color w:val="000000" w:themeColor="text1"/>
                <w:spacing w:val="-6"/>
                <w:sz w:val="24"/>
                <w:szCs w:val="24"/>
                <w:rtl/>
              </w:rPr>
              <w:t>تعر</w:t>
            </w:r>
            <w:r w:rsidRPr="00412EE2">
              <w:rPr>
                <w:rFonts w:cs="B Titr" w:hint="cs"/>
                <w:color w:val="000000" w:themeColor="text1"/>
                <w:spacing w:val="-6"/>
                <w:sz w:val="24"/>
                <w:szCs w:val="24"/>
                <w:rtl/>
              </w:rPr>
              <w:t>ی</w:t>
            </w:r>
            <w:r w:rsidRPr="00412EE2">
              <w:rPr>
                <w:rFonts w:cs="B Titr" w:hint="eastAsia"/>
                <w:color w:val="000000" w:themeColor="text1"/>
                <w:spacing w:val="-6"/>
                <w:sz w:val="24"/>
                <w:szCs w:val="24"/>
                <w:rtl/>
              </w:rPr>
              <w:t>ف</w:t>
            </w:r>
            <w:r w:rsidRPr="00412EE2">
              <w:rPr>
                <w:rFonts w:cs="B Titr"/>
                <w:color w:val="000000" w:themeColor="text1"/>
                <w:spacing w:val="-6"/>
                <w:sz w:val="24"/>
                <w:szCs w:val="24"/>
                <w:rtl/>
              </w:rPr>
              <w:t xml:space="preserve"> علت اصل</w:t>
            </w:r>
            <w:r w:rsidRPr="00412EE2">
              <w:rPr>
                <w:rFonts w:cs="B Titr" w:hint="cs"/>
                <w:color w:val="000000" w:themeColor="text1"/>
                <w:spacing w:val="-6"/>
                <w:sz w:val="24"/>
                <w:szCs w:val="24"/>
                <w:rtl/>
              </w:rPr>
              <w:t>ی</w:t>
            </w:r>
            <w:r w:rsidRPr="00412EE2">
              <w:rPr>
                <w:rFonts w:cs="B Titr"/>
                <w:color w:val="000000" w:themeColor="text1"/>
                <w:spacing w:val="-6"/>
                <w:sz w:val="24"/>
                <w:szCs w:val="24"/>
                <w:rtl/>
              </w:rPr>
              <w:t xml:space="preserve"> و نقطه فرار</w:t>
            </w:r>
          </w:p>
        </w:tc>
      </w:tr>
    </w:tbl>
    <w:p w:rsidR="00412EE2" w:rsidRDefault="00412EE2">
      <w:pPr>
        <w:rPr>
          <w:rFonts w:cs="B Titr"/>
          <w:color w:val="000000" w:themeColor="text1"/>
          <w:sz w:val="20"/>
          <w:szCs w:val="20"/>
          <w:rtl/>
        </w:rPr>
      </w:pPr>
    </w:p>
    <w:p w:rsidR="00412EE2" w:rsidRDefault="00412EE2">
      <w:pPr>
        <w:rPr>
          <w:rFonts w:cs="B Titr"/>
          <w:color w:val="000000" w:themeColor="text1"/>
          <w:sz w:val="20"/>
          <w:szCs w:val="20"/>
          <w:rtl/>
        </w:rPr>
      </w:pPr>
    </w:p>
    <w:p w:rsidR="00412EE2" w:rsidRDefault="00412EE2">
      <w:pPr>
        <w:rPr>
          <w:rFonts w:cs="B Titr"/>
          <w:color w:val="000000" w:themeColor="text1"/>
          <w:sz w:val="20"/>
          <w:szCs w:val="20"/>
          <w:rtl/>
        </w:rPr>
      </w:pPr>
    </w:p>
    <w:p w:rsidR="00412EE2" w:rsidRDefault="00412EE2">
      <w:pPr>
        <w:rPr>
          <w:rFonts w:cs="B Titr"/>
          <w:color w:val="000000" w:themeColor="text1"/>
          <w:sz w:val="20"/>
          <w:szCs w:val="20"/>
          <w:rtl/>
        </w:rPr>
      </w:pPr>
    </w:p>
    <w:p w:rsidR="00412EE2" w:rsidRDefault="00412EE2">
      <w:pPr>
        <w:rPr>
          <w:rFonts w:cs="B Titr"/>
          <w:color w:val="000000" w:themeColor="text1"/>
          <w:sz w:val="20"/>
          <w:szCs w:val="20"/>
          <w:rtl/>
        </w:rPr>
      </w:pPr>
    </w:p>
    <w:p w:rsidR="00412EE2" w:rsidRDefault="00412EE2">
      <w:pPr>
        <w:rPr>
          <w:rFonts w:cs="B Titr"/>
          <w:color w:val="000000" w:themeColor="text1"/>
          <w:sz w:val="20"/>
          <w:szCs w:val="20"/>
          <w:rtl/>
        </w:rPr>
      </w:pPr>
    </w:p>
    <w:p w:rsidR="00412EE2" w:rsidRDefault="00412EE2">
      <w:pPr>
        <w:rPr>
          <w:rFonts w:cs="B Titr"/>
          <w:b/>
          <w:bCs/>
          <w:color w:val="000000" w:themeColor="text1"/>
          <w:sz w:val="20"/>
          <w:szCs w:val="20"/>
          <w:rtl/>
          <w:lang w:bidi="fa-IR"/>
        </w:rPr>
      </w:pPr>
    </w:p>
    <w:p w:rsidR="00412EE2" w:rsidRDefault="00412EE2">
      <w:pPr>
        <w:rPr>
          <w:rFonts w:cs="B Titr"/>
          <w:b/>
          <w:bCs/>
          <w:color w:val="000000" w:themeColor="text1"/>
          <w:sz w:val="20"/>
          <w:szCs w:val="20"/>
          <w:rtl/>
          <w:lang w:bidi="fa-IR"/>
        </w:rPr>
      </w:pPr>
      <w:r>
        <w:rPr>
          <w:rFonts w:cs="B Titr"/>
          <w:color w:val="000000" w:themeColor="text1"/>
          <w:sz w:val="20"/>
          <w:szCs w:val="20"/>
          <w:rtl/>
        </w:rPr>
        <w:br w:type="page"/>
      </w:r>
    </w:p>
    <w:p w:rsidR="000304B0" w:rsidRDefault="00BD6759" w:rsidP="00FC1877">
      <w:pPr>
        <w:pStyle w:val="Heading2"/>
        <w:shd w:val="clear" w:color="auto" w:fill="F2F2F2" w:themeFill="background1" w:themeFillShade="F2"/>
        <w:spacing w:line="276" w:lineRule="auto"/>
        <w:rPr>
          <w:rFonts w:cs="B Titr"/>
          <w:color w:val="000000" w:themeColor="text1"/>
          <w:sz w:val="20"/>
          <w:szCs w:val="20"/>
          <w:rtl/>
        </w:rPr>
      </w:pPr>
      <w:r w:rsidRPr="004D3F99">
        <w:rPr>
          <w:rFonts w:cs="B Titr" w:hint="cs"/>
          <w:color w:val="000000" w:themeColor="text1"/>
          <w:sz w:val="20"/>
          <w:szCs w:val="20"/>
          <w:rtl/>
        </w:rPr>
        <w:lastRenderedPageBreak/>
        <w:t>گام 4 - تعریف علت اصلی و نقطه فرار (</w:t>
      </w:r>
      <w:r w:rsidR="00397259" w:rsidRPr="004D3F99">
        <w:rPr>
          <w:rFonts w:cs="B Titr" w:hint="cs"/>
          <w:color w:val="000000" w:themeColor="text1"/>
          <w:sz w:val="20"/>
          <w:szCs w:val="20"/>
          <w:rtl/>
        </w:rPr>
        <w:t>مرحله</w:t>
      </w:r>
      <w:r w:rsidRPr="004D3F99">
        <w:rPr>
          <w:rFonts w:cs="B Titr" w:hint="cs"/>
          <w:color w:val="000000" w:themeColor="text1"/>
          <w:sz w:val="20"/>
          <w:szCs w:val="20"/>
          <w:rtl/>
        </w:rPr>
        <w:t xml:space="preserve"> 1 از 3) –</w:t>
      </w:r>
    </w:p>
    <w:p w:rsidR="00BD6759" w:rsidRPr="004D3F99" w:rsidRDefault="00BD6759" w:rsidP="00FC1877">
      <w:pPr>
        <w:pStyle w:val="Heading2"/>
        <w:shd w:val="clear" w:color="auto" w:fill="F2F2F2" w:themeFill="background1" w:themeFillShade="F2"/>
        <w:spacing w:line="276" w:lineRule="auto"/>
        <w:rPr>
          <w:color w:val="000000" w:themeColor="text1"/>
          <w:rtl/>
        </w:rPr>
      </w:pPr>
      <w:r w:rsidRPr="004D3F99">
        <w:rPr>
          <w:rFonts w:cs="B Titr" w:hint="cs"/>
          <w:color w:val="000000" w:themeColor="text1"/>
          <w:sz w:val="20"/>
          <w:szCs w:val="20"/>
          <w:rtl/>
        </w:rPr>
        <w:t>جریان فرآیند</w:t>
      </w:r>
      <w:bookmarkEnd w:id="51"/>
    </w:p>
    <w:p w:rsidR="00BD6759" w:rsidRPr="004D3F99" w:rsidRDefault="00BD6759" w:rsidP="00575587">
      <w:pPr>
        <w:tabs>
          <w:tab w:val="left" w:pos="739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7106F9" w:rsidRPr="004D3F99" w:rsidRDefault="00C529EF" w:rsidP="007106F9">
      <w:pPr>
        <w:tabs>
          <w:tab w:val="left" w:pos="739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  <w:r w:rsidRPr="004D3F99">
        <w:rPr>
          <w:noProof/>
          <w:color w:val="000000" w:themeColor="text1"/>
        </w:rPr>
        <w:drawing>
          <wp:inline distT="0" distB="0" distL="0" distR="0" wp14:anchorId="652DC630" wp14:editId="281904F8">
            <wp:extent cx="2915728" cy="32607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7997" t="18640" r="51798" b="9310"/>
                    <a:stretch/>
                  </pic:blipFill>
                  <pic:spPr bwMode="auto">
                    <a:xfrm>
                      <a:off x="0" y="0"/>
                      <a:ext cx="2932454" cy="327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3443" w:rsidRPr="004D3F99" w:rsidRDefault="00263443" w:rsidP="00575587">
      <w:pPr>
        <w:tabs>
          <w:tab w:val="left" w:pos="739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A90114" w:rsidRPr="004D3F99" w:rsidRDefault="00A90114" w:rsidP="00575587">
      <w:pPr>
        <w:tabs>
          <w:tab w:val="left" w:pos="739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A90114" w:rsidRPr="004D3F99" w:rsidRDefault="00A90114" w:rsidP="00575587">
      <w:pPr>
        <w:tabs>
          <w:tab w:val="left" w:pos="739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A90114" w:rsidRPr="004D3F99" w:rsidRDefault="00A90114" w:rsidP="00575587">
      <w:pPr>
        <w:tabs>
          <w:tab w:val="left" w:pos="739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A90114" w:rsidRPr="004D3F99" w:rsidRDefault="00A90114" w:rsidP="00575587">
      <w:pPr>
        <w:tabs>
          <w:tab w:val="left" w:pos="739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A90114" w:rsidRPr="004D3F99" w:rsidRDefault="00A90114" w:rsidP="00575587">
      <w:pPr>
        <w:tabs>
          <w:tab w:val="left" w:pos="739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A90114" w:rsidRPr="004D3F99" w:rsidRDefault="00A90114" w:rsidP="00575587">
      <w:pPr>
        <w:tabs>
          <w:tab w:val="left" w:pos="739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0304B0" w:rsidRDefault="000304B0">
      <w:pPr>
        <w:rPr>
          <w:rFonts w:cs="B Titr"/>
          <w:b/>
          <w:bCs/>
          <w:color w:val="000000" w:themeColor="text1"/>
          <w:sz w:val="20"/>
          <w:szCs w:val="20"/>
          <w:rtl/>
          <w:lang w:bidi="fa-IR"/>
        </w:rPr>
      </w:pPr>
      <w:bookmarkStart w:id="52" w:name="_Toc80267997"/>
      <w:r>
        <w:rPr>
          <w:rFonts w:cs="B Titr"/>
          <w:color w:val="000000" w:themeColor="text1"/>
          <w:sz w:val="20"/>
          <w:szCs w:val="20"/>
          <w:rtl/>
        </w:rPr>
        <w:br w:type="page"/>
      </w:r>
    </w:p>
    <w:p w:rsidR="000304B0" w:rsidRDefault="00A90114" w:rsidP="00C114BE">
      <w:pPr>
        <w:pStyle w:val="Heading2"/>
        <w:shd w:val="clear" w:color="auto" w:fill="F2F2F2" w:themeFill="background1" w:themeFillShade="F2"/>
        <w:spacing w:line="276" w:lineRule="auto"/>
        <w:rPr>
          <w:rFonts w:cs="B Titr"/>
          <w:color w:val="000000" w:themeColor="text1"/>
          <w:sz w:val="20"/>
          <w:szCs w:val="20"/>
          <w:rtl/>
        </w:rPr>
      </w:pPr>
      <w:r w:rsidRPr="004D3F99">
        <w:rPr>
          <w:rFonts w:cs="B Titr" w:hint="cs"/>
          <w:color w:val="000000" w:themeColor="text1"/>
          <w:sz w:val="20"/>
          <w:szCs w:val="20"/>
          <w:rtl/>
        </w:rPr>
        <w:lastRenderedPageBreak/>
        <w:t>گام 4 - تعریف علت اصلی و نقطه فرار (</w:t>
      </w:r>
      <w:r w:rsidR="00397259" w:rsidRPr="004D3F99">
        <w:rPr>
          <w:rFonts w:cs="B Titr" w:hint="cs"/>
          <w:color w:val="000000" w:themeColor="text1"/>
          <w:sz w:val="20"/>
          <w:szCs w:val="20"/>
          <w:rtl/>
        </w:rPr>
        <w:t>مرحله</w:t>
      </w:r>
      <w:r w:rsidRPr="004D3F99">
        <w:rPr>
          <w:rFonts w:cs="B Titr" w:hint="cs"/>
          <w:color w:val="000000" w:themeColor="text1"/>
          <w:sz w:val="20"/>
          <w:szCs w:val="20"/>
          <w:rtl/>
        </w:rPr>
        <w:t xml:space="preserve"> 2 از 3) –</w:t>
      </w:r>
    </w:p>
    <w:p w:rsidR="00A90114" w:rsidRPr="004D3F99" w:rsidRDefault="00A90114" w:rsidP="00C114BE">
      <w:pPr>
        <w:pStyle w:val="Heading2"/>
        <w:shd w:val="clear" w:color="auto" w:fill="F2F2F2" w:themeFill="background1" w:themeFillShade="F2"/>
        <w:spacing w:line="276" w:lineRule="auto"/>
        <w:rPr>
          <w:rFonts w:cs="B Titr"/>
          <w:color w:val="000000" w:themeColor="text1"/>
          <w:sz w:val="20"/>
          <w:szCs w:val="20"/>
          <w:rtl/>
        </w:rPr>
      </w:pPr>
      <w:r w:rsidRPr="004D3F99">
        <w:rPr>
          <w:rFonts w:cs="B Titr" w:hint="cs"/>
          <w:color w:val="000000" w:themeColor="text1"/>
          <w:sz w:val="20"/>
          <w:szCs w:val="20"/>
          <w:rtl/>
        </w:rPr>
        <w:t>جریان فرآیند</w:t>
      </w:r>
      <w:bookmarkEnd w:id="52"/>
    </w:p>
    <w:p w:rsidR="00D76206" w:rsidRPr="004D3F99" w:rsidRDefault="00D76206" w:rsidP="00575587">
      <w:pPr>
        <w:tabs>
          <w:tab w:val="left" w:pos="739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D76206" w:rsidRPr="004D3F99" w:rsidRDefault="00BB7044" w:rsidP="00575587">
      <w:pPr>
        <w:tabs>
          <w:tab w:val="left" w:pos="739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  <w:r w:rsidRPr="004D3F99">
        <w:rPr>
          <w:noProof/>
          <w:color w:val="000000" w:themeColor="text1"/>
        </w:rPr>
        <w:drawing>
          <wp:inline distT="0" distB="0" distL="0" distR="0" wp14:anchorId="62E0564A" wp14:editId="535B3790">
            <wp:extent cx="2814308" cy="3615070"/>
            <wp:effectExtent l="0" t="0" r="5715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8683" t="18640" r="51198" b="9463"/>
                    <a:stretch/>
                  </pic:blipFill>
                  <pic:spPr bwMode="auto">
                    <a:xfrm>
                      <a:off x="0" y="0"/>
                      <a:ext cx="2816223" cy="3617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206" w:rsidRPr="004D3F99" w:rsidRDefault="00D76206" w:rsidP="00575587">
      <w:pPr>
        <w:tabs>
          <w:tab w:val="left" w:pos="739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D76206" w:rsidRPr="004D3F99" w:rsidRDefault="00D76206" w:rsidP="00575587">
      <w:pPr>
        <w:tabs>
          <w:tab w:val="left" w:pos="739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D76206" w:rsidRPr="004D3F99" w:rsidRDefault="00D76206" w:rsidP="00575587">
      <w:pPr>
        <w:tabs>
          <w:tab w:val="left" w:pos="739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D76206" w:rsidRPr="004D3F99" w:rsidRDefault="00D76206" w:rsidP="00575587">
      <w:pPr>
        <w:tabs>
          <w:tab w:val="left" w:pos="739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D76206" w:rsidRPr="004D3F99" w:rsidRDefault="00D76206" w:rsidP="00575587">
      <w:pPr>
        <w:tabs>
          <w:tab w:val="left" w:pos="739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D76206" w:rsidRPr="004D3F99" w:rsidRDefault="00D76206" w:rsidP="00575587">
      <w:pPr>
        <w:tabs>
          <w:tab w:val="left" w:pos="739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D76206" w:rsidRPr="004D3F99" w:rsidRDefault="00D76206" w:rsidP="00575587">
      <w:pPr>
        <w:tabs>
          <w:tab w:val="left" w:pos="739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D76206" w:rsidRPr="004D3F99" w:rsidRDefault="00D76206" w:rsidP="00575587">
      <w:pPr>
        <w:tabs>
          <w:tab w:val="left" w:pos="739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D76206" w:rsidRPr="004D3F99" w:rsidRDefault="00D76206" w:rsidP="00575587">
      <w:pPr>
        <w:tabs>
          <w:tab w:val="left" w:pos="739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D76206" w:rsidRPr="004D3F99" w:rsidRDefault="00D76206" w:rsidP="00575587">
      <w:pPr>
        <w:tabs>
          <w:tab w:val="left" w:pos="739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D76206" w:rsidRPr="004D3F99" w:rsidRDefault="00D76206" w:rsidP="00575587">
      <w:pPr>
        <w:tabs>
          <w:tab w:val="left" w:pos="739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D76206" w:rsidRPr="004D3F99" w:rsidRDefault="00D76206" w:rsidP="00575587">
      <w:pPr>
        <w:tabs>
          <w:tab w:val="left" w:pos="739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D76206" w:rsidRPr="004D3F99" w:rsidRDefault="00D76206" w:rsidP="00575587">
      <w:pPr>
        <w:tabs>
          <w:tab w:val="left" w:pos="739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D76206" w:rsidRPr="004D3F99" w:rsidRDefault="00D76206" w:rsidP="00575587">
      <w:pPr>
        <w:tabs>
          <w:tab w:val="left" w:pos="739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A90114" w:rsidRPr="004D3F99" w:rsidRDefault="00D76206" w:rsidP="00BB7044">
      <w:pPr>
        <w:pStyle w:val="Heading2"/>
        <w:shd w:val="clear" w:color="auto" w:fill="F2F2F2" w:themeFill="background1" w:themeFillShade="F2"/>
        <w:spacing w:line="276" w:lineRule="auto"/>
        <w:rPr>
          <w:rFonts w:cs="B Titr"/>
          <w:color w:val="000000" w:themeColor="text1"/>
          <w:sz w:val="20"/>
          <w:szCs w:val="20"/>
          <w:rtl/>
        </w:rPr>
      </w:pPr>
      <w:bookmarkStart w:id="53" w:name="_Toc80267998"/>
      <w:r w:rsidRPr="004D3F99">
        <w:rPr>
          <w:rFonts w:cs="B Titr" w:hint="cs"/>
          <w:color w:val="000000" w:themeColor="text1"/>
          <w:sz w:val="20"/>
          <w:szCs w:val="20"/>
          <w:rtl/>
        </w:rPr>
        <w:lastRenderedPageBreak/>
        <w:t xml:space="preserve">گام 4- </w:t>
      </w:r>
      <w:r w:rsidR="00A90114" w:rsidRPr="004D3F99">
        <w:rPr>
          <w:rFonts w:cs="B Titr" w:hint="cs"/>
          <w:color w:val="000000" w:themeColor="text1"/>
          <w:sz w:val="20"/>
          <w:szCs w:val="20"/>
          <w:rtl/>
        </w:rPr>
        <w:t>تعریف علت اصلی و نقطه فرار (</w:t>
      </w:r>
      <w:r w:rsidR="00397259" w:rsidRPr="004D3F99">
        <w:rPr>
          <w:rFonts w:cs="B Titr" w:hint="cs"/>
          <w:color w:val="000000" w:themeColor="text1"/>
          <w:sz w:val="20"/>
          <w:szCs w:val="20"/>
          <w:rtl/>
        </w:rPr>
        <w:t>مرحله</w:t>
      </w:r>
      <w:r w:rsidR="00A90114" w:rsidRPr="004D3F99">
        <w:rPr>
          <w:rFonts w:cs="B Titr" w:hint="cs"/>
          <w:color w:val="000000" w:themeColor="text1"/>
          <w:sz w:val="20"/>
          <w:szCs w:val="20"/>
          <w:rtl/>
        </w:rPr>
        <w:t xml:space="preserve"> </w:t>
      </w:r>
      <w:r w:rsidRPr="004D3F99">
        <w:rPr>
          <w:rFonts w:cs="B Titr" w:hint="cs"/>
          <w:color w:val="000000" w:themeColor="text1"/>
          <w:sz w:val="20"/>
          <w:szCs w:val="20"/>
          <w:rtl/>
        </w:rPr>
        <w:t>3</w:t>
      </w:r>
      <w:r w:rsidR="00A90114" w:rsidRPr="004D3F99">
        <w:rPr>
          <w:rFonts w:cs="B Titr" w:hint="cs"/>
          <w:color w:val="000000" w:themeColor="text1"/>
          <w:sz w:val="20"/>
          <w:szCs w:val="20"/>
          <w:rtl/>
        </w:rPr>
        <w:t xml:space="preserve"> از 3) –</w:t>
      </w:r>
      <w:r w:rsidR="000304B0">
        <w:rPr>
          <w:rFonts w:cs="B Titr"/>
          <w:color w:val="000000" w:themeColor="text1"/>
          <w:sz w:val="20"/>
          <w:szCs w:val="20"/>
          <w:rtl/>
        </w:rPr>
        <w:br/>
      </w:r>
      <w:r w:rsidR="00A90114" w:rsidRPr="004D3F99">
        <w:rPr>
          <w:rFonts w:cs="B Titr" w:hint="cs"/>
          <w:color w:val="000000" w:themeColor="text1"/>
          <w:sz w:val="20"/>
          <w:szCs w:val="20"/>
          <w:rtl/>
        </w:rPr>
        <w:t>جریان فرآیند</w:t>
      </w:r>
      <w:bookmarkEnd w:id="53"/>
    </w:p>
    <w:p w:rsidR="00397259" w:rsidRPr="004D3F99" w:rsidRDefault="00397259" w:rsidP="00575587">
      <w:pPr>
        <w:tabs>
          <w:tab w:val="left" w:pos="7395"/>
        </w:tabs>
        <w:bidi/>
        <w:spacing w:after="0" w:line="276" w:lineRule="auto"/>
        <w:jc w:val="both"/>
        <w:rPr>
          <w:noProof/>
          <w:color w:val="000000" w:themeColor="text1"/>
          <w:rtl/>
        </w:rPr>
      </w:pPr>
    </w:p>
    <w:p w:rsidR="00BB7044" w:rsidRPr="004D3F99" w:rsidRDefault="00BB7044" w:rsidP="00BB7044">
      <w:pPr>
        <w:tabs>
          <w:tab w:val="left" w:pos="739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  <w:r w:rsidRPr="004D3F99">
        <w:rPr>
          <w:noProof/>
          <w:color w:val="000000" w:themeColor="text1"/>
        </w:rPr>
        <w:drawing>
          <wp:inline distT="0" distB="0" distL="0" distR="0" wp14:anchorId="6D6F719E" wp14:editId="6766A039">
            <wp:extent cx="2811008" cy="4140679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3174" t="19705" r="59581" b="8907"/>
                    <a:stretch/>
                  </pic:blipFill>
                  <pic:spPr bwMode="auto">
                    <a:xfrm>
                      <a:off x="0" y="0"/>
                      <a:ext cx="2811370" cy="4141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7259" w:rsidRPr="004D3F99" w:rsidRDefault="00397259" w:rsidP="00575587">
      <w:pPr>
        <w:bidi/>
        <w:spacing w:after="0" w:line="276" w:lineRule="auto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397259" w:rsidRPr="004D3F99" w:rsidRDefault="00397259" w:rsidP="00BB7044">
      <w:pPr>
        <w:pStyle w:val="Heading2"/>
        <w:shd w:val="clear" w:color="auto" w:fill="F2F2F2" w:themeFill="background1" w:themeFillShade="F2"/>
        <w:spacing w:line="276" w:lineRule="auto"/>
        <w:rPr>
          <w:rFonts w:cs="B Titr"/>
          <w:color w:val="000000" w:themeColor="text1"/>
          <w:sz w:val="20"/>
          <w:szCs w:val="20"/>
          <w:rtl/>
        </w:rPr>
      </w:pPr>
      <w:bookmarkStart w:id="54" w:name="_Toc80267999"/>
      <w:r w:rsidRPr="004D3F99">
        <w:rPr>
          <w:rFonts w:cs="B Titr" w:hint="cs"/>
          <w:color w:val="000000" w:themeColor="text1"/>
          <w:sz w:val="20"/>
          <w:szCs w:val="20"/>
          <w:rtl/>
        </w:rPr>
        <w:t>گام 4 -</w:t>
      </w:r>
      <w:r w:rsidR="00A90114" w:rsidRPr="004D3F99">
        <w:rPr>
          <w:rFonts w:cs="B Titr" w:hint="cs"/>
          <w:color w:val="000000" w:themeColor="text1"/>
          <w:sz w:val="20"/>
          <w:szCs w:val="20"/>
          <w:rtl/>
        </w:rPr>
        <w:t>تعریف علت اصلی و نقطه فرار</w:t>
      </w:r>
      <w:bookmarkEnd w:id="54"/>
    </w:p>
    <w:p w:rsidR="00FD63B1" w:rsidRPr="004D3F99" w:rsidRDefault="0097527B" w:rsidP="001714C0">
      <w:pPr>
        <w:tabs>
          <w:tab w:val="right" w:pos="713"/>
        </w:tabs>
        <w:bidi/>
        <w:spacing w:after="0" w:line="276" w:lineRule="auto"/>
        <w:ind w:firstLine="4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در این مرحله از فرآیند حل مسئله به روش جهانی </w:t>
      </w:r>
      <w:r w:rsidR="001714C0" w:rsidRPr="005417AE">
        <w:rPr>
          <w:rFonts w:ascii="Times New Roman" w:hAnsi="Times New Roman" w:cs="A Amine"/>
          <w:color w:val="000000" w:themeColor="text1"/>
          <w:sz w:val="24"/>
          <w:szCs w:val="24"/>
          <w:lang w:bidi="fa-IR"/>
        </w:rPr>
        <w:t>8</w:t>
      </w:r>
      <w:r w:rsidR="001714C0" w:rsidRPr="00697A02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="001714C0">
        <w:rPr>
          <w:rFonts w:ascii="Times New Roman" w:hAnsi="Times New Roman" w:cs="Times New Roman" w:hint="cs"/>
          <w:color w:val="000000" w:themeColor="text1"/>
          <w:sz w:val="20"/>
          <w:szCs w:val="20"/>
          <w:rtl/>
          <w:lang w:bidi="fa-IR"/>
        </w:rPr>
        <w:t>،</w:t>
      </w:r>
      <w:r w:rsidR="001714C0" w:rsidRPr="00697A0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اقدام مهار موقت (</w:t>
      </w:r>
      <w:r w:rsidRPr="004D3F99">
        <w:rPr>
          <w:rFonts w:ascii="Times New Roman" w:hAnsi="Times New Roman"/>
          <w:color w:val="000000" w:themeColor="text1"/>
          <w:sz w:val="20"/>
          <w:szCs w:val="20"/>
          <w:lang w:bidi="fa-IR"/>
        </w:rPr>
        <w:t>ICA</w:t>
      </w:r>
      <w:r w:rsidR="009D3528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) ایجاد شد</w:t>
      </w:r>
      <w:r w:rsidR="0044712C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؛</w:t>
      </w:r>
      <w:r w:rsidR="009D3528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3B1F1C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در نتیجه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زمان با ارزشی برای تمرکز بر حل دائمی م</w:t>
      </w:r>
      <w:r w:rsidR="0044712C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سئله صرفه‌جویی شده است. 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B722E1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همچنین، </w:t>
      </w:r>
      <w:r w:rsidR="009D3528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باید بررسی شود که </w:t>
      </w:r>
      <w:r w:rsidR="00B722E1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ترکیب تیم</w:t>
      </w:r>
      <w:r w:rsidR="001714C0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،</w:t>
      </w:r>
      <w:r w:rsidR="00B722E1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232956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تمام</w:t>
      </w:r>
      <w:r w:rsidR="00B722E1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مهارت</w:t>
      </w:r>
      <w:r w:rsidR="000E46AC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‌</w:t>
      </w:r>
      <w:r w:rsidR="003B1F1C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ها</w:t>
      </w:r>
      <w:r w:rsidR="00B722E1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ی </w:t>
      </w:r>
      <w:r w:rsidR="009D3528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مورد نیاز </w:t>
      </w:r>
      <w:r w:rsidR="00B722E1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برای ورود به مرحله بعدی </w:t>
      </w:r>
      <w:r w:rsidR="009D3528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را دار</w:t>
      </w:r>
      <w:r w:rsidR="001714C0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</w:t>
      </w:r>
      <w:r w:rsidR="009D3528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ست</w:t>
      </w:r>
      <w:r w:rsidR="001714C0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یا خیر.</w:t>
      </w:r>
      <w:r w:rsidR="00B722E1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FD63B1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دو تعریف مهم </w:t>
      </w:r>
      <w:r w:rsidR="00BF7BF9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زیر</w:t>
      </w:r>
      <w:r w:rsidR="00FD63B1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5B0AD5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باید </w:t>
      </w:r>
      <w:r w:rsidR="00FD63B1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به‌عنوان </w:t>
      </w:r>
      <w:r w:rsidR="00713E81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ارکان</w:t>
      </w:r>
      <w:r w:rsidR="00FD63B1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اساسی این بخش از مرحله فرآیند </w:t>
      </w:r>
      <w:r w:rsidR="001714C0" w:rsidRPr="00697A02">
        <w:rPr>
          <w:rFonts w:ascii="Times New Roman" w:hAnsi="Times New Roman"/>
          <w:color w:val="000000" w:themeColor="text1"/>
          <w:sz w:val="20"/>
          <w:szCs w:val="20"/>
          <w:lang w:bidi="fa-IR"/>
        </w:rPr>
        <w:t>G</w:t>
      </w:r>
      <w:r w:rsidR="001714C0" w:rsidRPr="005417AE">
        <w:rPr>
          <w:rFonts w:ascii="Times New Roman" w:hAnsi="Times New Roman" w:cs="A Amine"/>
          <w:color w:val="000000" w:themeColor="text1"/>
          <w:sz w:val="24"/>
          <w:szCs w:val="24"/>
          <w:lang w:bidi="fa-IR"/>
        </w:rPr>
        <w:t>8</w:t>
      </w:r>
      <w:r w:rsidR="001714C0" w:rsidRPr="00697A02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="001714C0" w:rsidRPr="00697A0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713E81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به‌طور</w:t>
      </w:r>
      <w:r w:rsidR="00FD63B1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کامل </w:t>
      </w:r>
      <w:r w:rsidR="00BF7BF9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درک شوند:</w:t>
      </w:r>
    </w:p>
    <w:p w:rsidR="008C1896" w:rsidRPr="004D3F99" w:rsidRDefault="008C1896" w:rsidP="004D3F99">
      <w:pPr>
        <w:tabs>
          <w:tab w:val="right" w:pos="713"/>
        </w:tabs>
        <w:bidi/>
        <w:spacing w:after="0" w:line="276" w:lineRule="auto"/>
        <w:ind w:firstLine="4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4D3F99">
        <w:rPr>
          <w:rFonts w:ascii="Times New Roman" w:hAnsi="Times New Roman" w:hint="cs"/>
          <w:b/>
          <w:bCs/>
          <w:color w:val="000000" w:themeColor="text1"/>
          <w:sz w:val="24"/>
          <w:szCs w:val="24"/>
          <w:rtl/>
          <w:lang w:bidi="fa-IR"/>
        </w:rPr>
        <w:t>علت اصلی: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پایین‌ترین سطح رویدادی که </w:t>
      </w:r>
      <w:r w:rsidR="009D3528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به مسئله 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نسبت داده می‌شود</w:t>
      </w:r>
      <w:r w:rsidR="004D3F99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و </w:t>
      </w:r>
      <w:r w:rsidR="00CD6BA3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موجب بروز مسئله گشته است. </w:t>
      </w:r>
    </w:p>
    <w:p w:rsidR="00E660C8" w:rsidRPr="004D3F99" w:rsidRDefault="00E660C8" w:rsidP="001714C0">
      <w:pPr>
        <w:tabs>
          <w:tab w:val="right" w:pos="713"/>
        </w:tabs>
        <w:bidi/>
        <w:spacing w:after="0" w:line="276" w:lineRule="auto"/>
        <w:ind w:firstLine="4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4D3F99">
        <w:rPr>
          <w:rFonts w:ascii="Times New Roman" w:hAnsi="Times New Roman" w:hint="cs"/>
          <w:b/>
          <w:bCs/>
          <w:color w:val="000000" w:themeColor="text1"/>
          <w:sz w:val="24"/>
          <w:szCs w:val="24"/>
          <w:rtl/>
          <w:lang w:bidi="fa-IR"/>
        </w:rPr>
        <w:t>نقطه فرار: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جایی در فرآیند حل مسئله است که علت اصلی مسئله </w:t>
      </w:r>
      <w:r w:rsidR="004045AC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شناسایی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نشده </w:t>
      </w:r>
      <w:r w:rsidR="004045AC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و موجب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4304E5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می‌شود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مسئله </w:t>
      </w:r>
      <w:r w:rsidR="004304E5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بروز کند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. </w:t>
      </w:r>
      <w:r w:rsidR="00E77AFB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lastRenderedPageBreak/>
        <w:t xml:space="preserve">فرآیند جهانی </w:t>
      </w:r>
      <w:r w:rsidR="001714C0" w:rsidRPr="005417AE">
        <w:rPr>
          <w:rFonts w:ascii="Times New Roman" w:hAnsi="Times New Roman" w:cs="A Amine"/>
          <w:color w:val="000000" w:themeColor="text1"/>
          <w:sz w:val="24"/>
          <w:szCs w:val="24"/>
          <w:lang w:bidi="fa-IR"/>
        </w:rPr>
        <w:t>8</w:t>
      </w:r>
      <w:r w:rsidR="001714C0" w:rsidRPr="00697A02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="001714C0" w:rsidRPr="00697A0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E77AFB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در جهت کمک به پیشرفت این فرآیند از فرم‌های متعددی استفاده می‌کند که عبارتند از:</w:t>
      </w:r>
    </w:p>
    <w:p w:rsidR="00E77AFB" w:rsidRPr="004D3F99" w:rsidRDefault="00E77AFB" w:rsidP="00AF46A5">
      <w:pPr>
        <w:pStyle w:val="ListParagraph"/>
        <w:numPr>
          <w:ilvl w:val="0"/>
          <w:numId w:val="20"/>
        </w:numPr>
        <w:bidi/>
        <w:spacing w:after="0" w:line="276" w:lineRule="auto"/>
        <w:ind w:left="30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کاربرگ تغییرات و </w:t>
      </w:r>
      <w:r w:rsidR="005B0AD5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تفاوت‌ها</w:t>
      </w:r>
    </w:p>
    <w:p w:rsidR="00E77AFB" w:rsidRPr="004D3F99" w:rsidRDefault="00E77AFB" w:rsidP="00AF46A5">
      <w:pPr>
        <w:pStyle w:val="ListParagraph"/>
        <w:numPr>
          <w:ilvl w:val="0"/>
          <w:numId w:val="20"/>
        </w:numPr>
        <w:bidi/>
        <w:spacing w:after="0" w:line="276" w:lineRule="auto"/>
        <w:ind w:left="30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کاربرگ علت احتمالی</w:t>
      </w:r>
    </w:p>
    <w:p w:rsidR="00E77AFB" w:rsidRPr="004D3F99" w:rsidRDefault="00E77AFB" w:rsidP="00AF46A5">
      <w:pPr>
        <w:pStyle w:val="ListParagraph"/>
        <w:numPr>
          <w:ilvl w:val="0"/>
          <w:numId w:val="20"/>
        </w:numPr>
        <w:bidi/>
        <w:spacing w:after="0" w:line="276" w:lineRule="auto"/>
        <w:ind w:left="30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کاربرگ علت </w:t>
      </w:r>
      <w:r w:rsidR="005B0AD5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احتمالی 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اصلی </w:t>
      </w:r>
    </w:p>
    <w:p w:rsidR="002E2641" w:rsidRDefault="002E2641" w:rsidP="001714C0">
      <w:pPr>
        <w:tabs>
          <w:tab w:val="right" w:pos="713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از این کاربرگ‌ها به منظور هدایت بحث‌ها و تلاش‌ها برای حل مسائل استفاده می‌شود و بخشی از فرآیند محدود کردن نظریه‌های علی به علت اصلی را شکل می‌دهد. همان‌طور که قبلا ذکر شد فرآیند </w:t>
      </w:r>
      <w:r w:rsidR="001714C0" w:rsidRPr="00697A02">
        <w:rPr>
          <w:rFonts w:ascii="Times New Roman" w:hAnsi="Times New Roman"/>
          <w:color w:val="000000" w:themeColor="text1"/>
          <w:sz w:val="20"/>
          <w:szCs w:val="20"/>
          <w:lang w:bidi="fa-IR"/>
        </w:rPr>
        <w:t>G</w:t>
      </w:r>
      <w:r w:rsidR="001714C0" w:rsidRPr="005417AE">
        <w:rPr>
          <w:rFonts w:ascii="Times New Roman" w:hAnsi="Times New Roman" w:cs="A Amine"/>
          <w:color w:val="000000" w:themeColor="text1"/>
          <w:sz w:val="24"/>
          <w:szCs w:val="24"/>
          <w:lang w:bidi="fa-IR"/>
        </w:rPr>
        <w:t>8</w:t>
      </w:r>
      <w:r w:rsidR="001714C0" w:rsidRPr="00697A02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="001714C0" w:rsidRPr="00697A0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به نحوی ساختار</w:t>
      </w:r>
      <w:r w:rsidR="005B0AD5"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یافته است که از اثر یا نشانه به سمت مسئله و سپس علت اصلی پیش می‌رود. این فرآیند </w:t>
      </w:r>
      <w:r w:rsidR="001714C0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ه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مانند قیف</w:t>
      </w:r>
      <w:r w:rsidR="001714C0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ی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1714C0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می</w:t>
      </w:r>
      <w:r w:rsidR="001714C0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="001714C0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ماند که تمام</w:t>
      </w:r>
      <w:r w:rsidRPr="004D3F9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نظریه‌ها و ایده‌ها را با استفاده از حقایق (داده‌محور) فیلتر می‌کند تا </w:t>
      </w:r>
      <w:r w:rsidR="00C6229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علت اصلی پیدا و تایید شود.</w:t>
      </w:r>
    </w:p>
    <w:p w:rsidR="00C6229E" w:rsidRPr="004D3F99" w:rsidRDefault="00C6229E" w:rsidP="00C6229E">
      <w:pPr>
        <w:bidi/>
        <w:spacing w:after="0" w:line="276" w:lineRule="auto"/>
        <w:jc w:val="center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>
        <w:rPr>
          <w:noProof/>
        </w:rPr>
        <w:drawing>
          <wp:inline distT="0" distB="0" distL="0" distR="0" wp14:anchorId="671DA536" wp14:editId="77580824">
            <wp:extent cx="2870490" cy="1030682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23008" t="48416" r="32180" b="22963"/>
                    <a:stretch/>
                  </pic:blipFill>
                  <pic:spPr bwMode="auto">
                    <a:xfrm>
                      <a:off x="0" y="0"/>
                      <a:ext cx="2869284" cy="1030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C76" w:rsidRPr="00C6229E" w:rsidRDefault="00C14C76" w:rsidP="00575587">
      <w:pPr>
        <w:tabs>
          <w:tab w:val="right" w:pos="713"/>
        </w:tabs>
        <w:bidi/>
        <w:spacing w:after="0" w:line="276" w:lineRule="auto"/>
        <w:jc w:val="center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C14C76" w:rsidRPr="00C6229E" w:rsidRDefault="00C14C76" w:rsidP="00C6229E">
      <w:pPr>
        <w:tabs>
          <w:tab w:val="left" w:pos="364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C6229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هدف از حل مسئله </w:t>
      </w:r>
      <w:r w:rsidR="003B1F1C" w:rsidRPr="00C6229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یافتن</w:t>
      </w:r>
      <w:r w:rsidRPr="00C6229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علت اصلی و سپس اقدام برای اصلاح و تداوم این اصلاح است. </w:t>
      </w:r>
    </w:p>
    <w:p w:rsidR="00C14C76" w:rsidRPr="00C6229E" w:rsidRDefault="00C14C76" w:rsidP="00575587">
      <w:pPr>
        <w:tabs>
          <w:tab w:val="left" w:pos="3645"/>
        </w:tabs>
        <w:bidi/>
        <w:spacing w:after="0" w:line="276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  <w:rtl/>
          <w:lang w:bidi="fa-IR"/>
        </w:rPr>
      </w:pPr>
      <w:r w:rsidRPr="00C6229E">
        <w:rPr>
          <w:rFonts w:ascii="Times New Roman" w:hAnsi="Times New Roman" w:hint="cs"/>
          <w:b/>
          <w:bCs/>
          <w:color w:val="000000" w:themeColor="text1"/>
          <w:sz w:val="24"/>
          <w:szCs w:val="24"/>
          <w:rtl/>
          <w:lang w:bidi="fa-IR"/>
        </w:rPr>
        <w:t>تعریف علت اصلی</w:t>
      </w:r>
    </w:p>
    <w:p w:rsidR="00C14C76" w:rsidRDefault="00C6229E" w:rsidP="00F82A82">
      <w:pPr>
        <w:tabs>
          <w:tab w:val="left" w:pos="364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توصیه </w:t>
      </w:r>
      <w:r w:rsidR="005B0AD5" w:rsidRPr="00C6229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می‌شود </w:t>
      </w:r>
      <w:r w:rsidR="00C14C76" w:rsidRPr="00C6229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از </w:t>
      </w:r>
      <w:r w:rsidR="004304E5" w:rsidRPr="00C6229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این </w:t>
      </w:r>
      <w:r w:rsidR="00C14C76" w:rsidRPr="00C6229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کاربرگ‌ها برای کمک به درک بهتر تشریح فرآیند </w:t>
      </w:r>
      <w:r w:rsidR="005B0AD5" w:rsidRPr="00C6229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استفاده </w:t>
      </w:r>
      <w:r w:rsidR="00883DAA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گردد</w:t>
      </w:r>
      <w:r w:rsidR="00C14C76" w:rsidRPr="00C6229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. </w:t>
      </w:r>
      <w:r w:rsidR="007B6B57" w:rsidRPr="00C6229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در این </w:t>
      </w:r>
      <w:r w:rsidR="00883DAA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قسمت</w:t>
      </w:r>
      <w:r w:rsidR="007B6B57" w:rsidRPr="00C6229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F82A8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فقظ</w:t>
      </w:r>
      <w:r w:rsidR="007B6B57" w:rsidRPr="00C6229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بخش‌هایی از کاربرگ‌ها استفاده </w:t>
      </w:r>
      <w:r w:rsidR="00F82A8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می</w:t>
      </w:r>
      <w:r w:rsidR="00F82A82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="00F82A8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شود</w:t>
      </w:r>
      <w:r w:rsidR="007B6B57" w:rsidRPr="00C6229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تا نحوه استفاده از </w:t>
      </w:r>
      <w:r w:rsidR="00883DAA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آن</w:t>
      </w:r>
      <w:r w:rsidR="00883DAA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="00883DAA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ها</w:t>
      </w:r>
      <w:r w:rsidR="007B6B57" w:rsidRPr="00C6229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را نشان دهد. </w:t>
      </w:r>
    </w:p>
    <w:p w:rsidR="00D41345" w:rsidRPr="00C6229E" w:rsidRDefault="00D41345" w:rsidP="00D41345">
      <w:pPr>
        <w:tabs>
          <w:tab w:val="left" w:pos="364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D41345" w:rsidRDefault="00D41345">
      <w:pPr>
        <w:rPr>
          <w:rFonts w:cs="B Titr"/>
          <w:b/>
          <w:bCs/>
          <w:color w:val="000000" w:themeColor="text1"/>
          <w:sz w:val="20"/>
          <w:szCs w:val="20"/>
          <w:rtl/>
          <w:lang w:bidi="fa-IR"/>
        </w:rPr>
      </w:pPr>
      <w:bookmarkStart w:id="55" w:name="_Toc80268000"/>
      <w:r>
        <w:rPr>
          <w:rFonts w:cs="B Titr"/>
          <w:color w:val="000000" w:themeColor="text1"/>
          <w:sz w:val="20"/>
          <w:szCs w:val="20"/>
          <w:rtl/>
        </w:rPr>
        <w:br w:type="page"/>
      </w:r>
    </w:p>
    <w:p w:rsidR="007B6B57" w:rsidRPr="00CA63A2" w:rsidRDefault="007B6B57" w:rsidP="00CA63A2">
      <w:pPr>
        <w:pStyle w:val="Heading2"/>
        <w:shd w:val="clear" w:color="auto" w:fill="FFFFFF" w:themeFill="background1"/>
        <w:spacing w:line="276" w:lineRule="auto"/>
        <w:rPr>
          <w:color w:val="000000" w:themeColor="text1"/>
          <w:sz w:val="24"/>
          <w:szCs w:val="24"/>
          <w:rtl/>
        </w:rPr>
      </w:pPr>
      <w:r w:rsidRPr="00CA63A2">
        <w:rPr>
          <w:rFonts w:hint="cs"/>
          <w:color w:val="000000" w:themeColor="text1"/>
          <w:sz w:val="24"/>
          <w:szCs w:val="24"/>
          <w:rtl/>
        </w:rPr>
        <w:lastRenderedPageBreak/>
        <w:t xml:space="preserve">مرحله 1- تعیین تفاوت «است» </w:t>
      </w:r>
      <w:r w:rsidR="004304E5" w:rsidRPr="00CA63A2">
        <w:rPr>
          <w:rFonts w:hint="cs"/>
          <w:color w:val="000000" w:themeColor="text1"/>
          <w:sz w:val="24"/>
          <w:szCs w:val="24"/>
          <w:rtl/>
        </w:rPr>
        <w:t>در برابر</w:t>
      </w:r>
      <w:r w:rsidRPr="00CA63A2">
        <w:rPr>
          <w:rFonts w:hint="cs"/>
          <w:color w:val="000000" w:themeColor="text1"/>
          <w:sz w:val="24"/>
          <w:szCs w:val="24"/>
          <w:rtl/>
        </w:rPr>
        <w:t xml:space="preserve"> «نیست»</w:t>
      </w:r>
      <w:bookmarkEnd w:id="55"/>
    </w:p>
    <w:p w:rsidR="005F31E7" w:rsidRDefault="00545C89" w:rsidP="00545C89">
      <w:pPr>
        <w:tabs>
          <w:tab w:val="left" w:pos="364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0A577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در این مرحله برای کمک به پیشرفت فرآیند از کاربرگ تغییرات و تفاوت‌ها استفاده می‌شود. شکل زیر کاربرگ </w:t>
      </w:r>
      <w:r w:rsidRPr="002D5EC2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«</w:t>
      </w:r>
      <w:r w:rsidRPr="000A577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است یا نیست</w:t>
      </w:r>
      <w:r w:rsidRPr="002D5EC2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»</w:t>
      </w:r>
      <w:r w:rsidRPr="000A577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و کاربرگ </w:t>
      </w:r>
      <w:r w:rsidRPr="002D5EC2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«</w:t>
      </w:r>
      <w:r w:rsidRPr="000A577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تغییرات و تفاوت‌ها</w:t>
      </w:r>
      <w:r w:rsidRPr="002D5EC2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»</w:t>
      </w:r>
      <w:r w:rsidRPr="000A577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را در کنار هم نشان می‌دهد.</w:t>
      </w:r>
    </w:p>
    <w:p w:rsidR="00545C89" w:rsidRPr="00545C89" w:rsidRDefault="00545C89" w:rsidP="00545C89">
      <w:pPr>
        <w:tabs>
          <w:tab w:val="left" w:pos="364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950"/>
        <w:gridCol w:w="2074"/>
        <w:gridCol w:w="540"/>
        <w:gridCol w:w="601"/>
        <w:gridCol w:w="587"/>
      </w:tblGrid>
      <w:tr w:rsidR="00F82A82" w:rsidRPr="00935F11" w:rsidTr="007E3E3C">
        <w:tc>
          <w:tcPr>
            <w:tcW w:w="950" w:type="dxa"/>
            <w:vMerge w:val="restart"/>
            <w:tcBorders>
              <w:top w:val="nil"/>
              <w:left w:val="nil"/>
            </w:tcBorders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3802" w:type="dxa"/>
            <w:gridSpan w:val="4"/>
            <w:shd w:val="clear" w:color="auto" w:fill="F2F2F2" w:themeFill="background1" w:themeFillShade="F2"/>
            <w:vAlign w:val="center"/>
          </w:tcPr>
          <w:p w:rsidR="00F82A82" w:rsidRPr="00935F11" w:rsidRDefault="00A377D3" w:rsidP="00A377D3">
            <w:pPr>
              <w:bidi/>
              <w:jc w:val="center"/>
              <w:rPr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color w:val="000000" w:themeColor="text1"/>
                <w:sz w:val="20"/>
                <w:szCs w:val="20"/>
                <w:rtl/>
                <w:lang w:bidi="fa-IR"/>
              </w:rPr>
              <w:t>کاربرگ است یا نیست مسئله</w:t>
            </w:r>
          </w:p>
        </w:tc>
      </w:tr>
      <w:tr w:rsidR="00F82A82" w:rsidRPr="00935F11" w:rsidTr="007E3E3C">
        <w:tc>
          <w:tcPr>
            <w:tcW w:w="950" w:type="dxa"/>
            <w:vMerge/>
            <w:tcBorders>
              <w:left w:val="nil"/>
            </w:tcBorders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3802" w:type="dxa"/>
            <w:gridSpan w:val="4"/>
            <w:shd w:val="clear" w:color="auto" w:fill="F2F2F2" w:themeFill="background1" w:themeFillShade="F2"/>
            <w:vAlign w:val="center"/>
          </w:tcPr>
          <w:p w:rsidR="00F82A82" w:rsidRPr="00935F11" w:rsidRDefault="00F82A82" w:rsidP="007E3E3C">
            <w:pPr>
              <w:bidi/>
              <w:jc w:val="center"/>
              <w:rPr>
                <w:color w:val="000000" w:themeColor="text1"/>
                <w:sz w:val="20"/>
                <w:szCs w:val="20"/>
                <w:rtl/>
                <w:lang w:bidi="fa-IR"/>
              </w:rPr>
            </w:pPr>
            <w:r w:rsidRPr="00935F11">
              <w:rPr>
                <w:rFonts w:hint="cs"/>
                <w:color w:val="000000" w:themeColor="text1"/>
                <w:sz w:val="20"/>
                <w:szCs w:val="20"/>
                <w:rtl/>
                <w:lang w:bidi="fa-IR"/>
              </w:rPr>
              <w:t>بیان مسئله</w:t>
            </w:r>
          </w:p>
        </w:tc>
      </w:tr>
      <w:tr w:rsidR="00F82A82" w:rsidRPr="00935F11" w:rsidTr="00A377D3">
        <w:tc>
          <w:tcPr>
            <w:tcW w:w="950" w:type="dxa"/>
            <w:vMerge/>
            <w:tcBorders>
              <w:left w:val="nil"/>
            </w:tcBorders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2074" w:type="dxa"/>
            <w:shd w:val="clear" w:color="auto" w:fill="F2F2F2" w:themeFill="background1" w:themeFillShade="F2"/>
            <w:vAlign w:val="center"/>
          </w:tcPr>
          <w:p w:rsidR="00F82A82" w:rsidRPr="00935F11" w:rsidRDefault="00F82A82" w:rsidP="00A377D3">
            <w:pPr>
              <w:bidi/>
              <w:jc w:val="center"/>
              <w:rPr>
                <w:color w:val="000000" w:themeColor="text1"/>
                <w:sz w:val="20"/>
                <w:szCs w:val="20"/>
                <w:rtl/>
                <w:lang w:bidi="fa-IR"/>
              </w:rPr>
            </w:pPr>
            <w:r w:rsidRPr="00935F11">
              <w:rPr>
                <w:rFonts w:hint="cs"/>
                <w:color w:val="000000" w:themeColor="text1"/>
                <w:sz w:val="20"/>
                <w:szCs w:val="20"/>
                <w:rtl/>
                <w:lang w:bidi="fa-IR"/>
              </w:rPr>
              <w:t>تشریح مسئله</w:t>
            </w:r>
          </w:p>
        </w:tc>
        <w:tc>
          <w:tcPr>
            <w:tcW w:w="540" w:type="dxa"/>
            <w:shd w:val="clear" w:color="auto" w:fill="F2F2F2" w:themeFill="background1" w:themeFillShade="F2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  <w:r w:rsidRPr="00935F11">
              <w:rPr>
                <w:rFonts w:hint="cs"/>
                <w:color w:val="000000" w:themeColor="text1"/>
                <w:sz w:val="20"/>
                <w:szCs w:val="20"/>
                <w:rtl/>
                <w:lang w:bidi="fa-IR"/>
              </w:rPr>
              <w:t>است</w:t>
            </w:r>
          </w:p>
        </w:tc>
        <w:tc>
          <w:tcPr>
            <w:tcW w:w="601" w:type="dxa"/>
            <w:shd w:val="clear" w:color="auto" w:fill="F2F2F2" w:themeFill="background1" w:themeFillShade="F2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  <w:r w:rsidRPr="00935F11">
              <w:rPr>
                <w:rFonts w:hint="cs"/>
                <w:color w:val="000000" w:themeColor="text1"/>
                <w:sz w:val="20"/>
                <w:szCs w:val="20"/>
                <w:rtl/>
                <w:lang w:bidi="fa-IR"/>
              </w:rPr>
              <w:t>نیست</w:t>
            </w:r>
          </w:p>
        </w:tc>
        <w:tc>
          <w:tcPr>
            <w:tcW w:w="587" w:type="dxa"/>
            <w:shd w:val="clear" w:color="auto" w:fill="F2F2F2" w:themeFill="background1" w:themeFillShade="F2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  <w:r w:rsidRPr="00935F11">
              <w:rPr>
                <w:rFonts w:hint="cs"/>
                <w:color w:val="000000" w:themeColor="text1"/>
                <w:sz w:val="20"/>
                <w:szCs w:val="20"/>
                <w:rtl/>
                <w:lang w:bidi="fa-IR"/>
              </w:rPr>
              <w:t>داده‌ها</w:t>
            </w:r>
          </w:p>
        </w:tc>
      </w:tr>
      <w:tr w:rsidR="00F82A82" w:rsidRPr="00935F11" w:rsidTr="007E3E3C">
        <w:tc>
          <w:tcPr>
            <w:tcW w:w="950" w:type="dxa"/>
            <w:vMerge w:val="restart"/>
            <w:shd w:val="clear" w:color="auto" w:fill="F2F2F2" w:themeFill="background1" w:themeFillShade="F2"/>
            <w:vAlign w:val="center"/>
          </w:tcPr>
          <w:p w:rsidR="00F82A82" w:rsidRPr="00935F11" w:rsidRDefault="00F82A82" w:rsidP="007E3E3C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  <w:r w:rsidRPr="00935F11">
              <w:rPr>
                <w:rFonts w:ascii="Times New Roman" w:hAnsi="Times New Roman" w:hint="cs"/>
                <w:color w:val="000000" w:themeColor="text1"/>
                <w:sz w:val="20"/>
                <w:szCs w:val="20"/>
                <w:rtl/>
                <w:lang w:bidi="fa-IR"/>
              </w:rPr>
              <w:t>چه چیزی</w:t>
            </w:r>
          </w:p>
        </w:tc>
        <w:tc>
          <w:tcPr>
            <w:tcW w:w="2074" w:type="dxa"/>
            <w:vAlign w:val="center"/>
          </w:tcPr>
          <w:p w:rsidR="00F82A82" w:rsidRPr="00935F11" w:rsidRDefault="00F82A82" w:rsidP="007E3E3C">
            <w:pPr>
              <w:bidi/>
              <w:rPr>
                <w:color w:val="000000" w:themeColor="text1"/>
                <w:sz w:val="20"/>
                <w:szCs w:val="20"/>
                <w:rtl/>
                <w:lang w:bidi="fa-IR"/>
              </w:rPr>
            </w:pPr>
            <w:r w:rsidRPr="00935F11">
              <w:rPr>
                <w:rFonts w:hint="cs"/>
                <w:color w:val="000000" w:themeColor="text1"/>
                <w:sz w:val="20"/>
                <w:szCs w:val="20"/>
                <w:rtl/>
                <w:lang w:bidi="fa-IR"/>
              </w:rPr>
              <w:t>مشکل چه چیزی</w:t>
            </w:r>
          </w:p>
        </w:tc>
        <w:tc>
          <w:tcPr>
            <w:tcW w:w="540" w:type="dxa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601" w:type="dxa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587" w:type="dxa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</w:tr>
      <w:tr w:rsidR="00F82A82" w:rsidRPr="00935F11" w:rsidTr="007E3E3C">
        <w:tc>
          <w:tcPr>
            <w:tcW w:w="950" w:type="dxa"/>
            <w:vMerge/>
            <w:shd w:val="clear" w:color="auto" w:fill="F2F2F2" w:themeFill="background1" w:themeFillShade="F2"/>
            <w:vAlign w:val="center"/>
          </w:tcPr>
          <w:p w:rsidR="00F82A82" w:rsidRPr="00935F11" w:rsidRDefault="00F82A82" w:rsidP="007E3E3C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2074" w:type="dxa"/>
            <w:vAlign w:val="center"/>
          </w:tcPr>
          <w:p w:rsidR="00F82A82" w:rsidRPr="00935F11" w:rsidRDefault="00F82A82" w:rsidP="007E3E3C">
            <w:pPr>
              <w:bidi/>
              <w:rPr>
                <w:color w:val="000000" w:themeColor="text1"/>
                <w:sz w:val="20"/>
                <w:szCs w:val="20"/>
                <w:rtl/>
              </w:rPr>
            </w:pPr>
            <w:r w:rsidRPr="00935F11">
              <w:rPr>
                <w:rFonts w:hint="cs"/>
                <w:color w:val="000000" w:themeColor="text1"/>
                <w:sz w:val="20"/>
                <w:szCs w:val="20"/>
                <w:rtl/>
              </w:rPr>
              <w:t>عیب چه چیزی</w:t>
            </w:r>
          </w:p>
        </w:tc>
        <w:tc>
          <w:tcPr>
            <w:tcW w:w="540" w:type="dxa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601" w:type="dxa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587" w:type="dxa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</w:tr>
      <w:tr w:rsidR="00F82A82" w:rsidRPr="00935F11" w:rsidTr="007E3E3C">
        <w:tc>
          <w:tcPr>
            <w:tcW w:w="950" w:type="dxa"/>
            <w:vMerge w:val="restart"/>
            <w:shd w:val="clear" w:color="auto" w:fill="F2F2F2" w:themeFill="background1" w:themeFillShade="F2"/>
            <w:vAlign w:val="center"/>
          </w:tcPr>
          <w:p w:rsidR="00F82A82" w:rsidRPr="00935F11" w:rsidRDefault="00F82A82" w:rsidP="007E3E3C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  <w:r w:rsidRPr="00935F11">
              <w:rPr>
                <w:rFonts w:ascii="Times New Roman" w:hAnsi="Times New Roman" w:hint="cs"/>
                <w:color w:val="000000" w:themeColor="text1"/>
                <w:sz w:val="20"/>
                <w:szCs w:val="20"/>
                <w:rtl/>
                <w:lang w:bidi="fa-IR"/>
              </w:rPr>
              <w:t>کجا</w:t>
            </w:r>
          </w:p>
        </w:tc>
        <w:tc>
          <w:tcPr>
            <w:tcW w:w="2074" w:type="dxa"/>
            <w:vAlign w:val="center"/>
          </w:tcPr>
          <w:p w:rsidR="00F82A82" w:rsidRPr="00935F11" w:rsidRDefault="00F82A82" w:rsidP="007E3E3C">
            <w:pPr>
              <w:bidi/>
              <w:rPr>
                <w:color w:val="000000" w:themeColor="text1"/>
                <w:sz w:val="20"/>
                <w:szCs w:val="20"/>
                <w:rtl/>
              </w:rPr>
            </w:pPr>
            <w:r w:rsidRPr="00935F11">
              <w:rPr>
                <w:rFonts w:hint="cs"/>
                <w:color w:val="000000" w:themeColor="text1"/>
                <w:sz w:val="20"/>
                <w:szCs w:val="20"/>
                <w:rtl/>
              </w:rPr>
              <w:t>کجا این مشکل رخ داده</w:t>
            </w:r>
          </w:p>
        </w:tc>
        <w:tc>
          <w:tcPr>
            <w:tcW w:w="540" w:type="dxa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601" w:type="dxa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587" w:type="dxa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</w:tr>
      <w:tr w:rsidR="00F82A82" w:rsidRPr="00935F11" w:rsidTr="007E3E3C">
        <w:tc>
          <w:tcPr>
            <w:tcW w:w="950" w:type="dxa"/>
            <w:vMerge/>
            <w:shd w:val="clear" w:color="auto" w:fill="F2F2F2" w:themeFill="background1" w:themeFillShade="F2"/>
            <w:vAlign w:val="center"/>
          </w:tcPr>
          <w:p w:rsidR="00F82A82" w:rsidRPr="00935F11" w:rsidRDefault="00F82A82" w:rsidP="007E3E3C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2074" w:type="dxa"/>
            <w:vAlign w:val="center"/>
          </w:tcPr>
          <w:p w:rsidR="00F82A82" w:rsidRPr="00935F11" w:rsidRDefault="00F82A82" w:rsidP="007E3E3C">
            <w:pPr>
              <w:bidi/>
              <w:rPr>
                <w:color w:val="000000" w:themeColor="text1"/>
                <w:sz w:val="20"/>
                <w:szCs w:val="20"/>
                <w:rtl/>
              </w:rPr>
            </w:pPr>
            <w:r w:rsidRPr="00935F11">
              <w:rPr>
                <w:rFonts w:hint="cs"/>
                <w:color w:val="000000" w:themeColor="text1"/>
                <w:sz w:val="20"/>
                <w:szCs w:val="20"/>
                <w:rtl/>
              </w:rPr>
              <w:t>اولین بار کجا مشاهده شده</w:t>
            </w:r>
          </w:p>
        </w:tc>
        <w:tc>
          <w:tcPr>
            <w:tcW w:w="540" w:type="dxa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601" w:type="dxa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587" w:type="dxa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</w:tr>
      <w:tr w:rsidR="00F82A82" w:rsidRPr="00935F11" w:rsidTr="007E3E3C">
        <w:tc>
          <w:tcPr>
            <w:tcW w:w="950" w:type="dxa"/>
            <w:vMerge/>
            <w:shd w:val="clear" w:color="auto" w:fill="F2F2F2" w:themeFill="background1" w:themeFillShade="F2"/>
            <w:vAlign w:val="center"/>
          </w:tcPr>
          <w:p w:rsidR="00F82A82" w:rsidRPr="00935F11" w:rsidRDefault="00F82A82" w:rsidP="007E3E3C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2074" w:type="dxa"/>
            <w:vAlign w:val="center"/>
          </w:tcPr>
          <w:p w:rsidR="00F82A82" w:rsidRPr="00935F11" w:rsidRDefault="00F82A82" w:rsidP="007E3E3C">
            <w:pPr>
              <w:bidi/>
              <w:rPr>
                <w:color w:val="000000" w:themeColor="text1"/>
                <w:spacing w:val="-6"/>
                <w:sz w:val="20"/>
                <w:szCs w:val="20"/>
                <w:rtl/>
              </w:rPr>
            </w:pPr>
            <w:r w:rsidRPr="00935F11">
              <w:rPr>
                <w:rFonts w:hint="cs"/>
                <w:color w:val="000000" w:themeColor="text1"/>
                <w:spacing w:val="-6"/>
                <w:sz w:val="20"/>
                <w:szCs w:val="20"/>
                <w:rtl/>
              </w:rPr>
              <w:t>جایی که دیده شده</w:t>
            </w:r>
          </w:p>
        </w:tc>
        <w:tc>
          <w:tcPr>
            <w:tcW w:w="540" w:type="dxa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601" w:type="dxa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587" w:type="dxa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</w:tr>
      <w:tr w:rsidR="00F82A82" w:rsidRPr="00935F11" w:rsidTr="007E3E3C">
        <w:tc>
          <w:tcPr>
            <w:tcW w:w="950" w:type="dxa"/>
            <w:shd w:val="clear" w:color="auto" w:fill="F2F2F2" w:themeFill="background1" w:themeFillShade="F2"/>
            <w:vAlign w:val="center"/>
          </w:tcPr>
          <w:p w:rsidR="00F82A82" w:rsidRPr="00935F11" w:rsidRDefault="00F82A82" w:rsidP="007E3E3C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  <w:r w:rsidRPr="00935F11">
              <w:rPr>
                <w:rFonts w:ascii="Times New Roman" w:hAnsi="Times New Roman" w:hint="cs"/>
                <w:color w:val="000000" w:themeColor="text1"/>
                <w:sz w:val="20"/>
                <w:szCs w:val="20"/>
                <w:rtl/>
                <w:lang w:bidi="fa-IR"/>
              </w:rPr>
              <w:t>چه وقت</w:t>
            </w:r>
          </w:p>
        </w:tc>
        <w:tc>
          <w:tcPr>
            <w:tcW w:w="2074" w:type="dxa"/>
            <w:vAlign w:val="center"/>
          </w:tcPr>
          <w:p w:rsidR="00F82A82" w:rsidRPr="00C14104" w:rsidRDefault="00F82A82" w:rsidP="007E3E3C">
            <w:pPr>
              <w:bidi/>
              <w:rPr>
                <w:color w:val="000000" w:themeColor="text1"/>
                <w:spacing w:val="-6"/>
                <w:sz w:val="20"/>
                <w:szCs w:val="20"/>
                <w:rtl/>
              </w:rPr>
            </w:pPr>
            <w:r w:rsidRPr="00C14104">
              <w:rPr>
                <w:rFonts w:hint="cs"/>
                <w:color w:val="000000" w:themeColor="text1"/>
                <w:spacing w:val="-6"/>
                <w:sz w:val="20"/>
                <w:szCs w:val="20"/>
                <w:rtl/>
              </w:rPr>
              <w:t>چه وقت اولین بار مشاهده شده</w:t>
            </w:r>
          </w:p>
        </w:tc>
        <w:tc>
          <w:tcPr>
            <w:tcW w:w="540" w:type="dxa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601" w:type="dxa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587" w:type="dxa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</w:tr>
      <w:tr w:rsidR="00F82A82" w:rsidRPr="00935F11" w:rsidTr="007E3E3C">
        <w:tc>
          <w:tcPr>
            <w:tcW w:w="950" w:type="dxa"/>
            <w:vMerge w:val="restart"/>
            <w:shd w:val="clear" w:color="auto" w:fill="F2F2F2" w:themeFill="background1" w:themeFillShade="F2"/>
            <w:vAlign w:val="center"/>
          </w:tcPr>
          <w:p w:rsidR="00F82A82" w:rsidRPr="00935F11" w:rsidRDefault="00F82A82" w:rsidP="007E3E3C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  <w:r w:rsidRPr="00935F11">
              <w:rPr>
                <w:rFonts w:ascii="Times New Roman" w:hAnsi="Times New Roman" w:hint="cs"/>
                <w:color w:val="000000" w:themeColor="text1"/>
                <w:sz w:val="20"/>
                <w:szCs w:val="20"/>
                <w:rtl/>
                <w:lang w:bidi="fa-IR"/>
              </w:rPr>
              <w:t>چه مقدار</w:t>
            </w:r>
          </w:p>
        </w:tc>
        <w:tc>
          <w:tcPr>
            <w:tcW w:w="2074" w:type="dxa"/>
            <w:vAlign w:val="center"/>
          </w:tcPr>
          <w:p w:rsidR="00F82A82" w:rsidRPr="00935F11" w:rsidRDefault="00F82A82" w:rsidP="007E3E3C">
            <w:pPr>
              <w:bidi/>
              <w:rPr>
                <w:color w:val="000000" w:themeColor="text1"/>
                <w:sz w:val="20"/>
                <w:szCs w:val="20"/>
                <w:rtl/>
              </w:rPr>
            </w:pPr>
            <w:r w:rsidRPr="00935F11">
              <w:rPr>
                <w:rFonts w:hint="cs"/>
                <w:color w:val="000000" w:themeColor="text1"/>
                <w:sz w:val="20"/>
                <w:szCs w:val="20"/>
                <w:rtl/>
              </w:rPr>
              <w:t>چه الگویی</w:t>
            </w:r>
          </w:p>
        </w:tc>
        <w:tc>
          <w:tcPr>
            <w:tcW w:w="540" w:type="dxa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601" w:type="dxa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587" w:type="dxa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</w:tr>
      <w:tr w:rsidR="00F82A82" w:rsidRPr="00935F11" w:rsidTr="007E3E3C">
        <w:tc>
          <w:tcPr>
            <w:tcW w:w="950" w:type="dxa"/>
            <w:vMerge/>
            <w:shd w:val="clear" w:color="auto" w:fill="F2F2F2" w:themeFill="background1" w:themeFillShade="F2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2074" w:type="dxa"/>
            <w:vAlign w:val="center"/>
          </w:tcPr>
          <w:p w:rsidR="00F82A82" w:rsidRPr="00935F11" w:rsidRDefault="00F82A82" w:rsidP="007E3E3C">
            <w:pPr>
              <w:bidi/>
              <w:rPr>
                <w:color w:val="000000" w:themeColor="text1"/>
                <w:sz w:val="20"/>
                <w:szCs w:val="20"/>
                <w:rtl/>
              </w:rPr>
            </w:pPr>
            <w:r w:rsidRPr="00935F11">
              <w:rPr>
                <w:rFonts w:hint="cs"/>
                <w:color w:val="000000" w:themeColor="text1"/>
                <w:sz w:val="20"/>
                <w:szCs w:val="20"/>
                <w:rtl/>
              </w:rPr>
              <w:t>چه مقدار</w:t>
            </w:r>
          </w:p>
        </w:tc>
        <w:tc>
          <w:tcPr>
            <w:tcW w:w="540" w:type="dxa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601" w:type="dxa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587" w:type="dxa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</w:tr>
      <w:tr w:rsidR="00F82A82" w:rsidRPr="00935F11" w:rsidTr="007E3E3C">
        <w:tc>
          <w:tcPr>
            <w:tcW w:w="950" w:type="dxa"/>
            <w:vMerge/>
            <w:shd w:val="clear" w:color="auto" w:fill="F2F2F2" w:themeFill="background1" w:themeFillShade="F2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2074" w:type="dxa"/>
            <w:vAlign w:val="center"/>
          </w:tcPr>
          <w:p w:rsidR="00F82A82" w:rsidRPr="00935F11" w:rsidRDefault="00F82A82" w:rsidP="007E3E3C">
            <w:pPr>
              <w:bidi/>
              <w:rPr>
                <w:color w:val="000000" w:themeColor="text1"/>
                <w:sz w:val="20"/>
                <w:szCs w:val="20"/>
                <w:rtl/>
              </w:rPr>
            </w:pPr>
            <w:r w:rsidRPr="00935F11">
              <w:rPr>
                <w:rFonts w:hint="cs"/>
                <w:color w:val="000000" w:themeColor="text1"/>
                <w:sz w:val="20"/>
                <w:szCs w:val="20"/>
                <w:rtl/>
              </w:rPr>
              <w:t>چقدر تحت تاثیر</w:t>
            </w:r>
          </w:p>
        </w:tc>
        <w:tc>
          <w:tcPr>
            <w:tcW w:w="540" w:type="dxa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601" w:type="dxa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587" w:type="dxa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</w:tr>
      <w:tr w:rsidR="00F82A82" w:rsidRPr="00935F11" w:rsidTr="007E3E3C">
        <w:tc>
          <w:tcPr>
            <w:tcW w:w="950" w:type="dxa"/>
            <w:vMerge/>
            <w:shd w:val="clear" w:color="auto" w:fill="F2F2F2" w:themeFill="background1" w:themeFillShade="F2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2074" w:type="dxa"/>
            <w:vAlign w:val="center"/>
          </w:tcPr>
          <w:p w:rsidR="00F82A82" w:rsidRPr="00935F11" w:rsidRDefault="00F82A82" w:rsidP="007E3E3C">
            <w:pPr>
              <w:bidi/>
              <w:rPr>
                <w:color w:val="000000" w:themeColor="text1"/>
                <w:sz w:val="20"/>
                <w:szCs w:val="20"/>
                <w:rtl/>
              </w:rPr>
            </w:pPr>
            <w:r w:rsidRPr="00935F11">
              <w:rPr>
                <w:rFonts w:hint="cs"/>
                <w:color w:val="000000" w:themeColor="text1"/>
                <w:sz w:val="20"/>
                <w:szCs w:val="20"/>
                <w:rtl/>
              </w:rPr>
              <w:t>چه میزانی</w:t>
            </w:r>
          </w:p>
        </w:tc>
        <w:tc>
          <w:tcPr>
            <w:tcW w:w="540" w:type="dxa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601" w:type="dxa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587" w:type="dxa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</w:tr>
      <w:tr w:rsidR="00F82A82" w:rsidRPr="00935F11" w:rsidTr="007E3E3C">
        <w:tc>
          <w:tcPr>
            <w:tcW w:w="950" w:type="dxa"/>
            <w:vMerge/>
            <w:shd w:val="clear" w:color="auto" w:fill="F2F2F2" w:themeFill="background1" w:themeFillShade="F2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2074" w:type="dxa"/>
            <w:vAlign w:val="center"/>
          </w:tcPr>
          <w:p w:rsidR="00F82A82" w:rsidRPr="00935F11" w:rsidRDefault="00F82A82" w:rsidP="007E3E3C">
            <w:pPr>
              <w:bidi/>
              <w:rPr>
                <w:color w:val="000000" w:themeColor="text1"/>
                <w:sz w:val="20"/>
                <w:szCs w:val="20"/>
                <w:rtl/>
              </w:rPr>
            </w:pPr>
            <w:r w:rsidRPr="00935F11">
              <w:rPr>
                <w:rFonts w:hint="cs"/>
                <w:color w:val="000000" w:themeColor="text1"/>
                <w:sz w:val="20"/>
                <w:szCs w:val="20"/>
                <w:rtl/>
              </w:rPr>
              <w:t>نقص در هر کالا</w:t>
            </w:r>
          </w:p>
        </w:tc>
        <w:tc>
          <w:tcPr>
            <w:tcW w:w="540" w:type="dxa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601" w:type="dxa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587" w:type="dxa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</w:tr>
      <w:tr w:rsidR="00F82A82" w:rsidRPr="00935F11" w:rsidTr="007E3E3C">
        <w:tc>
          <w:tcPr>
            <w:tcW w:w="950" w:type="dxa"/>
            <w:vMerge/>
            <w:shd w:val="clear" w:color="auto" w:fill="F2F2F2" w:themeFill="background1" w:themeFillShade="F2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2074" w:type="dxa"/>
            <w:vAlign w:val="center"/>
          </w:tcPr>
          <w:p w:rsidR="00F82A82" w:rsidRPr="00935F11" w:rsidRDefault="00F82A82" w:rsidP="007E3E3C">
            <w:pPr>
              <w:bidi/>
              <w:rPr>
                <w:color w:val="000000" w:themeColor="text1"/>
                <w:sz w:val="20"/>
                <w:szCs w:val="20"/>
                <w:rtl/>
              </w:rPr>
            </w:pPr>
            <w:r w:rsidRPr="00935F11">
              <w:rPr>
                <w:rFonts w:hint="cs"/>
                <w:color w:val="000000" w:themeColor="text1"/>
                <w:sz w:val="20"/>
                <w:szCs w:val="20"/>
                <w:rtl/>
              </w:rPr>
              <w:t>روند</w:t>
            </w:r>
          </w:p>
        </w:tc>
        <w:tc>
          <w:tcPr>
            <w:tcW w:w="540" w:type="dxa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601" w:type="dxa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587" w:type="dxa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</w:tr>
    </w:tbl>
    <w:p w:rsidR="00F82A82" w:rsidRDefault="00F82A82" w:rsidP="00F82A82">
      <w:pPr>
        <w:tabs>
          <w:tab w:val="left" w:pos="364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6"/>
          <w:szCs w:val="26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930"/>
        <w:gridCol w:w="1274"/>
        <w:gridCol w:w="1274"/>
        <w:gridCol w:w="1274"/>
      </w:tblGrid>
      <w:tr w:rsidR="00F82A82" w:rsidRPr="00935F11" w:rsidTr="00F82A82">
        <w:tc>
          <w:tcPr>
            <w:tcW w:w="930" w:type="dxa"/>
            <w:vMerge w:val="restart"/>
            <w:tcBorders>
              <w:top w:val="nil"/>
              <w:left w:val="nil"/>
            </w:tcBorders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3822" w:type="dxa"/>
            <w:gridSpan w:val="3"/>
            <w:shd w:val="clear" w:color="auto" w:fill="F2F2F2" w:themeFill="background1" w:themeFillShade="F2"/>
            <w:vAlign w:val="center"/>
          </w:tcPr>
          <w:p w:rsidR="00F82A82" w:rsidRPr="00935F11" w:rsidRDefault="00F82A82" w:rsidP="007E3E3C">
            <w:pPr>
              <w:bidi/>
              <w:jc w:val="center"/>
              <w:rPr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color w:val="000000" w:themeColor="text1"/>
                <w:sz w:val="20"/>
                <w:szCs w:val="20"/>
                <w:rtl/>
                <w:lang w:bidi="fa-IR"/>
              </w:rPr>
              <w:t xml:space="preserve">تغییرات و تفاوت ها </w:t>
            </w:r>
            <w:r w:rsidRPr="00935F11">
              <w:rPr>
                <w:rFonts w:hint="cs"/>
                <w:color w:val="000000" w:themeColor="text1"/>
                <w:sz w:val="20"/>
                <w:szCs w:val="20"/>
                <w:rtl/>
                <w:lang w:bidi="fa-IR"/>
              </w:rPr>
              <w:t xml:space="preserve">-کاربرگ </w:t>
            </w:r>
            <w:r w:rsidRPr="008F00C9">
              <w:rPr>
                <w:rFonts w:ascii="Times New Roman" w:hAnsi="Times New Roman"/>
                <w:color w:val="000000" w:themeColor="text1"/>
                <w:spacing w:val="-10"/>
                <w:sz w:val="20"/>
                <w:szCs w:val="20"/>
                <w:lang w:bidi="fa-IR"/>
              </w:rPr>
              <w:t>G</w:t>
            </w:r>
            <w:r w:rsidRPr="00252681">
              <w:rPr>
                <w:rFonts w:ascii="Times New Roman" w:hAnsi="Times New Roman" w:cs="A Amine"/>
                <w:color w:val="000000" w:themeColor="text1"/>
                <w:spacing w:val="-10"/>
                <w:sz w:val="24"/>
                <w:szCs w:val="24"/>
                <w:lang w:bidi="fa-IR"/>
              </w:rPr>
              <w:t>8</w:t>
            </w:r>
            <w:r w:rsidRPr="008F00C9">
              <w:rPr>
                <w:rFonts w:ascii="Times New Roman" w:hAnsi="Times New Roman" w:cs="Times New Roman"/>
                <w:color w:val="000000" w:themeColor="text1"/>
                <w:spacing w:val="-10"/>
                <w:sz w:val="20"/>
                <w:szCs w:val="20"/>
                <w:lang w:bidi="fa-IR"/>
              </w:rPr>
              <w:t>D</w:t>
            </w:r>
          </w:p>
        </w:tc>
      </w:tr>
      <w:tr w:rsidR="00F82A82" w:rsidRPr="00935F11" w:rsidTr="0097703D">
        <w:tc>
          <w:tcPr>
            <w:tcW w:w="930" w:type="dxa"/>
            <w:vMerge/>
            <w:tcBorders>
              <w:left w:val="nil"/>
            </w:tcBorders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1274" w:type="dxa"/>
            <w:shd w:val="clear" w:color="auto" w:fill="F2F2F2" w:themeFill="background1" w:themeFillShade="F2"/>
            <w:vAlign w:val="center"/>
          </w:tcPr>
          <w:p w:rsidR="00F82A82" w:rsidRPr="00935F11" w:rsidRDefault="00F82A82" w:rsidP="0097703D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color w:val="000000" w:themeColor="text1"/>
                <w:sz w:val="20"/>
                <w:szCs w:val="20"/>
                <w:rtl/>
                <w:lang w:bidi="fa-IR"/>
              </w:rPr>
              <w:t>تفاوت ها</w:t>
            </w:r>
          </w:p>
        </w:tc>
        <w:tc>
          <w:tcPr>
            <w:tcW w:w="1274" w:type="dxa"/>
            <w:shd w:val="clear" w:color="auto" w:fill="F2F2F2" w:themeFill="background1" w:themeFillShade="F2"/>
            <w:vAlign w:val="center"/>
          </w:tcPr>
          <w:p w:rsidR="00F82A82" w:rsidRPr="00935F11" w:rsidRDefault="00F82A82" w:rsidP="0097703D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color w:val="000000" w:themeColor="text1"/>
                <w:sz w:val="20"/>
                <w:szCs w:val="20"/>
                <w:rtl/>
                <w:lang w:bidi="fa-IR"/>
              </w:rPr>
              <w:t>تغییرات</w:t>
            </w:r>
          </w:p>
        </w:tc>
        <w:tc>
          <w:tcPr>
            <w:tcW w:w="1274" w:type="dxa"/>
            <w:shd w:val="clear" w:color="auto" w:fill="F2F2F2" w:themeFill="background1" w:themeFillShade="F2"/>
            <w:vAlign w:val="center"/>
          </w:tcPr>
          <w:p w:rsidR="00F82A82" w:rsidRPr="00935F11" w:rsidRDefault="00F82A82" w:rsidP="0097703D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  <w:r w:rsidRPr="00935F11">
              <w:rPr>
                <w:rFonts w:hint="cs"/>
                <w:color w:val="000000" w:themeColor="text1"/>
                <w:sz w:val="20"/>
                <w:szCs w:val="20"/>
                <w:rtl/>
                <w:lang w:bidi="fa-IR"/>
              </w:rPr>
              <w:t>داده‌ها</w:t>
            </w:r>
          </w:p>
        </w:tc>
      </w:tr>
      <w:tr w:rsidR="00F82A82" w:rsidRPr="00935F11" w:rsidTr="0097703D">
        <w:tc>
          <w:tcPr>
            <w:tcW w:w="930" w:type="dxa"/>
            <w:vMerge w:val="restart"/>
            <w:shd w:val="clear" w:color="auto" w:fill="F2F2F2" w:themeFill="background1" w:themeFillShade="F2"/>
            <w:vAlign w:val="center"/>
          </w:tcPr>
          <w:p w:rsidR="00F82A82" w:rsidRPr="00935F11" w:rsidRDefault="00F82A82" w:rsidP="007E3E3C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  <w:r w:rsidRPr="00935F11">
              <w:rPr>
                <w:rFonts w:ascii="Times New Roman" w:hAnsi="Times New Roman" w:hint="cs"/>
                <w:color w:val="000000" w:themeColor="text1"/>
                <w:sz w:val="20"/>
                <w:szCs w:val="20"/>
                <w:rtl/>
                <w:lang w:bidi="fa-IR"/>
              </w:rPr>
              <w:t>چه چیزی</w:t>
            </w:r>
          </w:p>
        </w:tc>
        <w:tc>
          <w:tcPr>
            <w:tcW w:w="1274" w:type="dxa"/>
            <w:vAlign w:val="center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1274" w:type="dxa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1274" w:type="dxa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</w:tr>
      <w:tr w:rsidR="00F82A82" w:rsidRPr="00935F11" w:rsidTr="0097703D">
        <w:tc>
          <w:tcPr>
            <w:tcW w:w="930" w:type="dxa"/>
            <w:vMerge/>
            <w:shd w:val="clear" w:color="auto" w:fill="F2F2F2" w:themeFill="background1" w:themeFillShade="F2"/>
            <w:vAlign w:val="center"/>
          </w:tcPr>
          <w:p w:rsidR="00F82A82" w:rsidRPr="00935F11" w:rsidRDefault="00F82A82" w:rsidP="007E3E3C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1274" w:type="dxa"/>
            <w:vAlign w:val="center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1274" w:type="dxa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1274" w:type="dxa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</w:tr>
      <w:tr w:rsidR="00F82A82" w:rsidRPr="00935F11" w:rsidTr="0097703D">
        <w:tc>
          <w:tcPr>
            <w:tcW w:w="930" w:type="dxa"/>
            <w:vMerge w:val="restart"/>
            <w:shd w:val="clear" w:color="auto" w:fill="F2F2F2" w:themeFill="background1" w:themeFillShade="F2"/>
            <w:vAlign w:val="center"/>
          </w:tcPr>
          <w:p w:rsidR="00F82A82" w:rsidRPr="00935F11" w:rsidRDefault="00F82A82" w:rsidP="007E3E3C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  <w:r w:rsidRPr="00935F11">
              <w:rPr>
                <w:rFonts w:ascii="Times New Roman" w:hAnsi="Times New Roman" w:hint="cs"/>
                <w:color w:val="000000" w:themeColor="text1"/>
                <w:sz w:val="20"/>
                <w:szCs w:val="20"/>
                <w:rtl/>
                <w:lang w:bidi="fa-IR"/>
              </w:rPr>
              <w:t>کجا</w:t>
            </w:r>
          </w:p>
        </w:tc>
        <w:tc>
          <w:tcPr>
            <w:tcW w:w="1274" w:type="dxa"/>
            <w:vAlign w:val="center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1274" w:type="dxa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1274" w:type="dxa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</w:tr>
      <w:tr w:rsidR="00F82A82" w:rsidRPr="00935F11" w:rsidTr="0097703D">
        <w:tc>
          <w:tcPr>
            <w:tcW w:w="930" w:type="dxa"/>
            <w:vMerge/>
            <w:shd w:val="clear" w:color="auto" w:fill="F2F2F2" w:themeFill="background1" w:themeFillShade="F2"/>
            <w:vAlign w:val="center"/>
          </w:tcPr>
          <w:p w:rsidR="00F82A82" w:rsidRPr="00935F11" w:rsidRDefault="00F82A82" w:rsidP="007E3E3C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1274" w:type="dxa"/>
            <w:vAlign w:val="center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1274" w:type="dxa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1274" w:type="dxa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</w:tr>
      <w:tr w:rsidR="00F82A82" w:rsidRPr="00935F11" w:rsidTr="0097703D">
        <w:tc>
          <w:tcPr>
            <w:tcW w:w="930" w:type="dxa"/>
            <w:vMerge w:val="restart"/>
            <w:shd w:val="clear" w:color="auto" w:fill="F2F2F2" w:themeFill="background1" w:themeFillShade="F2"/>
            <w:vAlign w:val="center"/>
          </w:tcPr>
          <w:p w:rsidR="00F82A82" w:rsidRPr="00935F11" w:rsidRDefault="00F82A82" w:rsidP="007E3E3C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  <w:r w:rsidRPr="00935F11">
              <w:rPr>
                <w:rFonts w:ascii="Times New Roman" w:hAnsi="Times New Roman" w:hint="cs"/>
                <w:color w:val="000000" w:themeColor="text1"/>
                <w:sz w:val="20"/>
                <w:szCs w:val="20"/>
                <w:rtl/>
                <w:lang w:bidi="fa-IR"/>
              </w:rPr>
              <w:t>چه وقت</w:t>
            </w:r>
          </w:p>
        </w:tc>
        <w:tc>
          <w:tcPr>
            <w:tcW w:w="1274" w:type="dxa"/>
            <w:vAlign w:val="center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1274" w:type="dxa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1274" w:type="dxa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</w:tr>
      <w:tr w:rsidR="00F82A82" w:rsidRPr="00935F11" w:rsidTr="0097703D">
        <w:tc>
          <w:tcPr>
            <w:tcW w:w="930" w:type="dxa"/>
            <w:vMerge/>
            <w:shd w:val="clear" w:color="auto" w:fill="F2F2F2" w:themeFill="background1" w:themeFillShade="F2"/>
            <w:vAlign w:val="center"/>
          </w:tcPr>
          <w:p w:rsidR="00F82A82" w:rsidRPr="00935F11" w:rsidRDefault="00F82A82" w:rsidP="007E3E3C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1274" w:type="dxa"/>
            <w:vAlign w:val="center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1274" w:type="dxa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1274" w:type="dxa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</w:tr>
      <w:tr w:rsidR="00F82A82" w:rsidRPr="00935F11" w:rsidTr="0097703D">
        <w:tc>
          <w:tcPr>
            <w:tcW w:w="930" w:type="dxa"/>
            <w:vMerge w:val="restart"/>
            <w:shd w:val="clear" w:color="auto" w:fill="F2F2F2" w:themeFill="background1" w:themeFillShade="F2"/>
            <w:vAlign w:val="center"/>
          </w:tcPr>
          <w:p w:rsidR="00F82A82" w:rsidRPr="00935F11" w:rsidRDefault="00F82A82" w:rsidP="007E3E3C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  <w:r w:rsidRPr="00935F11">
              <w:rPr>
                <w:rFonts w:ascii="Times New Roman" w:hAnsi="Times New Roman" w:hint="cs"/>
                <w:color w:val="000000" w:themeColor="text1"/>
                <w:sz w:val="20"/>
                <w:szCs w:val="20"/>
                <w:rtl/>
                <w:lang w:bidi="fa-IR"/>
              </w:rPr>
              <w:t>چه مقدار</w:t>
            </w:r>
          </w:p>
        </w:tc>
        <w:tc>
          <w:tcPr>
            <w:tcW w:w="1274" w:type="dxa"/>
            <w:vAlign w:val="center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1274" w:type="dxa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1274" w:type="dxa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</w:tr>
      <w:tr w:rsidR="00F82A82" w:rsidRPr="00935F11" w:rsidTr="0097703D">
        <w:tc>
          <w:tcPr>
            <w:tcW w:w="930" w:type="dxa"/>
            <w:vMerge/>
            <w:shd w:val="clear" w:color="auto" w:fill="F2F2F2" w:themeFill="background1" w:themeFillShade="F2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1274" w:type="dxa"/>
            <w:vAlign w:val="center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1274" w:type="dxa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1274" w:type="dxa"/>
          </w:tcPr>
          <w:p w:rsidR="00F82A82" w:rsidRPr="00935F11" w:rsidRDefault="00F82A82" w:rsidP="007E3E3C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</w:tr>
    </w:tbl>
    <w:p w:rsidR="00F82A82" w:rsidRPr="000A577E" w:rsidRDefault="00F82A82" w:rsidP="00F82A82">
      <w:pPr>
        <w:tabs>
          <w:tab w:val="left" w:pos="364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6"/>
          <w:szCs w:val="26"/>
          <w:rtl/>
          <w:lang w:bidi="fa-IR"/>
        </w:rPr>
      </w:pPr>
    </w:p>
    <w:p w:rsidR="00DA21A3" w:rsidRPr="000A577E" w:rsidRDefault="005B0AD5" w:rsidP="000E7D5C">
      <w:pPr>
        <w:tabs>
          <w:tab w:val="left" w:pos="364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0A577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با دقت در شکل</w:t>
      </w:r>
      <w:r w:rsidR="002D5EC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،</w:t>
      </w:r>
      <w:r w:rsidRPr="000A577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7B6B57" w:rsidRPr="000A577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متوجه می‌شوید که کاربرگ‌های </w:t>
      </w:r>
      <w:r w:rsidRPr="002D5EC2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«</w:t>
      </w:r>
      <w:r w:rsidR="007B6B57" w:rsidRPr="000A577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است یا نیست</w:t>
      </w:r>
      <w:r w:rsidRPr="002D5EC2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»</w:t>
      </w:r>
      <w:r w:rsidR="007B6B57" w:rsidRPr="000A577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و </w:t>
      </w:r>
      <w:r w:rsidRPr="002D5EC2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«</w:t>
      </w:r>
      <w:r w:rsidR="007B6B57" w:rsidRPr="000A577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تغییرات و </w:t>
      </w:r>
      <w:r w:rsidR="00526174" w:rsidRPr="000A577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تفاوت‌ها</w:t>
      </w:r>
      <w:r w:rsidRPr="002D5EC2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»</w:t>
      </w:r>
      <w:r w:rsidR="007B6B57" w:rsidRPr="000A577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با یکدیگر مطابقت دارند. </w:t>
      </w:r>
      <w:r w:rsidR="00BC1D9F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این امر بد</w:t>
      </w:r>
      <w:r w:rsidR="00F20486" w:rsidRPr="000A577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ین علت است که سوالی </w:t>
      </w:r>
      <w:r w:rsidR="00EA59C1" w:rsidRPr="000A577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که </w:t>
      </w:r>
      <w:r w:rsidR="00F20486" w:rsidRPr="000A577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برای هر ورودی در </w:t>
      </w:r>
      <w:r w:rsidR="000E7D5C" w:rsidRPr="002D5EC2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«</w:t>
      </w:r>
      <w:r w:rsidR="000E7D5C" w:rsidRPr="000A577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است یا نیست</w:t>
      </w:r>
      <w:r w:rsidR="000E7D5C" w:rsidRPr="002D5EC2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»</w:t>
      </w:r>
      <w:r w:rsidR="000E7D5C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 xml:space="preserve"> </w:t>
      </w:r>
      <w:r w:rsidR="000E7D5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مطرح می‌شود،</w:t>
      </w:r>
      <w:r w:rsidR="009C28CD" w:rsidRPr="000A577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526174" w:rsidRPr="000A577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برای هر ورودی در کاربرگ </w:t>
      </w:r>
      <w:r w:rsidR="000E7D5C" w:rsidRPr="002D5EC2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«</w:t>
      </w:r>
      <w:r w:rsidR="000E7D5C" w:rsidRPr="000A577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تغییرات و </w:t>
      </w:r>
      <w:r w:rsidR="000E7D5C" w:rsidRPr="000A577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lastRenderedPageBreak/>
        <w:t>تفاوت‌ها</w:t>
      </w:r>
      <w:r w:rsidR="000E7D5C" w:rsidRPr="002D5EC2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»</w:t>
      </w:r>
      <w:r w:rsidR="000E7D5C" w:rsidRPr="000A577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526174" w:rsidRPr="000A577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نیز </w:t>
      </w:r>
      <w:r w:rsidR="00EA59C1" w:rsidRPr="000A577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مطرح می‌شود</w:t>
      </w:r>
      <w:r w:rsidR="004952A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. </w:t>
      </w:r>
      <w:r w:rsidR="00DA21A3" w:rsidRPr="000A577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اساسا </w:t>
      </w:r>
      <w:r w:rsidR="009C28CD" w:rsidRPr="000A577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باید بین </w:t>
      </w:r>
      <w:r w:rsidR="00DA21A3" w:rsidRPr="00AD6F41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«</w:t>
      </w:r>
      <w:r w:rsidR="00DA21A3" w:rsidRPr="000A577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است</w:t>
      </w:r>
      <w:r w:rsidR="00DA21A3" w:rsidRPr="00AD6F41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»</w:t>
      </w:r>
      <w:r w:rsidR="00DA21A3" w:rsidRPr="000A577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و </w:t>
      </w:r>
      <w:r w:rsidR="00DA21A3" w:rsidRPr="00AD6F41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«</w:t>
      </w:r>
      <w:r w:rsidR="00DA21A3" w:rsidRPr="000A577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نیست</w:t>
      </w:r>
      <w:r w:rsidR="00DA21A3" w:rsidRPr="00AD6F41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»</w:t>
      </w:r>
      <w:r w:rsidR="00DA21A3" w:rsidRPr="000A577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9C28CD" w:rsidRPr="000A577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تفاوت وجود داشته باشد</w:t>
      </w:r>
      <w:r w:rsidR="00DA21A3" w:rsidRPr="000A577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در غیر اینصورت هر دو مشکل دارند. </w:t>
      </w:r>
    </w:p>
    <w:p w:rsidR="009F1A64" w:rsidRPr="000A577E" w:rsidRDefault="009F1A64" w:rsidP="000949E7">
      <w:pPr>
        <w:tabs>
          <w:tab w:val="left" w:pos="364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0A577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بنابراین این سوال مطرح می‌شود که </w:t>
      </w:r>
      <w:r w:rsidR="00A91A70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{</w:t>
      </w:r>
      <w:r w:rsidR="00EA59C1" w:rsidRPr="000A577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چه چیزی </w:t>
      </w:r>
      <w:r w:rsidR="00A91A70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در «است» یا پیرامون آن</w:t>
      </w:r>
      <w:r w:rsidR="009C28CD" w:rsidRPr="000A577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تغییر کرد</w:t>
      </w:r>
      <w:r w:rsidR="00A91A70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}</w:t>
      </w:r>
      <w:r w:rsidR="00EA59C1" w:rsidRPr="000A577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. </w:t>
      </w:r>
      <w:r w:rsidR="000949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بی</w:t>
      </w:r>
      <w:r w:rsidR="000949E7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="000949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شک</w:t>
      </w:r>
      <w:r w:rsidR="00EA59C1" w:rsidRPr="000A577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0949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موضوعی</w:t>
      </w:r>
      <w:r w:rsidR="00EA59C1" w:rsidRPr="000A577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تغییر کرده است </w:t>
      </w:r>
      <w:r w:rsidR="00555450" w:rsidRPr="000A577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یا</w:t>
      </w:r>
      <w:r w:rsidR="00A91A70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مسئله همیشه وجود داشت؛</w:t>
      </w:r>
      <w:r w:rsidR="00EA59C1" w:rsidRPr="000A577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این </w:t>
      </w:r>
      <w:r w:rsidR="00487403" w:rsidRPr="000A577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حقیقت دارد</w:t>
      </w:r>
      <w:r w:rsidR="00A91A70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.</w:t>
      </w:r>
      <w:r w:rsidR="00EA59C1" w:rsidRPr="000A577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بنابراین باید گزارش روزانه سوالات تهیه شود یا از یکی از اعضای تیم خواسته شود تا </w:t>
      </w:r>
      <w:r w:rsidR="00487403" w:rsidRPr="000A577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در مورد</w:t>
      </w:r>
      <w:r w:rsidR="00A91A70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آن</w:t>
      </w:r>
      <w:r w:rsidR="00487403" w:rsidRPr="000A577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EA59C1" w:rsidRPr="000A577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تحقیق کن</w:t>
      </w:r>
      <w:r w:rsidR="00A91A70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د.</w:t>
      </w:r>
    </w:p>
    <w:p w:rsidR="003C225B" w:rsidRDefault="00B42E53" w:rsidP="00A91A70">
      <w:pPr>
        <w:tabs>
          <w:tab w:val="left" w:pos="364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0A577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محور</w:t>
      </w:r>
      <w:r w:rsidR="009C28CD" w:rsidRPr="000A577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زمان</w:t>
      </w:r>
      <w:r w:rsidR="009C28CD" w:rsidRPr="000A577E">
        <w:rPr>
          <w:rFonts w:ascii="Times New Roman" w:hAnsi="Times New Roman"/>
          <w:color w:val="000000" w:themeColor="text1"/>
          <w:sz w:val="24"/>
          <w:szCs w:val="24"/>
          <w:vertAlign w:val="superscript"/>
          <w:rtl/>
          <w:lang w:bidi="fa-IR"/>
        </w:rPr>
        <w:footnoteReference w:id="21"/>
      </w:r>
      <w:r w:rsidR="009C28CD" w:rsidRPr="000A577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487403" w:rsidRPr="000A577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ابزار مفیدی</w:t>
      </w:r>
      <w:r w:rsidR="009C28CD" w:rsidRPr="000A577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است</w:t>
      </w:r>
      <w:r w:rsidR="00487403" w:rsidRPr="000A577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که </w:t>
      </w:r>
      <w:r w:rsidRPr="000A577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برای</w:t>
      </w:r>
      <w:r w:rsidR="00487403" w:rsidRPr="000A577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ثبت این اطلاعات استفاده می‌شود. </w:t>
      </w:r>
      <w:r w:rsidRPr="000A577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از محور</w:t>
      </w:r>
      <w:r w:rsidR="003C225B" w:rsidRPr="000A577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زمان برای ثبت همه رویدادهای درون و</w:t>
      </w:r>
      <w:r w:rsidR="00A91A70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پیرامون مسئله استفاده می‌شود. </w:t>
      </w:r>
      <w:r w:rsidR="00E57AD8" w:rsidRPr="000A577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مثال: شرکت تولیدکننده آباژور با مشکل رنگ کردن مواجه شد. رویدادهای مهم در خط زمان زیر ثبت می‌شوند:</w:t>
      </w:r>
    </w:p>
    <w:p w:rsidR="00166908" w:rsidRDefault="00166908" w:rsidP="00166908">
      <w:pPr>
        <w:tabs>
          <w:tab w:val="left" w:pos="364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A91A70" w:rsidRDefault="00A91A70" w:rsidP="00A91A70">
      <w:pPr>
        <w:tabs>
          <w:tab w:val="left" w:pos="1170"/>
        </w:tabs>
        <w:bidi/>
        <w:spacing w:after="0" w:line="276" w:lineRule="auto"/>
        <w:jc w:val="center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073D5321" wp14:editId="56AACAD1">
            <wp:extent cx="3021806" cy="1114425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5212" t="44706" r="38160" b="24706"/>
                    <a:stretch/>
                  </pic:blipFill>
                  <pic:spPr bwMode="auto">
                    <a:xfrm>
                      <a:off x="0" y="0"/>
                      <a:ext cx="3023937" cy="1115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345" w:rsidRDefault="00D41345" w:rsidP="00A91A70">
      <w:pPr>
        <w:tabs>
          <w:tab w:val="left" w:pos="1170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A23F3B" w:rsidRDefault="00B42E53" w:rsidP="000949E7">
      <w:pPr>
        <w:tabs>
          <w:tab w:val="left" w:pos="1170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A91A70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محور</w:t>
      </w:r>
      <w:r w:rsidR="00A23F3B" w:rsidRPr="00A91A70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زمان با استفاده از داده‌هایی رسم می‌شود که قبلا شناخته شد</w:t>
      </w:r>
      <w:r w:rsidR="000949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ه</w:t>
      </w:r>
      <w:r w:rsidR="000949E7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="000949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</w:t>
      </w:r>
      <w:r w:rsidR="00A23F3B" w:rsidRPr="00A91A70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ند (اولین </w:t>
      </w:r>
      <w:r w:rsidR="000949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مرتبه</w:t>
      </w:r>
      <w:r w:rsidR="000949E7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="000949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ای</w:t>
      </w:r>
      <w:r w:rsidR="00A23F3B" w:rsidRPr="00A91A70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که مشکل دیده شد و</w:t>
      </w:r>
      <w:r w:rsidR="000949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...</w:t>
      </w:r>
      <w:r w:rsidR="00A23F3B" w:rsidRPr="00A91A70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) و همه تغییرات یا </w:t>
      </w:r>
      <w:r w:rsidR="00A23F3B" w:rsidRPr="004952AE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«</w:t>
      </w:r>
      <w:r w:rsidR="00A23F3B" w:rsidRPr="00A91A70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وقایع مهمی</w:t>
      </w:r>
      <w:r w:rsidR="00A23F3B" w:rsidRPr="004952AE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»</w:t>
      </w:r>
      <w:r w:rsidR="00A23F3B" w:rsidRPr="00A91A70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را منعکس می‌کند که در آن زمان رخ دادند.</w:t>
      </w:r>
      <w:r w:rsidR="000949E7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A91A70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محور</w:t>
      </w:r>
      <w:r w:rsidR="00A23F3B" w:rsidRPr="00A91A70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زمان </w:t>
      </w:r>
      <w:r w:rsidR="00492CF2" w:rsidRPr="00A91A70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با شناسایی مواردی که ممکن است احتمالا موجب بروز این مشکل شده باشند و (به واسطه </w:t>
      </w:r>
      <w:r w:rsidRPr="00A91A70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محور</w:t>
      </w:r>
      <w:r w:rsidR="00492CF2" w:rsidRPr="00A91A70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زمان) </w:t>
      </w:r>
      <w:r w:rsidR="009C28CD" w:rsidRPr="00A91A70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نتوانستند</w:t>
      </w:r>
      <w:r w:rsidR="00492CF2" w:rsidRPr="00A91A70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موجب بروز مشکل شوند </w:t>
      </w:r>
      <w:r w:rsidR="00A23F3B" w:rsidRPr="00A91A70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برای فیلتر کردن نظریه‌های علی</w:t>
      </w:r>
      <w:r w:rsidR="00423031" w:rsidRPr="00A91A70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</w:t>
      </w:r>
      <w:r w:rsidR="00A23F3B" w:rsidRPr="00A91A70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احتمالی در مراحل بعدی فرآیند </w:t>
      </w:r>
      <w:r w:rsidR="00492CF2" w:rsidRPr="00A91A70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استفاده می‌شود. </w:t>
      </w:r>
    </w:p>
    <w:p w:rsidR="00D41345" w:rsidRPr="00A91A70" w:rsidRDefault="00D41345" w:rsidP="00D41345">
      <w:pPr>
        <w:tabs>
          <w:tab w:val="left" w:pos="1170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166908" w:rsidRDefault="00166908">
      <w:pPr>
        <w:rPr>
          <w:rFonts w:cs="B Titr"/>
          <w:b/>
          <w:bCs/>
          <w:color w:val="000000" w:themeColor="text1"/>
          <w:sz w:val="20"/>
          <w:szCs w:val="20"/>
          <w:rtl/>
          <w:lang w:bidi="fa-IR"/>
        </w:rPr>
      </w:pPr>
      <w:bookmarkStart w:id="56" w:name="_Toc80268001"/>
      <w:r>
        <w:rPr>
          <w:rFonts w:cs="B Titr"/>
          <w:color w:val="000000" w:themeColor="text1"/>
          <w:sz w:val="20"/>
          <w:szCs w:val="20"/>
          <w:rtl/>
        </w:rPr>
        <w:br w:type="page"/>
      </w:r>
    </w:p>
    <w:p w:rsidR="00492CF2" w:rsidRPr="00CA63A2" w:rsidRDefault="00CA63A2" w:rsidP="00CA63A2">
      <w:pPr>
        <w:pStyle w:val="Heading2"/>
        <w:shd w:val="clear" w:color="auto" w:fill="FFFFFF" w:themeFill="background1"/>
        <w:spacing w:line="276" w:lineRule="auto"/>
        <w:rPr>
          <w:color w:val="000000" w:themeColor="text1"/>
          <w:sz w:val="24"/>
          <w:szCs w:val="24"/>
          <w:rtl/>
        </w:rPr>
      </w:pPr>
      <w:r w:rsidRPr="00CA63A2">
        <w:rPr>
          <w:rFonts w:hint="cs"/>
          <w:color w:val="000000" w:themeColor="text1"/>
          <w:sz w:val="24"/>
          <w:szCs w:val="24"/>
          <w:rtl/>
        </w:rPr>
        <w:lastRenderedPageBreak/>
        <w:t>مرحله</w:t>
      </w:r>
      <w:r w:rsidR="00E94C06" w:rsidRPr="00CA63A2">
        <w:rPr>
          <w:rFonts w:hint="cs"/>
          <w:color w:val="000000" w:themeColor="text1"/>
          <w:sz w:val="24"/>
          <w:szCs w:val="24"/>
          <w:rtl/>
        </w:rPr>
        <w:t xml:space="preserve"> 2 –</w:t>
      </w:r>
      <w:r w:rsidRPr="00CA63A2">
        <w:rPr>
          <w:rFonts w:hint="cs"/>
          <w:color w:val="000000" w:themeColor="text1"/>
          <w:sz w:val="24"/>
          <w:szCs w:val="24"/>
          <w:rtl/>
        </w:rPr>
        <w:t xml:space="preserve"> </w:t>
      </w:r>
      <w:r w:rsidR="00E94C06" w:rsidRPr="00CA63A2">
        <w:rPr>
          <w:rFonts w:hint="cs"/>
          <w:color w:val="000000" w:themeColor="text1"/>
          <w:sz w:val="24"/>
          <w:szCs w:val="24"/>
          <w:rtl/>
        </w:rPr>
        <w:t>توسعه نظریه‌های علی</w:t>
      </w:r>
      <w:r w:rsidR="00423031" w:rsidRPr="00CA63A2">
        <w:rPr>
          <w:rFonts w:hint="cs"/>
          <w:color w:val="000000" w:themeColor="text1"/>
          <w:sz w:val="24"/>
          <w:szCs w:val="24"/>
          <w:rtl/>
        </w:rPr>
        <w:t>ت</w:t>
      </w:r>
      <w:r w:rsidR="00E94C06" w:rsidRPr="00CA63A2">
        <w:rPr>
          <w:rFonts w:hint="cs"/>
          <w:color w:val="000000" w:themeColor="text1"/>
          <w:sz w:val="24"/>
          <w:szCs w:val="24"/>
          <w:rtl/>
        </w:rPr>
        <w:t xml:space="preserve"> احتمالی</w:t>
      </w:r>
      <w:bookmarkEnd w:id="56"/>
    </w:p>
    <w:p w:rsidR="00C45E62" w:rsidRPr="00616950" w:rsidRDefault="00C45E62" w:rsidP="00575587">
      <w:pPr>
        <w:tabs>
          <w:tab w:val="left" w:pos="1170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0"/>
          <w:szCs w:val="20"/>
          <w:rtl/>
          <w:lang w:bidi="fa-IR"/>
        </w:rPr>
      </w:pPr>
    </w:p>
    <w:tbl>
      <w:tblPr>
        <w:tblStyle w:val="TableGrid"/>
        <w:bidiVisual/>
        <w:tblW w:w="0" w:type="auto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584"/>
      </w:tblGrid>
      <w:tr w:rsidR="00C45E62" w:rsidRPr="00C45E62" w:rsidTr="0088076B">
        <w:trPr>
          <w:jc w:val="center"/>
        </w:trPr>
        <w:tc>
          <w:tcPr>
            <w:tcW w:w="4584" w:type="dxa"/>
            <w:shd w:val="clear" w:color="auto" w:fill="F2F2F2" w:themeFill="background1" w:themeFillShade="F2"/>
            <w:vAlign w:val="center"/>
          </w:tcPr>
          <w:p w:rsidR="00C45E62" w:rsidRPr="00C45E62" w:rsidRDefault="00C45E62" w:rsidP="002A29A2">
            <w:pPr>
              <w:tabs>
                <w:tab w:val="left" w:pos="1170"/>
              </w:tabs>
              <w:bidi/>
              <w:jc w:val="center"/>
              <w:rPr>
                <w:rFonts w:ascii="Times New Roman" w:hAnsi="Times New Roman"/>
                <w:sz w:val="20"/>
                <w:szCs w:val="20"/>
                <w:rtl/>
                <w:lang w:bidi="fa-IR"/>
              </w:rPr>
            </w:pPr>
            <w:r w:rsidRPr="00C45E62">
              <w:rPr>
                <w:rFonts w:ascii="Times New Roman" w:hAnsi="Times New Roman" w:hint="cs"/>
                <w:sz w:val="20"/>
                <w:szCs w:val="20"/>
                <w:rtl/>
                <w:lang w:bidi="fa-IR"/>
              </w:rPr>
              <w:t>کاربرگ علل احتمالی</w:t>
            </w:r>
          </w:p>
        </w:tc>
      </w:tr>
      <w:tr w:rsidR="00C45E62" w:rsidRPr="00C45E62" w:rsidTr="0088076B">
        <w:trPr>
          <w:jc w:val="center"/>
        </w:trPr>
        <w:tc>
          <w:tcPr>
            <w:tcW w:w="4584" w:type="dxa"/>
            <w:vAlign w:val="center"/>
          </w:tcPr>
          <w:p w:rsidR="00C45E62" w:rsidRPr="00C45E62" w:rsidRDefault="00C45E62" w:rsidP="00166908">
            <w:pPr>
              <w:tabs>
                <w:tab w:val="left" w:pos="1170"/>
              </w:tabs>
              <w:bidi/>
              <w:rPr>
                <w:rFonts w:ascii="Times New Roman" w:hAnsi="Times New Roman"/>
                <w:sz w:val="20"/>
                <w:szCs w:val="20"/>
                <w:lang w:bidi="fa-IR"/>
              </w:rPr>
            </w:pPr>
            <w:r w:rsidRPr="00C45E62">
              <w:rPr>
                <w:rFonts w:ascii="Times New Roman" w:hAnsi="Times New Roman"/>
                <w:sz w:val="20"/>
                <w:szCs w:val="20"/>
                <w:lang w:bidi="fa-IR"/>
              </w:rPr>
              <w:t>A1</w:t>
            </w:r>
          </w:p>
        </w:tc>
      </w:tr>
      <w:tr w:rsidR="00C45E62" w:rsidRPr="00C45E62" w:rsidTr="0088076B">
        <w:trPr>
          <w:jc w:val="center"/>
        </w:trPr>
        <w:tc>
          <w:tcPr>
            <w:tcW w:w="4584" w:type="dxa"/>
            <w:vAlign w:val="center"/>
          </w:tcPr>
          <w:p w:rsidR="00C45E62" w:rsidRPr="00C45E62" w:rsidRDefault="00C45E62" w:rsidP="00166908">
            <w:pPr>
              <w:tabs>
                <w:tab w:val="left" w:pos="1170"/>
              </w:tabs>
              <w:bidi/>
              <w:rPr>
                <w:rFonts w:ascii="Times New Roman" w:hAnsi="Times New Roman"/>
                <w:sz w:val="20"/>
                <w:szCs w:val="20"/>
                <w:rtl/>
                <w:lang w:bidi="fa-IR"/>
              </w:rPr>
            </w:pPr>
            <w:r w:rsidRPr="00C45E62">
              <w:rPr>
                <w:rFonts w:ascii="Times New Roman" w:hAnsi="Times New Roman"/>
                <w:sz w:val="20"/>
                <w:szCs w:val="20"/>
                <w:lang w:bidi="fa-IR"/>
              </w:rPr>
              <w:t>B1</w:t>
            </w:r>
          </w:p>
        </w:tc>
      </w:tr>
      <w:tr w:rsidR="00C45E62" w:rsidRPr="00C45E62" w:rsidTr="0088076B">
        <w:trPr>
          <w:jc w:val="center"/>
        </w:trPr>
        <w:tc>
          <w:tcPr>
            <w:tcW w:w="4584" w:type="dxa"/>
            <w:vAlign w:val="center"/>
          </w:tcPr>
          <w:p w:rsidR="00C45E62" w:rsidRPr="00C45E62" w:rsidRDefault="00C45E62" w:rsidP="00166908">
            <w:pPr>
              <w:tabs>
                <w:tab w:val="left" w:pos="1170"/>
              </w:tabs>
              <w:bidi/>
              <w:rPr>
                <w:rFonts w:ascii="Times New Roman" w:hAnsi="Times New Roman"/>
                <w:sz w:val="20"/>
                <w:szCs w:val="20"/>
                <w:rtl/>
                <w:lang w:bidi="fa-IR"/>
              </w:rPr>
            </w:pPr>
            <w:r w:rsidRPr="00C45E62">
              <w:rPr>
                <w:rFonts w:ascii="Times New Roman" w:hAnsi="Times New Roman"/>
                <w:sz w:val="20"/>
                <w:szCs w:val="20"/>
                <w:lang w:bidi="fa-IR"/>
              </w:rPr>
              <w:t>C1</w:t>
            </w:r>
          </w:p>
        </w:tc>
      </w:tr>
    </w:tbl>
    <w:p w:rsidR="00C45E62" w:rsidRPr="001A4A8E" w:rsidRDefault="00C45E62" w:rsidP="00C45E62">
      <w:pPr>
        <w:tabs>
          <w:tab w:val="left" w:pos="1170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0"/>
          <w:szCs w:val="20"/>
          <w:rtl/>
          <w:lang w:bidi="fa-IR"/>
        </w:rPr>
      </w:pPr>
    </w:p>
    <w:p w:rsidR="0014387F" w:rsidRPr="00C45E62" w:rsidRDefault="00E94C06" w:rsidP="00757572">
      <w:pPr>
        <w:tabs>
          <w:tab w:val="left" w:pos="1170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C45E6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از کاربرگ </w:t>
      </w:r>
      <w:r w:rsidR="002A29A2" w:rsidRPr="002A29A2">
        <w:rPr>
          <w:rFonts w:ascii="Times New Roman" w:hAnsi="Times New Roman"/>
          <w:color w:val="000000" w:themeColor="text1"/>
          <w:sz w:val="20"/>
          <w:szCs w:val="20"/>
          <w:rtl/>
          <w:lang w:bidi="fa-IR"/>
        </w:rPr>
        <w:t>«</w:t>
      </w:r>
      <w:r w:rsidRPr="00C45E6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علت احتمالی</w:t>
      </w:r>
      <w:r w:rsidR="002A29A2" w:rsidRPr="002A29A2">
        <w:rPr>
          <w:rFonts w:ascii="Times New Roman" w:hAnsi="Times New Roman"/>
          <w:color w:val="000000" w:themeColor="text1"/>
          <w:sz w:val="20"/>
          <w:szCs w:val="20"/>
          <w:rtl/>
          <w:lang w:bidi="fa-IR"/>
        </w:rPr>
        <w:t>»</w:t>
      </w:r>
      <w:r w:rsidRPr="00C45E6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برای ثبت هر نظریه</w:t>
      </w:r>
      <w:r w:rsidR="0088076B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="0088076B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ای</w:t>
      </w:r>
      <w:r w:rsidRPr="00C45E6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88076B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مبنی بر </w:t>
      </w:r>
      <w:r w:rsidRPr="00C45E6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علت اصلی استفاده می‌شود. </w:t>
      </w:r>
      <w:r w:rsidR="00616950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ابتدا علل احتمالی را از طریق ط</w:t>
      </w:r>
      <w:r w:rsidRPr="00C45E6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وفان فکری بررسی کرده</w:t>
      </w:r>
      <w:r w:rsidR="00616950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و در </w:t>
      </w:r>
      <w:r w:rsidR="0088076B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یادداشت</w:t>
      </w:r>
      <w:r w:rsidR="0088076B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="0088076B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های </w:t>
      </w:r>
      <w:r w:rsidR="00616950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مجزایی ثبت کنید.</w:t>
      </w:r>
      <w:r w:rsidR="007E3E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14387F" w:rsidRPr="00C45E6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برای هر علت یک نظریه </w:t>
      </w:r>
      <w:r w:rsidR="009C28CD" w:rsidRPr="00C45E6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علیت</w:t>
      </w:r>
      <w:r w:rsidR="00376F73" w:rsidRPr="00C45E62">
        <w:rPr>
          <w:rStyle w:val="FootnoteReference"/>
          <w:rFonts w:ascii="Times New Roman" w:hAnsi="Times New Roman"/>
          <w:color w:val="000000" w:themeColor="text1"/>
          <w:sz w:val="24"/>
          <w:szCs w:val="24"/>
          <w:rtl/>
          <w:lang w:bidi="fa-IR"/>
        </w:rPr>
        <w:footnoteReference w:id="22"/>
      </w:r>
      <w:r w:rsidR="0014387F" w:rsidRPr="00C45E6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75757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بیابید</w:t>
      </w:r>
      <w:r w:rsidR="0014387F" w:rsidRPr="00C45E6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که نحوه </w:t>
      </w:r>
      <w:r w:rsidR="007E3E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ایجاد </w:t>
      </w:r>
      <w:r w:rsidR="0014387F" w:rsidRPr="00C45E6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مشکل علت احتمالی را توضیح دهد. نظریه </w:t>
      </w:r>
      <w:r w:rsidR="00376F73" w:rsidRPr="00C45E6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علیت</w:t>
      </w:r>
      <w:r w:rsidR="0014387F" w:rsidRPr="00C45E6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مربوط به هر </w:t>
      </w:r>
      <w:r w:rsidR="00616950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ط</w:t>
      </w:r>
      <w:r w:rsidR="0014387F" w:rsidRPr="00C45E6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وفان </w:t>
      </w:r>
      <w:r w:rsidR="00376F73" w:rsidRPr="00C45E6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فکری</w:t>
      </w:r>
      <w:r w:rsidR="0014387F" w:rsidRPr="00C45E6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ایجاد شده و در کاربرگ نگاشته می‌شود. </w:t>
      </w:r>
    </w:p>
    <w:p w:rsidR="0014387F" w:rsidRDefault="00194E9E" w:rsidP="00C04D0D">
      <w:pPr>
        <w:tabs>
          <w:tab w:val="left" w:pos="1170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C45E6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توجه: این کاربرگ نیز با دو کاربرگ پیشین مطابقت دارد</w:t>
      </w:r>
      <w:r w:rsidR="00C553F4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؛</w:t>
      </w:r>
      <w:r w:rsidRPr="00C45E6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زیرا این فرآیند بر اساس تفاوت‌ها و تغییرات حول </w:t>
      </w:r>
      <w:r w:rsidRPr="00616950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«</w:t>
      </w:r>
      <w:r w:rsidRPr="00C45E6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است</w:t>
      </w:r>
      <w:r w:rsidRPr="00616950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»</w:t>
      </w:r>
      <w:r w:rsidRPr="00C45E6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در مقایسه با </w:t>
      </w:r>
      <w:r w:rsidRPr="00616950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«</w:t>
      </w:r>
      <w:r w:rsidRPr="00C45E6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نیست</w:t>
      </w:r>
      <w:r w:rsidRPr="00616950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»</w:t>
      </w:r>
      <w:r w:rsidRPr="00C45E6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C04D0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می</w:t>
      </w:r>
      <w:r w:rsidR="00C04D0D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="00C04D0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باشد. از این</w:t>
      </w:r>
      <w:r w:rsidR="00C04D0D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Pr="00C45E6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رو، نظریه‌های علی</w:t>
      </w:r>
      <w:r w:rsidR="00376F73" w:rsidRPr="00C45E6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</w:t>
      </w:r>
      <w:r w:rsidRPr="00C45E6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نیز در این راستا ایجاد می‌شوند. </w:t>
      </w:r>
    </w:p>
    <w:p w:rsidR="00D41345" w:rsidRPr="00C45E62" w:rsidRDefault="00D41345" w:rsidP="00D41345">
      <w:pPr>
        <w:tabs>
          <w:tab w:val="left" w:pos="1170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194E9E" w:rsidRPr="00CA63A2" w:rsidRDefault="00194E9E" w:rsidP="00CA63A2">
      <w:pPr>
        <w:pStyle w:val="Heading2"/>
        <w:shd w:val="clear" w:color="auto" w:fill="FFFFFF" w:themeFill="background1"/>
        <w:spacing w:line="276" w:lineRule="auto"/>
        <w:rPr>
          <w:color w:val="000000" w:themeColor="text1"/>
          <w:sz w:val="24"/>
          <w:szCs w:val="24"/>
          <w:rtl/>
        </w:rPr>
      </w:pPr>
      <w:bookmarkStart w:id="57" w:name="_Toc80268002"/>
      <w:r w:rsidRPr="00CA63A2">
        <w:rPr>
          <w:rFonts w:hint="cs"/>
          <w:color w:val="000000" w:themeColor="text1"/>
          <w:sz w:val="24"/>
          <w:szCs w:val="24"/>
          <w:rtl/>
        </w:rPr>
        <w:t>مرحله 3- تعیین علل اصلی احتمالی</w:t>
      </w:r>
      <w:bookmarkEnd w:id="57"/>
    </w:p>
    <w:p w:rsidR="001659B5" w:rsidRDefault="00486689" w:rsidP="009573D6">
      <w:pPr>
        <w:tabs>
          <w:tab w:val="left" w:pos="1170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9573D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با استفاده از کاربرگ علل اصلی (که مجددا با کاربرگ </w:t>
      </w:r>
      <w:r w:rsidRPr="009573D6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«</w:t>
      </w:r>
      <w:r w:rsidRPr="009573D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است یا نیست</w:t>
      </w:r>
      <w:r w:rsidRPr="009573D6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»</w:t>
      </w:r>
      <w:r w:rsidRPr="009573D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مطابقت دارد) برای هر نظریه علی</w:t>
      </w:r>
      <w:r w:rsidR="00376F73" w:rsidRPr="009573D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</w:t>
      </w:r>
      <w:r w:rsidRPr="009573D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مربوط به هر ورودی در کاربرگ </w:t>
      </w:r>
      <w:r w:rsidRPr="009573D6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«</w:t>
      </w:r>
      <w:r w:rsidRPr="009573D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است یا نیست</w:t>
      </w:r>
      <w:r w:rsidRPr="009573D6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»</w:t>
      </w:r>
      <w:r w:rsidRPr="009573D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سوالی مطرح می‌شود که توضیح می‌دهد چرا مسئله در </w:t>
      </w:r>
      <w:r w:rsidRPr="009573D6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«</w:t>
      </w:r>
      <w:r w:rsidRPr="009573D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است</w:t>
      </w:r>
      <w:r w:rsidRPr="009573D6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»</w:t>
      </w:r>
      <w:r w:rsidRPr="009573D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وجود دارد و در </w:t>
      </w:r>
      <w:r w:rsidRPr="009573D6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«</w:t>
      </w:r>
      <w:r w:rsidRPr="009573D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نیست</w:t>
      </w:r>
      <w:r w:rsidRPr="009573D6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»</w:t>
      </w:r>
      <w:r w:rsidR="009573D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وجود ندارد. </w:t>
      </w:r>
      <w:r w:rsidR="001659B5" w:rsidRPr="009573D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هر</w:t>
      </w:r>
      <w:r w:rsidR="00376F73" w:rsidRPr="009573D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1659B5" w:rsidRPr="009573D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بار که پاسخ </w:t>
      </w:r>
      <w:r w:rsidR="001659B5" w:rsidRPr="009573D6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«</w:t>
      </w:r>
      <w:r w:rsidR="001659B5" w:rsidRPr="009573D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بله</w:t>
      </w:r>
      <w:r w:rsidR="001659B5" w:rsidRPr="009573D6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»</w:t>
      </w:r>
      <w:r w:rsidR="001659B5" w:rsidRPr="009573D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است با علامت </w:t>
      </w:r>
      <w:r w:rsidR="001659B5" w:rsidRPr="009573D6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«</w:t>
      </w:r>
      <w:r w:rsidR="001659B5" w:rsidRPr="009573D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+</w:t>
      </w:r>
      <w:r w:rsidR="001659B5" w:rsidRPr="009573D6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»</w:t>
      </w:r>
      <w:r w:rsidR="001659B5" w:rsidRPr="009573D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نشان دهید. اگر پاسخ را نمی‌دانید و باید بیابید با علامت سوال </w:t>
      </w:r>
      <w:r w:rsidR="001659B5" w:rsidRPr="009573D6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«</w:t>
      </w:r>
      <w:r w:rsidR="001659B5" w:rsidRPr="009573D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؟</w:t>
      </w:r>
      <w:r w:rsidR="001659B5" w:rsidRPr="009573D6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»</w:t>
      </w:r>
      <w:r w:rsidR="001659B5" w:rsidRPr="009573D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نشان دهید. اگر پاسخ منفی است با علامت </w:t>
      </w:r>
      <w:r w:rsidR="001659B5" w:rsidRPr="009573D6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«</w:t>
      </w:r>
      <w:r w:rsidR="001659B5" w:rsidRPr="009573D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-</w:t>
      </w:r>
      <w:r w:rsidR="001659B5" w:rsidRPr="009573D6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»</w:t>
      </w:r>
      <w:r w:rsidR="001659B5" w:rsidRPr="009573D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نشان دهید. </w:t>
      </w:r>
    </w:p>
    <w:p w:rsidR="00D41345" w:rsidRPr="009573D6" w:rsidRDefault="00D41345" w:rsidP="00D41345">
      <w:pPr>
        <w:tabs>
          <w:tab w:val="left" w:pos="1170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97"/>
        <w:gridCol w:w="370"/>
        <w:gridCol w:w="420"/>
        <w:gridCol w:w="466"/>
        <w:gridCol w:w="484"/>
        <w:gridCol w:w="398"/>
        <w:gridCol w:w="402"/>
        <w:gridCol w:w="447"/>
        <w:gridCol w:w="451"/>
        <w:gridCol w:w="467"/>
        <w:gridCol w:w="450"/>
      </w:tblGrid>
      <w:tr w:rsidR="00616950" w:rsidRPr="00616950" w:rsidTr="005F31E7">
        <w:tc>
          <w:tcPr>
            <w:tcW w:w="4752" w:type="dxa"/>
            <w:gridSpan w:val="11"/>
            <w:shd w:val="clear" w:color="auto" w:fill="F2F2F2" w:themeFill="background1" w:themeFillShade="F2"/>
            <w:vAlign w:val="center"/>
          </w:tcPr>
          <w:p w:rsidR="00616950" w:rsidRPr="00616950" w:rsidRDefault="00616950" w:rsidP="00616950">
            <w:pPr>
              <w:tabs>
                <w:tab w:val="left" w:pos="1170"/>
              </w:tabs>
              <w:bidi/>
              <w:jc w:val="center"/>
              <w:rPr>
                <w:rFonts w:ascii="Times New Roman" w:hAnsi="Times New Roman"/>
                <w:sz w:val="20"/>
                <w:szCs w:val="20"/>
                <w:rtl/>
                <w:lang w:bidi="fa-IR"/>
              </w:rPr>
            </w:pPr>
            <w:r w:rsidRPr="00616950">
              <w:rPr>
                <w:rFonts w:ascii="Times New Roman" w:hAnsi="Times New Roman" w:hint="cs"/>
                <w:sz w:val="20"/>
                <w:szCs w:val="20"/>
                <w:rtl/>
                <w:lang w:bidi="fa-IR"/>
              </w:rPr>
              <w:t>کاربرگ علل اصلی احتمالی</w:t>
            </w:r>
          </w:p>
        </w:tc>
      </w:tr>
      <w:tr w:rsidR="00616950" w:rsidRPr="00616950" w:rsidTr="00166908">
        <w:tc>
          <w:tcPr>
            <w:tcW w:w="397" w:type="dxa"/>
            <w:shd w:val="clear" w:color="auto" w:fill="F2F2F2" w:themeFill="background1" w:themeFillShade="F2"/>
            <w:vAlign w:val="center"/>
          </w:tcPr>
          <w:p w:rsidR="00616950" w:rsidRPr="00616950" w:rsidRDefault="00166908" w:rsidP="00616950">
            <w:pPr>
              <w:tabs>
                <w:tab w:val="left" w:pos="1170"/>
              </w:tabs>
              <w:bidi/>
              <w:jc w:val="center"/>
              <w:rPr>
                <w:rFonts w:ascii="Times New Roman" w:hAnsi="Times New Roman"/>
                <w:sz w:val="20"/>
                <w:szCs w:val="20"/>
                <w:lang w:bidi="fa-IR"/>
              </w:rPr>
            </w:pPr>
            <w:r>
              <w:rPr>
                <w:rFonts w:ascii="Times New Roman" w:hAnsi="Times New Roman"/>
                <w:sz w:val="20"/>
                <w:szCs w:val="20"/>
                <w:lang w:bidi="fa-IR"/>
              </w:rPr>
              <w:t>A</w:t>
            </w:r>
          </w:p>
        </w:tc>
        <w:tc>
          <w:tcPr>
            <w:tcW w:w="370" w:type="dxa"/>
            <w:shd w:val="clear" w:color="auto" w:fill="F2F2F2" w:themeFill="background1" w:themeFillShade="F2"/>
            <w:vAlign w:val="center"/>
          </w:tcPr>
          <w:p w:rsidR="00616950" w:rsidRPr="00616950" w:rsidRDefault="00166908" w:rsidP="00616950">
            <w:pPr>
              <w:tabs>
                <w:tab w:val="left" w:pos="1170"/>
              </w:tabs>
              <w:bidi/>
              <w:jc w:val="center"/>
              <w:rPr>
                <w:rFonts w:ascii="Times New Roman" w:hAnsi="Times New Roman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/>
                <w:sz w:val="20"/>
                <w:szCs w:val="20"/>
                <w:lang w:bidi="fa-IR"/>
              </w:rPr>
              <w:t>B</w:t>
            </w:r>
          </w:p>
        </w:tc>
        <w:tc>
          <w:tcPr>
            <w:tcW w:w="420" w:type="dxa"/>
            <w:shd w:val="clear" w:color="auto" w:fill="F2F2F2" w:themeFill="background1" w:themeFillShade="F2"/>
            <w:vAlign w:val="center"/>
          </w:tcPr>
          <w:p w:rsidR="00616950" w:rsidRPr="00616950" w:rsidRDefault="00166908" w:rsidP="00616950">
            <w:pPr>
              <w:tabs>
                <w:tab w:val="left" w:pos="1170"/>
              </w:tabs>
              <w:bidi/>
              <w:jc w:val="center"/>
              <w:rPr>
                <w:rFonts w:ascii="Times New Roman" w:hAnsi="Times New Roman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/>
                <w:sz w:val="20"/>
                <w:szCs w:val="20"/>
                <w:lang w:bidi="fa-IR"/>
              </w:rPr>
              <w:t>C</w:t>
            </w:r>
          </w:p>
        </w:tc>
        <w:tc>
          <w:tcPr>
            <w:tcW w:w="466" w:type="dxa"/>
            <w:shd w:val="clear" w:color="auto" w:fill="F2F2F2" w:themeFill="background1" w:themeFillShade="F2"/>
            <w:vAlign w:val="center"/>
          </w:tcPr>
          <w:p w:rsidR="00616950" w:rsidRPr="00616950" w:rsidRDefault="00166908" w:rsidP="00616950">
            <w:pPr>
              <w:tabs>
                <w:tab w:val="left" w:pos="1170"/>
              </w:tabs>
              <w:bidi/>
              <w:jc w:val="center"/>
              <w:rPr>
                <w:rFonts w:ascii="Times New Roman" w:hAnsi="Times New Roman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/>
                <w:sz w:val="20"/>
                <w:szCs w:val="20"/>
                <w:lang w:bidi="fa-IR"/>
              </w:rPr>
              <w:t>D</w:t>
            </w:r>
          </w:p>
        </w:tc>
        <w:tc>
          <w:tcPr>
            <w:tcW w:w="484" w:type="dxa"/>
            <w:shd w:val="clear" w:color="auto" w:fill="F2F2F2" w:themeFill="background1" w:themeFillShade="F2"/>
            <w:vAlign w:val="center"/>
          </w:tcPr>
          <w:p w:rsidR="00616950" w:rsidRPr="00616950" w:rsidRDefault="00166908" w:rsidP="00616950">
            <w:pPr>
              <w:tabs>
                <w:tab w:val="left" w:pos="1170"/>
              </w:tabs>
              <w:bidi/>
              <w:jc w:val="center"/>
              <w:rPr>
                <w:rFonts w:ascii="Times New Roman" w:hAnsi="Times New Roman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/>
                <w:sz w:val="20"/>
                <w:szCs w:val="20"/>
                <w:lang w:bidi="fa-IR"/>
              </w:rPr>
              <w:t>E</w:t>
            </w:r>
          </w:p>
        </w:tc>
        <w:tc>
          <w:tcPr>
            <w:tcW w:w="398" w:type="dxa"/>
            <w:shd w:val="clear" w:color="auto" w:fill="F2F2F2" w:themeFill="background1" w:themeFillShade="F2"/>
            <w:vAlign w:val="center"/>
          </w:tcPr>
          <w:p w:rsidR="00616950" w:rsidRPr="00616950" w:rsidRDefault="00166908" w:rsidP="00616950">
            <w:pPr>
              <w:tabs>
                <w:tab w:val="left" w:pos="1170"/>
              </w:tabs>
              <w:bidi/>
              <w:jc w:val="center"/>
              <w:rPr>
                <w:rFonts w:ascii="Times New Roman" w:hAnsi="Times New Roman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/>
                <w:sz w:val="20"/>
                <w:szCs w:val="20"/>
                <w:lang w:bidi="fa-IR"/>
              </w:rPr>
              <w:t>F</w:t>
            </w:r>
          </w:p>
        </w:tc>
        <w:tc>
          <w:tcPr>
            <w:tcW w:w="402" w:type="dxa"/>
            <w:shd w:val="clear" w:color="auto" w:fill="F2F2F2" w:themeFill="background1" w:themeFillShade="F2"/>
            <w:vAlign w:val="center"/>
          </w:tcPr>
          <w:p w:rsidR="00616950" w:rsidRPr="00616950" w:rsidRDefault="00166908" w:rsidP="00616950">
            <w:pPr>
              <w:tabs>
                <w:tab w:val="left" w:pos="1170"/>
              </w:tabs>
              <w:bidi/>
              <w:jc w:val="center"/>
              <w:rPr>
                <w:rFonts w:ascii="Times New Roman" w:hAnsi="Times New Roman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/>
                <w:sz w:val="20"/>
                <w:szCs w:val="20"/>
                <w:lang w:bidi="fa-IR"/>
              </w:rPr>
              <w:t>G</w:t>
            </w:r>
          </w:p>
        </w:tc>
        <w:tc>
          <w:tcPr>
            <w:tcW w:w="447" w:type="dxa"/>
            <w:shd w:val="clear" w:color="auto" w:fill="F2F2F2" w:themeFill="background1" w:themeFillShade="F2"/>
            <w:vAlign w:val="center"/>
          </w:tcPr>
          <w:p w:rsidR="00616950" w:rsidRPr="00616950" w:rsidRDefault="00166908" w:rsidP="00616950">
            <w:pPr>
              <w:tabs>
                <w:tab w:val="left" w:pos="1170"/>
              </w:tabs>
              <w:bidi/>
              <w:jc w:val="center"/>
              <w:rPr>
                <w:rFonts w:ascii="Times New Roman" w:hAnsi="Times New Roman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/>
                <w:sz w:val="20"/>
                <w:szCs w:val="20"/>
                <w:lang w:bidi="fa-IR"/>
              </w:rPr>
              <w:t>H</w:t>
            </w:r>
          </w:p>
        </w:tc>
        <w:tc>
          <w:tcPr>
            <w:tcW w:w="451" w:type="dxa"/>
            <w:shd w:val="clear" w:color="auto" w:fill="F2F2F2" w:themeFill="background1" w:themeFillShade="F2"/>
            <w:vAlign w:val="center"/>
          </w:tcPr>
          <w:p w:rsidR="00616950" w:rsidRPr="00616950" w:rsidRDefault="00166908" w:rsidP="00616950">
            <w:pPr>
              <w:tabs>
                <w:tab w:val="left" w:pos="1170"/>
              </w:tabs>
              <w:bidi/>
              <w:jc w:val="center"/>
              <w:rPr>
                <w:rFonts w:ascii="Times New Roman" w:hAnsi="Times New Roman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/>
                <w:sz w:val="20"/>
                <w:szCs w:val="20"/>
                <w:lang w:bidi="fa-IR"/>
              </w:rPr>
              <w:t>I</w:t>
            </w:r>
          </w:p>
        </w:tc>
        <w:tc>
          <w:tcPr>
            <w:tcW w:w="467" w:type="dxa"/>
            <w:shd w:val="clear" w:color="auto" w:fill="F2F2F2" w:themeFill="background1" w:themeFillShade="F2"/>
            <w:vAlign w:val="center"/>
          </w:tcPr>
          <w:p w:rsidR="00616950" w:rsidRPr="00616950" w:rsidRDefault="00166908" w:rsidP="00616950">
            <w:pPr>
              <w:tabs>
                <w:tab w:val="left" w:pos="1170"/>
              </w:tabs>
              <w:bidi/>
              <w:jc w:val="center"/>
              <w:rPr>
                <w:rFonts w:ascii="Times New Roman" w:hAnsi="Times New Roman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/>
                <w:sz w:val="20"/>
                <w:szCs w:val="20"/>
                <w:lang w:bidi="fa-IR"/>
              </w:rPr>
              <w:t>J</w:t>
            </w:r>
          </w:p>
        </w:tc>
        <w:tc>
          <w:tcPr>
            <w:tcW w:w="450" w:type="dxa"/>
            <w:shd w:val="clear" w:color="auto" w:fill="F2F2F2" w:themeFill="background1" w:themeFillShade="F2"/>
            <w:vAlign w:val="center"/>
          </w:tcPr>
          <w:p w:rsidR="00616950" w:rsidRPr="00616950" w:rsidRDefault="00166908" w:rsidP="00616950">
            <w:pPr>
              <w:tabs>
                <w:tab w:val="left" w:pos="1170"/>
              </w:tabs>
              <w:bidi/>
              <w:jc w:val="center"/>
              <w:rPr>
                <w:rFonts w:ascii="Times New Roman" w:hAnsi="Times New Roman"/>
                <w:sz w:val="20"/>
                <w:szCs w:val="20"/>
                <w:lang w:bidi="fa-IR"/>
              </w:rPr>
            </w:pPr>
            <w:r>
              <w:rPr>
                <w:rFonts w:ascii="Times New Roman" w:hAnsi="Times New Roman"/>
                <w:sz w:val="20"/>
                <w:szCs w:val="20"/>
                <w:lang w:bidi="fa-IR"/>
              </w:rPr>
              <w:t>K</w:t>
            </w:r>
          </w:p>
        </w:tc>
      </w:tr>
      <w:tr w:rsidR="00616950" w:rsidRPr="00616950" w:rsidTr="005F31E7">
        <w:tc>
          <w:tcPr>
            <w:tcW w:w="397" w:type="dxa"/>
            <w:vAlign w:val="center"/>
          </w:tcPr>
          <w:p w:rsidR="00616950" w:rsidRPr="00616950" w:rsidRDefault="00616950" w:rsidP="00616950">
            <w:pPr>
              <w:tabs>
                <w:tab w:val="left" w:pos="1170"/>
              </w:tabs>
              <w:bidi/>
              <w:jc w:val="center"/>
              <w:rPr>
                <w:rFonts w:ascii="Times New Roman" w:hAnsi="Times New Roman"/>
                <w:sz w:val="20"/>
                <w:szCs w:val="20"/>
                <w:rtl/>
                <w:lang w:bidi="fa-IR"/>
              </w:rPr>
            </w:pPr>
          </w:p>
        </w:tc>
        <w:tc>
          <w:tcPr>
            <w:tcW w:w="370" w:type="dxa"/>
            <w:vAlign w:val="center"/>
          </w:tcPr>
          <w:p w:rsidR="00616950" w:rsidRPr="00616950" w:rsidRDefault="00616950" w:rsidP="00616950">
            <w:pPr>
              <w:tabs>
                <w:tab w:val="left" w:pos="1170"/>
              </w:tabs>
              <w:bidi/>
              <w:jc w:val="center"/>
              <w:rPr>
                <w:rFonts w:ascii="Times New Roman" w:hAnsi="Times New Roma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0" w:type="dxa"/>
            <w:vAlign w:val="center"/>
          </w:tcPr>
          <w:p w:rsidR="00616950" w:rsidRPr="00616950" w:rsidRDefault="00616950" w:rsidP="00616950">
            <w:pPr>
              <w:tabs>
                <w:tab w:val="left" w:pos="1170"/>
              </w:tabs>
              <w:bidi/>
              <w:jc w:val="center"/>
              <w:rPr>
                <w:rFonts w:ascii="Times New Roman" w:hAnsi="Times New Roman"/>
                <w:sz w:val="20"/>
                <w:szCs w:val="20"/>
                <w:rtl/>
                <w:lang w:bidi="fa-IR"/>
              </w:rPr>
            </w:pPr>
          </w:p>
        </w:tc>
        <w:tc>
          <w:tcPr>
            <w:tcW w:w="466" w:type="dxa"/>
            <w:vAlign w:val="center"/>
          </w:tcPr>
          <w:p w:rsidR="00616950" w:rsidRPr="00616950" w:rsidRDefault="00616950" w:rsidP="00616950">
            <w:pPr>
              <w:tabs>
                <w:tab w:val="left" w:pos="1170"/>
              </w:tabs>
              <w:bidi/>
              <w:jc w:val="center"/>
              <w:rPr>
                <w:rFonts w:ascii="Times New Roman" w:hAnsi="Times New Roman"/>
                <w:sz w:val="20"/>
                <w:szCs w:val="20"/>
                <w:rtl/>
                <w:lang w:bidi="fa-IR"/>
              </w:rPr>
            </w:pPr>
          </w:p>
        </w:tc>
        <w:tc>
          <w:tcPr>
            <w:tcW w:w="484" w:type="dxa"/>
            <w:vAlign w:val="center"/>
          </w:tcPr>
          <w:p w:rsidR="00616950" w:rsidRPr="00616950" w:rsidRDefault="00616950" w:rsidP="00616950">
            <w:pPr>
              <w:tabs>
                <w:tab w:val="left" w:pos="1170"/>
              </w:tabs>
              <w:bidi/>
              <w:jc w:val="center"/>
              <w:rPr>
                <w:rFonts w:ascii="Times New Roman" w:hAnsi="Times New Roman"/>
                <w:sz w:val="20"/>
                <w:szCs w:val="20"/>
                <w:rtl/>
                <w:lang w:bidi="fa-IR"/>
              </w:rPr>
            </w:pPr>
          </w:p>
        </w:tc>
        <w:tc>
          <w:tcPr>
            <w:tcW w:w="398" w:type="dxa"/>
            <w:vAlign w:val="center"/>
          </w:tcPr>
          <w:p w:rsidR="00616950" w:rsidRPr="00616950" w:rsidRDefault="00616950" w:rsidP="00616950">
            <w:pPr>
              <w:tabs>
                <w:tab w:val="left" w:pos="1170"/>
              </w:tabs>
              <w:bidi/>
              <w:jc w:val="center"/>
              <w:rPr>
                <w:rFonts w:ascii="Times New Roman" w:hAnsi="Times New Roman"/>
                <w:sz w:val="20"/>
                <w:szCs w:val="20"/>
                <w:rtl/>
                <w:lang w:bidi="fa-IR"/>
              </w:rPr>
            </w:pPr>
          </w:p>
        </w:tc>
        <w:tc>
          <w:tcPr>
            <w:tcW w:w="402" w:type="dxa"/>
            <w:vAlign w:val="center"/>
          </w:tcPr>
          <w:p w:rsidR="00616950" w:rsidRPr="00616950" w:rsidRDefault="00616950" w:rsidP="00616950">
            <w:pPr>
              <w:tabs>
                <w:tab w:val="left" w:pos="1170"/>
              </w:tabs>
              <w:bidi/>
              <w:jc w:val="center"/>
              <w:rPr>
                <w:rFonts w:ascii="Times New Roman" w:hAnsi="Times New Roman"/>
                <w:sz w:val="20"/>
                <w:szCs w:val="20"/>
                <w:rtl/>
                <w:lang w:bidi="fa-IR"/>
              </w:rPr>
            </w:pPr>
          </w:p>
        </w:tc>
        <w:tc>
          <w:tcPr>
            <w:tcW w:w="447" w:type="dxa"/>
            <w:vAlign w:val="center"/>
          </w:tcPr>
          <w:p w:rsidR="00616950" w:rsidRPr="00616950" w:rsidRDefault="00616950" w:rsidP="00616950">
            <w:pPr>
              <w:tabs>
                <w:tab w:val="left" w:pos="1170"/>
              </w:tabs>
              <w:bidi/>
              <w:jc w:val="center"/>
              <w:rPr>
                <w:rFonts w:ascii="Times New Roman" w:hAnsi="Times New Roman"/>
                <w:sz w:val="20"/>
                <w:szCs w:val="20"/>
                <w:rtl/>
                <w:lang w:bidi="fa-IR"/>
              </w:rPr>
            </w:pPr>
          </w:p>
        </w:tc>
        <w:tc>
          <w:tcPr>
            <w:tcW w:w="451" w:type="dxa"/>
            <w:vAlign w:val="center"/>
          </w:tcPr>
          <w:p w:rsidR="00616950" w:rsidRPr="00616950" w:rsidRDefault="00616950" w:rsidP="00616950">
            <w:pPr>
              <w:tabs>
                <w:tab w:val="left" w:pos="1170"/>
              </w:tabs>
              <w:bidi/>
              <w:jc w:val="center"/>
              <w:rPr>
                <w:rFonts w:ascii="Times New Roman" w:hAnsi="Times New Roman"/>
                <w:sz w:val="20"/>
                <w:szCs w:val="20"/>
                <w:rtl/>
                <w:lang w:bidi="fa-IR"/>
              </w:rPr>
            </w:pPr>
          </w:p>
        </w:tc>
        <w:tc>
          <w:tcPr>
            <w:tcW w:w="467" w:type="dxa"/>
            <w:vAlign w:val="center"/>
          </w:tcPr>
          <w:p w:rsidR="00616950" w:rsidRPr="00616950" w:rsidRDefault="00616950" w:rsidP="00616950">
            <w:pPr>
              <w:tabs>
                <w:tab w:val="left" w:pos="1170"/>
              </w:tabs>
              <w:bidi/>
              <w:jc w:val="center"/>
              <w:rPr>
                <w:rFonts w:ascii="Times New Roman" w:hAnsi="Times New Roman"/>
                <w:sz w:val="20"/>
                <w:szCs w:val="20"/>
                <w:rtl/>
                <w:lang w:bidi="fa-IR"/>
              </w:rPr>
            </w:pPr>
          </w:p>
        </w:tc>
        <w:tc>
          <w:tcPr>
            <w:tcW w:w="450" w:type="dxa"/>
            <w:vAlign w:val="center"/>
          </w:tcPr>
          <w:p w:rsidR="00616950" w:rsidRPr="00616950" w:rsidRDefault="00616950" w:rsidP="00616950">
            <w:pPr>
              <w:tabs>
                <w:tab w:val="left" w:pos="1170"/>
              </w:tabs>
              <w:bidi/>
              <w:jc w:val="center"/>
              <w:rPr>
                <w:rFonts w:ascii="Times New Roman" w:hAnsi="Times New Roman"/>
                <w:sz w:val="20"/>
                <w:szCs w:val="20"/>
                <w:rtl/>
                <w:lang w:bidi="fa-IR"/>
              </w:rPr>
            </w:pPr>
          </w:p>
        </w:tc>
      </w:tr>
      <w:tr w:rsidR="00616950" w:rsidRPr="00616950" w:rsidTr="005F31E7">
        <w:tc>
          <w:tcPr>
            <w:tcW w:w="397" w:type="dxa"/>
            <w:vAlign w:val="center"/>
          </w:tcPr>
          <w:p w:rsidR="00616950" w:rsidRPr="00616950" w:rsidRDefault="00616950" w:rsidP="00616950">
            <w:pPr>
              <w:tabs>
                <w:tab w:val="left" w:pos="1170"/>
              </w:tabs>
              <w:bidi/>
              <w:jc w:val="center"/>
              <w:rPr>
                <w:rFonts w:ascii="Times New Roman" w:hAnsi="Times New Roman"/>
                <w:sz w:val="20"/>
                <w:szCs w:val="20"/>
                <w:rtl/>
                <w:lang w:bidi="fa-IR"/>
              </w:rPr>
            </w:pPr>
          </w:p>
        </w:tc>
        <w:tc>
          <w:tcPr>
            <w:tcW w:w="370" w:type="dxa"/>
            <w:vAlign w:val="center"/>
          </w:tcPr>
          <w:p w:rsidR="00616950" w:rsidRPr="00616950" w:rsidRDefault="00616950" w:rsidP="00616950">
            <w:pPr>
              <w:tabs>
                <w:tab w:val="left" w:pos="1170"/>
              </w:tabs>
              <w:bidi/>
              <w:jc w:val="center"/>
              <w:rPr>
                <w:rFonts w:ascii="Times New Roman" w:hAnsi="Times New Roma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0" w:type="dxa"/>
            <w:vAlign w:val="center"/>
          </w:tcPr>
          <w:p w:rsidR="00616950" w:rsidRPr="00616950" w:rsidRDefault="00616950" w:rsidP="00616950">
            <w:pPr>
              <w:tabs>
                <w:tab w:val="left" w:pos="1170"/>
              </w:tabs>
              <w:bidi/>
              <w:jc w:val="center"/>
              <w:rPr>
                <w:rFonts w:ascii="Times New Roman" w:hAnsi="Times New Roman"/>
                <w:sz w:val="20"/>
                <w:szCs w:val="20"/>
                <w:rtl/>
                <w:lang w:bidi="fa-IR"/>
              </w:rPr>
            </w:pPr>
          </w:p>
        </w:tc>
        <w:tc>
          <w:tcPr>
            <w:tcW w:w="466" w:type="dxa"/>
            <w:vAlign w:val="center"/>
          </w:tcPr>
          <w:p w:rsidR="00616950" w:rsidRPr="00616950" w:rsidRDefault="00616950" w:rsidP="00616950">
            <w:pPr>
              <w:tabs>
                <w:tab w:val="left" w:pos="1170"/>
              </w:tabs>
              <w:bidi/>
              <w:jc w:val="center"/>
              <w:rPr>
                <w:rFonts w:ascii="Times New Roman" w:hAnsi="Times New Roman"/>
                <w:sz w:val="20"/>
                <w:szCs w:val="20"/>
                <w:rtl/>
                <w:lang w:bidi="fa-IR"/>
              </w:rPr>
            </w:pPr>
          </w:p>
        </w:tc>
        <w:tc>
          <w:tcPr>
            <w:tcW w:w="484" w:type="dxa"/>
            <w:vAlign w:val="center"/>
          </w:tcPr>
          <w:p w:rsidR="00616950" w:rsidRPr="00616950" w:rsidRDefault="00616950" w:rsidP="00616950">
            <w:pPr>
              <w:tabs>
                <w:tab w:val="left" w:pos="1170"/>
              </w:tabs>
              <w:bidi/>
              <w:jc w:val="center"/>
              <w:rPr>
                <w:rFonts w:ascii="Times New Roman" w:hAnsi="Times New Roman"/>
                <w:sz w:val="20"/>
                <w:szCs w:val="20"/>
                <w:rtl/>
                <w:lang w:bidi="fa-IR"/>
              </w:rPr>
            </w:pPr>
          </w:p>
        </w:tc>
        <w:tc>
          <w:tcPr>
            <w:tcW w:w="398" w:type="dxa"/>
            <w:vAlign w:val="center"/>
          </w:tcPr>
          <w:p w:rsidR="00616950" w:rsidRPr="00616950" w:rsidRDefault="00616950" w:rsidP="00616950">
            <w:pPr>
              <w:tabs>
                <w:tab w:val="left" w:pos="1170"/>
              </w:tabs>
              <w:bidi/>
              <w:jc w:val="center"/>
              <w:rPr>
                <w:rFonts w:ascii="Times New Roman" w:hAnsi="Times New Roman"/>
                <w:sz w:val="20"/>
                <w:szCs w:val="20"/>
                <w:rtl/>
                <w:lang w:bidi="fa-IR"/>
              </w:rPr>
            </w:pPr>
          </w:p>
        </w:tc>
        <w:tc>
          <w:tcPr>
            <w:tcW w:w="402" w:type="dxa"/>
            <w:vAlign w:val="center"/>
          </w:tcPr>
          <w:p w:rsidR="00616950" w:rsidRPr="00616950" w:rsidRDefault="00616950" w:rsidP="00616950">
            <w:pPr>
              <w:tabs>
                <w:tab w:val="left" w:pos="1170"/>
              </w:tabs>
              <w:bidi/>
              <w:jc w:val="center"/>
              <w:rPr>
                <w:rFonts w:ascii="Times New Roman" w:hAnsi="Times New Roman"/>
                <w:sz w:val="20"/>
                <w:szCs w:val="20"/>
                <w:rtl/>
                <w:lang w:bidi="fa-IR"/>
              </w:rPr>
            </w:pPr>
          </w:p>
        </w:tc>
        <w:tc>
          <w:tcPr>
            <w:tcW w:w="447" w:type="dxa"/>
            <w:vAlign w:val="center"/>
          </w:tcPr>
          <w:p w:rsidR="00616950" w:rsidRPr="00616950" w:rsidRDefault="00616950" w:rsidP="00616950">
            <w:pPr>
              <w:tabs>
                <w:tab w:val="left" w:pos="1170"/>
              </w:tabs>
              <w:bidi/>
              <w:jc w:val="center"/>
              <w:rPr>
                <w:rFonts w:ascii="Times New Roman" w:hAnsi="Times New Roman"/>
                <w:sz w:val="20"/>
                <w:szCs w:val="20"/>
                <w:rtl/>
                <w:lang w:bidi="fa-IR"/>
              </w:rPr>
            </w:pPr>
          </w:p>
        </w:tc>
        <w:tc>
          <w:tcPr>
            <w:tcW w:w="451" w:type="dxa"/>
            <w:vAlign w:val="center"/>
          </w:tcPr>
          <w:p w:rsidR="00616950" w:rsidRPr="00616950" w:rsidRDefault="00616950" w:rsidP="00616950">
            <w:pPr>
              <w:tabs>
                <w:tab w:val="left" w:pos="1170"/>
              </w:tabs>
              <w:bidi/>
              <w:jc w:val="center"/>
              <w:rPr>
                <w:rFonts w:ascii="Times New Roman" w:hAnsi="Times New Roman"/>
                <w:sz w:val="20"/>
                <w:szCs w:val="20"/>
                <w:rtl/>
                <w:lang w:bidi="fa-IR"/>
              </w:rPr>
            </w:pPr>
          </w:p>
        </w:tc>
        <w:tc>
          <w:tcPr>
            <w:tcW w:w="467" w:type="dxa"/>
            <w:vAlign w:val="center"/>
          </w:tcPr>
          <w:p w:rsidR="00616950" w:rsidRPr="00616950" w:rsidRDefault="00616950" w:rsidP="00616950">
            <w:pPr>
              <w:tabs>
                <w:tab w:val="left" w:pos="1170"/>
              </w:tabs>
              <w:bidi/>
              <w:jc w:val="center"/>
              <w:rPr>
                <w:rFonts w:ascii="Times New Roman" w:hAnsi="Times New Roman"/>
                <w:sz w:val="20"/>
                <w:szCs w:val="20"/>
                <w:rtl/>
                <w:lang w:bidi="fa-IR"/>
              </w:rPr>
            </w:pPr>
          </w:p>
        </w:tc>
        <w:tc>
          <w:tcPr>
            <w:tcW w:w="450" w:type="dxa"/>
            <w:vAlign w:val="center"/>
          </w:tcPr>
          <w:p w:rsidR="00616950" w:rsidRPr="00616950" w:rsidRDefault="00616950" w:rsidP="00616950">
            <w:pPr>
              <w:tabs>
                <w:tab w:val="left" w:pos="1170"/>
              </w:tabs>
              <w:bidi/>
              <w:jc w:val="center"/>
              <w:rPr>
                <w:rFonts w:ascii="Times New Roman" w:hAnsi="Times New Roman"/>
                <w:sz w:val="20"/>
                <w:szCs w:val="20"/>
                <w:rtl/>
                <w:lang w:bidi="fa-IR"/>
              </w:rPr>
            </w:pPr>
          </w:p>
        </w:tc>
      </w:tr>
    </w:tbl>
    <w:p w:rsidR="009573D6" w:rsidRPr="009573D6" w:rsidRDefault="009573D6" w:rsidP="00575587">
      <w:pPr>
        <w:tabs>
          <w:tab w:val="left" w:pos="1170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0"/>
          <w:szCs w:val="20"/>
          <w:rtl/>
          <w:lang w:bidi="fa-IR"/>
        </w:rPr>
      </w:pPr>
    </w:p>
    <w:p w:rsidR="00E80783" w:rsidRDefault="00D268EC" w:rsidP="004F6CF1">
      <w:pPr>
        <w:tabs>
          <w:tab w:val="left" w:pos="1170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9573D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در صورتی</w:t>
      </w:r>
      <w:r w:rsidR="00AA477E" w:rsidRPr="009573D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9573D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که</w:t>
      </w:r>
      <w:r w:rsidR="001659B5" w:rsidRPr="009573D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پاسخ </w:t>
      </w:r>
      <w:r w:rsidR="001659B5" w:rsidRPr="009573D6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«</w:t>
      </w:r>
      <w:r w:rsidR="001659B5" w:rsidRPr="009573D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منفی</w:t>
      </w:r>
      <w:r w:rsidR="001659B5" w:rsidRPr="009573D6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»</w:t>
      </w:r>
      <w:r w:rsidR="001659B5" w:rsidRPr="009573D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باشد </w:t>
      </w:r>
      <w:r w:rsidR="00376F73" w:rsidRPr="009573D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پس</w:t>
      </w:r>
      <w:r w:rsidRPr="009573D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1659B5" w:rsidRPr="009573D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این علت احتمالی</w:t>
      </w:r>
      <w:r w:rsidR="00210A4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،</w:t>
      </w:r>
      <w:r w:rsidR="001659B5" w:rsidRPr="009573D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علت اصلی نیست. به نظریه علی</w:t>
      </w:r>
      <w:r w:rsidR="00376F73" w:rsidRPr="009573D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</w:t>
      </w:r>
      <w:r w:rsidR="001659B5" w:rsidRPr="009573D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بعدی مراجعه کنید. برای </w:t>
      </w:r>
      <w:r w:rsidR="009573D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تمام</w:t>
      </w:r>
      <w:r w:rsidR="001659B5" w:rsidRPr="009573D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نظریه‌های علی</w:t>
      </w:r>
      <w:r w:rsidR="00376F73" w:rsidRPr="009573D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</w:t>
      </w:r>
      <w:r w:rsidR="001659B5" w:rsidRPr="009573D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9573D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این کاربرگ را </w:t>
      </w:r>
      <w:r w:rsidR="001659B5" w:rsidRPr="009573D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تکمیل کنید. </w:t>
      </w:r>
      <w:r w:rsidR="00210A4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تمام</w:t>
      </w:r>
      <w:r w:rsidR="001659B5" w:rsidRPr="009573D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نتایج </w:t>
      </w:r>
      <w:r w:rsidR="001659B5" w:rsidRPr="009573D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lastRenderedPageBreak/>
        <w:t xml:space="preserve">باقیمانده دلایل احتمالی مسیر هستند. </w:t>
      </w:r>
      <w:r w:rsidR="002F6B7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در </w:t>
      </w:r>
      <w:r w:rsidRPr="009573D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اینجاست که از </w:t>
      </w:r>
      <w:r w:rsidR="00AA477E" w:rsidRPr="009573D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محور</w:t>
      </w:r>
      <w:r w:rsidRPr="009573D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زمان برای کسب نتایج مطلوب استفاده می‌شود. </w:t>
      </w:r>
      <w:r w:rsidR="00AA477E" w:rsidRPr="009573D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اگر </w:t>
      </w:r>
      <w:r w:rsidR="00E80783" w:rsidRPr="009573D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هنگام بررسی علل اصلی احتمالی متوجه شویم که </w:t>
      </w:r>
      <w:r w:rsidR="00AA477E" w:rsidRPr="009573D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محور</w:t>
      </w:r>
      <w:r w:rsidR="00E80783" w:rsidRPr="009573D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زمان نشان می‌دهد چنین</w:t>
      </w:r>
      <w:r w:rsidR="00E80783" w:rsidRPr="009573D6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 xml:space="preserve"> </w:t>
      </w:r>
      <w:r w:rsidR="00E80783" w:rsidRPr="009573D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چیزی نمی‌تواند باشد</w:t>
      </w:r>
      <w:r w:rsidR="002F6B7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،</w:t>
      </w:r>
      <w:r w:rsidR="00E80783" w:rsidRPr="009573D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می‌توانیم به نظریه علی</w:t>
      </w:r>
      <w:r w:rsidR="00376F73" w:rsidRPr="009573D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</w:t>
      </w:r>
      <w:r w:rsidR="00E80783" w:rsidRPr="009573D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بعدی مراجعه کنیم.</w:t>
      </w:r>
      <w:r w:rsidR="00E80783" w:rsidRPr="004D3F99">
        <w:rPr>
          <w:rFonts w:ascii="Times New Roman" w:hAnsi="Times New Roma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953734" w:rsidRPr="002F6B7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این </w:t>
      </w:r>
      <w:r w:rsidR="0055125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بخش</w:t>
      </w:r>
      <w:r w:rsidR="00953734" w:rsidRPr="002F6B7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، مرحله پیچیده‌ای </w:t>
      </w:r>
      <w:r w:rsidR="004F6CF1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از</w:t>
      </w:r>
      <w:r w:rsidR="00953734" w:rsidRPr="002F6B7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فرآیند حل مسئله بوده و</w:t>
      </w:r>
      <w:r w:rsidR="004F6CF1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برای اطمینان از اینکه بر</w:t>
      </w:r>
      <w:r w:rsidR="00C52215" w:rsidRPr="002F6B7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اساس فرضیات ایجاد نمی‌شود</w:t>
      </w:r>
      <w:r w:rsidR="00953734" w:rsidRPr="002F6B7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به دقت اعضای تیم </w:t>
      </w:r>
      <w:r w:rsidR="00F22EFE" w:rsidRPr="00697A02">
        <w:rPr>
          <w:rFonts w:ascii="Times New Roman" w:hAnsi="Times New Roman"/>
          <w:color w:val="000000" w:themeColor="text1"/>
          <w:sz w:val="20"/>
          <w:szCs w:val="20"/>
          <w:lang w:bidi="fa-IR"/>
        </w:rPr>
        <w:t>G</w:t>
      </w:r>
      <w:r w:rsidR="00F22EFE" w:rsidRPr="005417AE">
        <w:rPr>
          <w:rFonts w:ascii="Times New Roman" w:hAnsi="Times New Roman" w:cs="A Amine"/>
          <w:color w:val="000000" w:themeColor="text1"/>
          <w:sz w:val="24"/>
          <w:szCs w:val="24"/>
          <w:lang w:bidi="fa-IR"/>
        </w:rPr>
        <w:t>8</w:t>
      </w:r>
      <w:r w:rsidR="00F22EFE" w:rsidRPr="00697A02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="00F22EFE" w:rsidRPr="00697A0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953734" w:rsidRPr="002F6B7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نیاز دارد.</w:t>
      </w:r>
    </w:p>
    <w:p w:rsidR="00D41345" w:rsidRPr="002F6B72" w:rsidRDefault="00D41345" w:rsidP="00D41345">
      <w:pPr>
        <w:tabs>
          <w:tab w:val="left" w:pos="1170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C52215" w:rsidRPr="004F6CF1" w:rsidRDefault="00C52215" w:rsidP="004F6CF1">
      <w:pPr>
        <w:pStyle w:val="Heading2"/>
        <w:shd w:val="clear" w:color="auto" w:fill="FFFFFF" w:themeFill="background1"/>
        <w:spacing w:line="276" w:lineRule="auto"/>
        <w:rPr>
          <w:color w:val="000000" w:themeColor="text1"/>
          <w:sz w:val="24"/>
          <w:szCs w:val="24"/>
          <w:rtl/>
        </w:rPr>
      </w:pPr>
      <w:bookmarkStart w:id="58" w:name="_Toc80268003"/>
      <w:r w:rsidRPr="004F6CF1">
        <w:rPr>
          <w:rFonts w:hint="cs"/>
          <w:color w:val="000000" w:themeColor="text1"/>
          <w:sz w:val="24"/>
          <w:szCs w:val="24"/>
          <w:rtl/>
        </w:rPr>
        <w:t>مرحله 4- بررسی و تایید علت اصلی</w:t>
      </w:r>
      <w:bookmarkEnd w:id="58"/>
    </w:p>
    <w:p w:rsidR="00C52215" w:rsidRPr="002F6B72" w:rsidRDefault="00C52215" w:rsidP="00EB6DF8">
      <w:pPr>
        <w:tabs>
          <w:tab w:val="left" w:pos="1170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2F6B7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حال برای هر علت </w:t>
      </w:r>
      <w:r w:rsidR="008B2384" w:rsidRPr="002F6B7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احتمالی </w:t>
      </w:r>
      <w:r w:rsidRPr="002F6B7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اصلی باید اقدام عملی صورت گیرد تا علت</w:t>
      </w:r>
      <w:r w:rsidR="008B2384" w:rsidRPr="002F6B7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احتمالی</w:t>
      </w:r>
      <w:r w:rsidRPr="002F6B7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اصلی تایید شود. فرآیند بررسی و تایید در صورت امکان باید به صورت عملی انجام شود. اما در برخی موارد ممکن است به مدل‌سازی نیاز باشد.</w:t>
      </w:r>
      <w:r w:rsidR="00E40DB3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2F7F32" w:rsidRPr="002F6B7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در صورتی که علت اصلی مشخص شد باید </w:t>
      </w:r>
      <w:r w:rsidR="002F7F32" w:rsidRPr="00E40DB3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«</w:t>
      </w:r>
      <w:r w:rsidR="002F7F32" w:rsidRPr="002F6B7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مسئله را </w:t>
      </w:r>
      <w:r w:rsidR="00AA477E" w:rsidRPr="002F6B7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به جریان</w:t>
      </w:r>
      <w:r w:rsidR="002F7F32" w:rsidRPr="002F6B7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EB6DF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</w:t>
      </w:r>
      <w:r w:rsidR="00AA477E" w:rsidRPr="002F6B7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ندازید</w:t>
      </w:r>
      <w:r w:rsidR="002F7F32" w:rsidRPr="00E40DB3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»</w:t>
      </w:r>
      <w:r w:rsidR="002F7F32" w:rsidRPr="002F6B7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. وقتی علت </w:t>
      </w:r>
      <w:r w:rsidR="008B2384" w:rsidRPr="002F6B7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احتمالی </w:t>
      </w:r>
      <w:r w:rsidR="002F7F32" w:rsidRPr="002F6B7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اصلی </w:t>
      </w:r>
      <w:r w:rsidR="0007007E" w:rsidRPr="002F6B7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حذف</w:t>
      </w:r>
      <w:r w:rsidR="002F7F32" w:rsidRPr="002F6B7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شد باید </w:t>
      </w:r>
      <w:r w:rsidR="002F7F32" w:rsidRPr="00E40DB3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«</w:t>
      </w:r>
      <w:r w:rsidR="002F7F32" w:rsidRPr="002F6B7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مسئله را </w:t>
      </w:r>
      <w:r w:rsidR="00AA477E" w:rsidRPr="002F6B7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متوقف</w:t>
      </w:r>
      <w:r w:rsidR="002F7F32" w:rsidRPr="002F6B7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کنید</w:t>
      </w:r>
      <w:r w:rsidR="002F7F32" w:rsidRPr="00E40DB3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»</w:t>
      </w:r>
      <w:r w:rsidR="002F7F32" w:rsidRPr="002F6B7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. </w:t>
      </w:r>
      <w:r w:rsidRPr="002F6B7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</w:p>
    <w:p w:rsidR="006855DC" w:rsidRDefault="00462842" w:rsidP="00DE0206">
      <w:pPr>
        <w:tabs>
          <w:tab w:val="left" w:pos="1170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2F6B7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این اقدام عملی فعالیتی برنامه‌ریزی شده </w:t>
      </w:r>
      <w:r w:rsidR="005108FB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می</w:t>
      </w:r>
      <w:r w:rsidR="005108FB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="005108FB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باشد </w:t>
      </w:r>
      <w:r w:rsidR="00DE6BC0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،</w:t>
      </w:r>
      <w:r w:rsidRPr="002F6B7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زیرا برای اعتبارسنجی لازم</w:t>
      </w:r>
      <w:r w:rsidR="005108FB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است</w:t>
      </w:r>
      <w:r w:rsidRPr="002F6B7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. </w:t>
      </w:r>
      <w:r w:rsidR="006855DC" w:rsidRPr="002F6B7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بار دیگر قانون دمینگ</w:t>
      </w:r>
      <w:r w:rsidR="00A8268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،</w:t>
      </w:r>
      <w:r w:rsidR="006855DC" w:rsidRPr="002F6B7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برنامه‌ریزی کردن، انجام دادن، بررسی کردن، عمل کر</w:t>
      </w:r>
      <w:r w:rsidR="00A97173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دن برای این</w:t>
      </w:r>
      <w:r w:rsidR="00E40DB3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کار استفاده می‌شود. </w:t>
      </w:r>
      <w:r w:rsidR="008B2384" w:rsidRPr="002F6B7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برنامه‌ریزی باید </w:t>
      </w:r>
      <w:r w:rsidR="00AA477E" w:rsidRPr="002F6B7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شامل </w:t>
      </w:r>
      <w:r w:rsidR="008B2384" w:rsidRPr="002F6B7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حذف </w:t>
      </w:r>
      <w:r w:rsidR="008B2384" w:rsidRPr="002F6B72">
        <w:rPr>
          <w:rFonts w:ascii="Times New Roman" w:hAnsi="Times New Roman"/>
          <w:color w:val="000000" w:themeColor="text1"/>
          <w:sz w:val="20"/>
          <w:szCs w:val="20"/>
          <w:lang w:bidi="fa-IR"/>
        </w:rPr>
        <w:t>ICA</w:t>
      </w:r>
      <w:r w:rsidR="008B2384" w:rsidRPr="002F6B72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 xml:space="preserve"> </w:t>
      </w:r>
      <w:r w:rsidR="008B2384" w:rsidRPr="002F6B7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در حین این فرآیند </w:t>
      </w:r>
      <w:r w:rsidR="00AA477E" w:rsidRPr="002F6B7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باشد</w:t>
      </w:r>
      <w:r w:rsidR="008B2384" w:rsidRPr="002F6B7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تا اطمینان حاصل </w:t>
      </w:r>
      <w:r w:rsidR="00DE020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گردد</w:t>
      </w:r>
      <w:r w:rsidR="008B2384" w:rsidRPr="002F6B7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که اثر معرفی و حذف علت احتمالی اصلی توسط </w:t>
      </w:r>
      <w:r w:rsidR="008B2384" w:rsidRPr="002F6B72">
        <w:rPr>
          <w:rFonts w:ascii="Times New Roman" w:hAnsi="Times New Roman"/>
          <w:color w:val="000000" w:themeColor="text1"/>
          <w:sz w:val="20"/>
          <w:szCs w:val="20"/>
          <w:lang w:bidi="fa-IR"/>
        </w:rPr>
        <w:t>ICA</w:t>
      </w:r>
      <w:r w:rsidR="008B2384" w:rsidRPr="002F6B72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 xml:space="preserve"> </w:t>
      </w:r>
      <w:r w:rsidR="008B2384" w:rsidRPr="002F6B7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محافظت نمی‌شود. </w:t>
      </w:r>
    </w:p>
    <w:p w:rsidR="00D41345" w:rsidRPr="002F6B72" w:rsidRDefault="00D41345" w:rsidP="00D41345">
      <w:pPr>
        <w:tabs>
          <w:tab w:val="left" w:pos="1170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8B2384" w:rsidRPr="002F6B72" w:rsidRDefault="008B2384" w:rsidP="002F6B72">
      <w:pPr>
        <w:pStyle w:val="Heading2"/>
        <w:shd w:val="clear" w:color="auto" w:fill="F2F2F2" w:themeFill="background1" w:themeFillShade="F2"/>
        <w:spacing w:line="276" w:lineRule="auto"/>
        <w:rPr>
          <w:rFonts w:cs="B Titr"/>
          <w:color w:val="000000" w:themeColor="text1"/>
          <w:sz w:val="20"/>
          <w:szCs w:val="20"/>
          <w:rtl/>
        </w:rPr>
      </w:pPr>
      <w:bookmarkStart w:id="59" w:name="_Toc80268004"/>
      <w:r w:rsidRPr="002F6B72">
        <w:rPr>
          <w:rFonts w:cs="B Titr" w:hint="cs"/>
          <w:color w:val="000000" w:themeColor="text1"/>
          <w:sz w:val="20"/>
          <w:szCs w:val="20"/>
          <w:rtl/>
        </w:rPr>
        <w:t>تعیین و تایید نقطه فرار</w:t>
      </w:r>
      <w:bookmarkEnd w:id="59"/>
    </w:p>
    <w:p w:rsidR="008B2384" w:rsidRPr="00A8268C" w:rsidRDefault="00F7374B" w:rsidP="00A8268C">
      <w:pPr>
        <w:tabs>
          <w:tab w:val="left" w:pos="1170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A8268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حال که علت اصلی شناسایی و تایید شد</w:t>
      </w:r>
      <w:r w:rsidR="00A8268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،</w:t>
      </w:r>
      <w:r w:rsidRPr="00A8268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باید مشخص </w:t>
      </w:r>
      <w:r w:rsidR="00A8268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گردد</w:t>
      </w:r>
      <w:r w:rsidRPr="00A8268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که مسئله در چه محلی از فرآیند خارج شد</w:t>
      </w:r>
      <w:r w:rsidR="00A8268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ه یا</w:t>
      </w:r>
      <w:r w:rsidRPr="00A8268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A8268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فرار کرده است. </w:t>
      </w:r>
      <w:r w:rsidRPr="00A8268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(این </w:t>
      </w:r>
      <w:r w:rsidR="00A8268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اقدام،</w:t>
      </w:r>
      <w:r w:rsidRPr="00A8268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بررسی فرآیندهای کنترلی است). </w:t>
      </w:r>
    </w:p>
    <w:p w:rsidR="00F7374B" w:rsidRPr="00A8268C" w:rsidRDefault="00F7374B" w:rsidP="00AF46A5">
      <w:pPr>
        <w:pStyle w:val="ListParagraph"/>
        <w:numPr>
          <w:ilvl w:val="0"/>
          <w:numId w:val="21"/>
        </w:numPr>
        <w:tabs>
          <w:tab w:val="left" w:pos="1170"/>
        </w:tabs>
        <w:bidi/>
        <w:spacing w:after="0" w:line="276" w:lineRule="auto"/>
        <w:ind w:left="30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A8268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جریان فرآیند را بررسی کرده و نقاط کنترل </w:t>
      </w:r>
      <w:r w:rsidR="004413D9" w:rsidRPr="00A8268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مربوط به </w:t>
      </w:r>
      <w:r w:rsidRPr="00A8268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علت </w:t>
      </w:r>
      <w:r w:rsidR="00A8268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یا</w:t>
      </w:r>
      <w:r w:rsidRPr="00A8268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A8268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علل اصلی احتمالی را مشخص کنید </w:t>
      </w:r>
      <w:r w:rsidR="00A8268C">
        <w:rPr>
          <w:rFonts w:ascii="Sakkal Majalla" w:hAnsi="Sakkal Majalla" w:cs="Sakkal Majalla" w:hint="cs"/>
          <w:color w:val="000000" w:themeColor="text1"/>
          <w:sz w:val="24"/>
          <w:szCs w:val="24"/>
          <w:rtl/>
          <w:lang w:bidi="fa-IR"/>
        </w:rPr>
        <w:t>(</w:t>
      </w:r>
      <w:r w:rsidRPr="00A8268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اطمینان حاصل کنید که دلیل فرار علت اصلی اصلاح شد</w:t>
      </w:r>
      <w:r w:rsidR="00FA7ED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ه</w:t>
      </w:r>
      <w:r w:rsidRPr="00A8268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و از فرار هر </w:t>
      </w:r>
      <w:r w:rsidR="004413D9" w:rsidRPr="00A8268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علت </w:t>
      </w:r>
      <w:r w:rsidR="00FA7ED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اصلی احتمالی در آینده پیشگیری می</w:t>
      </w:r>
      <w:r w:rsidR="00FA7ED2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="00FA7ED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شود</w:t>
      </w:r>
      <w:r w:rsidR="004413D9" w:rsidRPr="00A8268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.</w:t>
      </w:r>
      <w:r w:rsidR="00A8268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)</w:t>
      </w:r>
      <w:r w:rsidR="004413D9" w:rsidRPr="00A8268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</w:p>
    <w:p w:rsidR="00F67F2E" w:rsidRPr="00A8268C" w:rsidRDefault="00F67F2E" w:rsidP="00AF46A5">
      <w:pPr>
        <w:pStyle w:val="ListParagraph"/>
        <w:numPr>
          <w:ilvl w:val="0"/>
          <w:numId w:val="21"/>
        </w:numPr>
        <w:tabs>
          <w:tab w:val="left" w:pos="1170"/>
        </w:tabs>
        <w:bidi/>
        <w:spacing w:after="0" w:line="276" w:lineRule="auto"/>
        <w:ind w:left="30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A8268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نزدیک‌ترین نقطه کنترل به علت اصلی و </w:t>
      </w:r>
      <w:r w:rsidR="00A8268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علل</w:t>
      </w:r>
      <w:r w:rsidRPr="00A8268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احتمالی اصلی را مشخص کنید </w:t>
      </w:r>
      <w:r w:rsidR="00A8268C">
        <w:rPr>
          <w:rFonts w:ascii="Sakkal Majalla" w:hAnsi="Sakkal Majalla" w:cs="Sakkal Majalla" w:hint="cs"/>
          <w:color w:val="000000" w:themeColor="text1"/>
          <w:sz w:val="24"/>
          <w:szCs w:val="24"/>
          <w:rtl/>
          <w:lang w:bidi="fa-IR"/>
        </w:rPr>
        <w:t>(</w:t>
      </w:r>
      <w:r w:rsidRPr="00A8268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معمولا کنترل‌هایی وجود دارند که</w:t>
      </w:r>
      <w:r w:rsidR="005C51F1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به نقطه فرار علت نزدیک هستند</w:t>
      </w:r>
      <w:r w:rsidR="00A8268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)</w:t>
      </w:r>
      <w:r w:rsidR="005C51F1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.</w:t>
      </w:r>
    </w:p>
    <w:p w:rsidR="00F67F2E" w:rsidRDefault="00210795" w:rsidP="00AF46A5">
      <w:pPr>
        <w:pStyle w:val="ListParagraph"/>
        <w:numPr>
          <w:ilvl w:val="0"/>
          <w:numId w:val="21"/>
        </w:numPr>
        <w:tabs>
          <w:tab w:val="left" w:pos="1170"/>
        </w:tabs>
        <w:bidi/>
        <w:spacing w:after="0" w:line="276" w:lineRule="auto"/>
        <w:ind w:left="30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A8268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lastRenderedPageBreak/>
        <w:t xml:space="preserve">نقطه کنترل را به‌عنوان نقطه فرار بپذیرید </w:t>
      </w:r>
      <w:r w:rsidR="00A8268C">
        <w:rPr>
          <w:rFonts w:ascii="Sakkal Majalla" w:hAnsi="Sakkal Majalla" w:cs="Sakkal Majalla" w:hint="cs"/>
          <w:color w:val="000000" w:themeColor="text1"/>
          <w:sz w:val="24"/>
          <w:szCs w:val="24"/>
          <w:rtl/>
          <w:lang w:bidi="fa-IR"/>
        </w:rPr>
        <w:t>(</w:t>
      </w:r>
      <w:r w:rsidRPr="00A8268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تایید کنید که این همان نقطه‌ای است که مسئله از آنجا فرار کرده است.</w:t>
      </w:r>
      <w:r w:rsidR="00A8268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)</w:t>
      </w:r>
      <w:r w:rsidRPr="00A8268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</w:p>
    <w:p w:rsidR="00D41345" w:rsidRPr="00A8268C" w:rsidRDefault="00D41345" w:rsidP="00D41345">
      <w:pPr>
        <w:pStyle w:val="ListParagraph"/>
        <w:tabs>
          <w:tab w:val="left" w:pos="1170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</w:p>
    <w:p w:rsidR="00210795" w:rsidRPr="00A8268C" w:rsidRDefault="00210795" w:rsidP="005C51F1">
      <w:pPr>
        <w:pStyle w:val="Heading2"/>
        <w:shd w:val="clear" w:color="auto" w:fill="F2F2F2" w:themeFill="background1" w:themeFillShade="F2"/>
        <w:spacing w:line="276" w:lineRule="auto"/>
        <w:rPr>
          <w:rFonts w:cs="B Titr"/>
          <w:color w:val="000000" w:themeColor="text1"/>
          <w:sz w:val="20"/>
          <w:szCs w:val="20"/>
          <w:rtl/>
        </w:rPr>
      </w:pPr>
      <w:bookmarkStart w:id="60" w:name="_Toc80268005"/>
      <w:r w:rsidRPr="00A8268C">
        <w:rPr>
          <w:rFonts w:cs="B Titr" w:hint="cs"/>
          <w:color w:val="000000" w:themeColor="text1"/>
          <w:sz w:val="20"/>
          <w:szCs w:val="20"/>
          <w:rtl/>
        </w:rPr>
        <w:t xml:space="preserve">تکمیل فرم </w:t>
      </w:r>
      <w:r w:rsidR="005C51F1" w:rsidRPr="005C51F1">
        <w:rPr>
          <w:rFonts w:ascii="Times New Roman" w:hAnsi="Times New Roman"/>
          <w:color w:val="000000" w:themeColor="text1"/>
          <w:sz w:val="20"/>
          <w:szCs w:val="20"/>
        </w:rPr>
        <w:t>G</w:t>
      </w:r>
      <w:r w:rsidR="005C51F1" w:rsidRPr="005C51F1">
        <w:rPr>
          <w:rFonts w:ascii="Times New Roman" w:hAnsi="Times New Roman" w:cs="A Amine"/>
          <w:color w:val="000000" w:themeColor="text1"/>
          <w:sz w:val="24"/>
          <w:szCs w:val="24"/>
        </w:rPr>
        <w:t>8</w:t>
      </w:r>
      <w:r w:rsidR="005C51F1" w:rsidRPr="005C51F1">
        <w:rPr>
          <w:rFonts w:ascii="Times New Roman" w:hAnsi="Times New Roman" w:cs="Times New Roman"/>
          <w:color w:val="000000" w:themeColor="text1"/>
          <w:sz w:val="20"/>
          <w:szCs w:val="20"/>
        </w:rPr>
        <w:t>D</w:t>
      </w:r>
      <w:r w:rsidR="005C51F1" w:rsidRPr="00697A02">
        <w:rPr>
          <w:rFonts w:ascii="Times New Roman" w:hAnsi="Times New Roman" w:hint="cs"/>
          <w:color w:val="000000" w:themeColor="text1"/>
          <w:sz w:val="24"/>
          <w:szCs w:val="24"/>
          <w:rtl/>
        </w:rPr>
        <w:t xml:space="preserve"> </w:t>
      </w:r>
      <w:r w:rsidRPr="00A8268C">
        <w:rPr>
          <w:rFonts w:cs="B Titr" w:hint="cs"/>
          <w:color w:val="000000" w:themeColor="text1"/>
          <w:sz w:val="20"/>
          <w:szCs w:val="20"/>
          <w:rtl/>
        </w:rPr>
        <w:t>(الگو)</w:t>
      </w:r>
      <w:bookmarkEnd w:id="60"/>
    </w:p>
    <w:p w:rsidR="00210795" w:rsidRDefault="00317812" w:rsidP="00E608CC">
      <w:pPr>
        <w:tabs>
          <w:tab w:val="left" w:pos="1170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A8268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فرم فرآیند حل مسئله </w:t>
      </w:r>
      <w:r w:rsidR="005C51F1" w:rsidRPr="00697A02">
        <w:rPr>
          <w:rFonts w:ascii="Times New Roman" w:hAnsi="Times New Roman"/>
          <w:color w:val="000000" w:themeColor="text1"/>
          <w:sz w:val="20"/>
          <w:szCs w:val="20"/>
          <w:lang w:bidi="fa-IR"/>
        </w:rPr>
        <w:t>G</w:t>
      </w:r>
      <w:r w:rsidR="005C51F1" w:rsidRPr="005417AE">
        <w:rPr>
          <w:rFonts w:ascii="Times New Roman" w:hAnsi="Times New Roman" w:cs="A Amine"/>
          <w:color w:val="000000" w:themeColor="text1"/>
          <w:sz w:val="24"/>
          <w:szCs w:val="24"/>
          <w:lang w:bidi="fa-IR"/>
        </w:rPr>
        <w:t>8</w:t>
      </w:r>
      <w:r w:rsidR="005C51F1" w:rsidRPr="00697A02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="005C51F1" w:rsidRPr="00697A0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A8268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را تکمیل و بخشنامه کنید. </w:t>
      </w:r>
      <w:r w:rsidR="000B53B2" w:rsidRPr="00A8268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به خاطر داشته باشد که </w:t>
      </w:r>
      <w:r w:rsidR="00DF7F90" w:rsidRPr="00A8268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به دنبال</w:t>
      </w:r>
      <w:r w:rsidR="000B53B2" w:rsidRPr="00A8268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هر تغییری که در پایان این مرحله رخ می‌دهد ترکیب تیم را به‌روز کنید. فرم </w:t>
      </w:r>
      <w:r w:rsidR="005C51F1" w:rsidRPr="00697A02">
        <w:rPr>
          <w:rFonts w:ascii="Times New Roman" w:hAnsi="Times New Roman"/>
          <w:color w:val="000000" w:themeColor="text1"/>
          <w:sz w:val="20"/>
          <w:szCs w:val="20"/>
          <w:lang w:bidi="fa-IR"/>
        </w:rPr>
        <w:t>G</w:t>
      </w:r>
      <w:r w:rsidR="005C51F1" w:rsidRPr="005417AE">
        <w:rPr>
          <w:rFonts w:ascii="Times New Roman" w:hAnsi="Times New Roman" w:cs="A Amine"/>
          <w:color w:val="000000" w:themeColor="text1"/>
          <w:sz w:val="24"/>
          <w:szCs w:val="24"/>
          <w:lang w:bidi="fa-IR"/>
        </w:rPr>
        <w:t>8</w:t>
      </w:r>
      <w:r w:rsidR="005C51F1" w:rsidRPr="00697A02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="005C51F1" w:rsidRPr="00697A0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0B53B2" w:rsidRPr="00A8268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خلاصه‌ای از فعالیت حل مسئله </w:t>
      </w:r>
      <w:r w:rsidR="00DF7F90" w:rsidRPr="00A8268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بوده</w:t>
      </w:r>
      <w:r w:rsidR="000B53B2" w:rsidRPr="00A8268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و ب</w:t>
      </w:r>
      <w:r w:rsidR="00E608C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ه</w:t>
      </w:r>
      <w:r w:rsidR="00E608CC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="000B53B2" w:rsidRPr="00A8268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وسیله کاربرگ‌ها، داده‌ها و اطلاعات پشتیبانی دیگر</w:t>
      </w:r>
      <w:r w:rsidR="00DF7F90" w:rsidRPr="00A8268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ی</w:t>
      </w:r>
      <w:r w:rsidR="000B53B2" w:rsidRPr="00A8268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(از جمله کاربرگ‌های تجزیه و تحلیل علت اصلی که در بالا ذکر شدند) حمایت می‌شود که در نتیجه فرآیند حل مسئله </w:t>
      </w:r>
      <w:r w:rsidR="00E608CC" w:rsidRPr="00697A02">
        <w:rPr>
          <w:rFonts w:ascii="Times New Roman" w:hAnsi="Times New Roman"/>
          <w:color w:val="000000" w:themeColor="text1"/>
          <w:sz w:val="20"/>
          <w:szCs w:val="20"/>
          <w:lang w:bidi="fa-IR"/>
        </w:rPr>
        <w:t>G</w:t>
      </w:r>
      <w:r w:rsidR="00E608CC" w:rsidRPr="005417AE">
        <w:rPr>
          <w:rFonts w:ascii="Times New Roman" w:hAnsi="Times New Roman" w:cs="A Amine"/>
          <w:color w:val="000000" w:themeColor="text1"/>
          <w:sz w:val="24"/>
          <w:szCs w:val="24"/>
          <w:lang w:bidi="fa-IR"/>
        </w:rPr>
        <w:t>8</w:t>
      </w:r>
      <w:r w:rsidR="00E608CC" w:rsidRPr="00697A02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="00E608CC" w:rsidRPr="00697A0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0B53B2" w:rsidRPr="00A8268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ایجاد </w:t>
      </w:r>
      <w:r w:rsidR="00647338" w:rsidRPr="00A8268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می‌شوند</w:t>
      </w:r>
      <w:r w:rsidR="000B53B2" w:rsidRPr="00A8268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. </w:t>
      </w:r>
    </w:p>
    <w:p w:rsidR="00D41345" w:rsidRPr="00A8268C" w:rsidRDefault="00D41345" w:rsidP="00D41345">
      <w:pPr>
        <w:tabs>
          <w:tab w:val="left" w:pos="1170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DF7F90" w:rsidRPr="00E46237" w:rsidRDefault="00DF7F90" w:rsidP="00E46237">
      <w:pPr>
        <w:pStyle w:val="Heading2"/>
        <w:shd w:val="clear" w:color="auto" w:fill="F2F2F2" w:themeFill="background1" w:themeFillShade="F2"/>
        <w:spacing w:line="276" w:lineRule="auto"/>
        <w:rPr>
          <w:rFonts w:cs="B Titr"/>
          <w:color w:val="000000" w:themeColor="text1"/>
          <w:sz w:val="20"/>
          <w:szCs w:val="20"/>
          <w:rtl/>
        </w:rPr>
      </w:pPr>
      <w:bookmarkStart w:id="61" w:name="_Toc80268006"/>
      <w:r w:rsidRPr="00E46237">
        <w:rPr>
          <w:rFonts w:cs="B Titr" w:hint="cs"/>
          <w:color w:val="000000" w:themeColor="text1"/>
          <w:sz w:val="20"/>
          <w:szCs w:val="20"/>
          <w:rtl/>
        </w:rPr>
        <w:t>سوالات ارزیابی</w:t>
      </w:r>
      <w:bookmarkEnd w:id="61"/>
    </w:p>
    <w:p w:rsidR="00DF7F90" w:rsidRPr="00A8268C" w:rsidRDefault="00D55B99" w:rsidP="00AF46A5">
      <w:pPr>
        <w:pStyle w:val="ListParagraph"/>
        <w:numPr>
          <w:ilvl w:val="0"/>
          <w:numId w:val="22"/>
        </w:numPr>
        <w:tabs>
          <w:tab w:val="left" w:pos="1170"/>
        </w:tabs>
        <w:bidi/>
        <w:spacing w:after="0" w:line="276" w:lineRule="auto"/>
        <w:ind w:left="306" w:hanging="270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A8268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آیا علت اصلی وجود دارد</w:t>
      </w:r>
      <w:r w:rsidR="00E46237" w:rsidRPr="00A8268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؟</w:t>
      </w:r>
      <w:r w:rsidRPr="00A8268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(یک علت تایید شده که عامل مسئله است)</w:t>
      </w:r>
    </w:p>
    <w:p w:rsidR="00D55B99" w:rsidRPr="00A8268C" w:rsidRDefault="00D55B99" w:rsidP="00AF46A5">
      <w:pPr>
        <w:pStyle w:val="ListParagraph"/>
        <w:numPr>
          <w:ilvl w:val="0"/>
          <w:numId w:val="22"/>
        </w:numPr>
        <w:tabs>
          <w:tab w:val="left" w:pos="1170"/>
        </w:tabs>
        <w:bidi/>
        <w:spacing w:after="0" w:line="276" w:lineRule="auto"/>
        <w:ind w:left="30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A8268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آیا این علت اصلی تایید شد؟</w:t>
      </w:r>
    </w:p>
    <w:p w:rsidR="00D55B99" w:rsidRPr="00A8268C" w:rsidRDefault="00D55B99" w:rsidP="00AF46A5">
      <w:pPr>
        <w:pStyle w:val="ListParagraph"/>
        <w:numPr>
          <w:ilvl w:val="0"/>
          <w:numId w:val="22"/>
        </w:numPr>
        <w:tabs>
          <w:tab w:val="left" w:pos="1170"/>
        </w:tabs>
        <w:bidi/>
        <w:spacing w:after="0" w:line="276" w:lineRule="auto"/>
        <w:ind w:left="30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A8268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آیا بیش از یک علت احتمالی اصلی وجود دارد؟</w:t>
      </w:r>
    </w:p>
    <w:p w:rsidR="00D55B99" w:rsidRPr="00FB3811" w:rsidRDefault="00D55B99" w:rsidP="00AF46A5">
      <w:pPr>
        <w:pStyle w:val="ListParagraph"/>
        <w:numPr>
          <w:ilvl w:val="0"/>
          <w:numId w:val="22"/>
        </w:numPr>
        <w:tabs>
          <w:tab w:val="left" w:pos="1170"/>
        </w:tabs>
        <w:bidi/>
        <w:spacing w:after="0" w:line="276" w:lineRule="auto"/>
        <w:ind w:left="306" w:hanging="270"/>
        <w:jc w:val="both"/>
        <w:rPr>
          <w:rFonts w:ascii="Times New Roman" w:hAnsi="Times New Roman"/>
          <w:color w:val="000000" w:themeColor="text1"/>
          <w:spacing w:val="-4"/>
          <w:sz w:val="24"/>
          <w:szCs w:val="24"/>
          <w:lang w:bidi="fa-IR"/>
        </w:rPr>
      </w:pPr>
      <w:r w:rsidRPr="00FB3811">
        <w:rPr>
          <w:rFonts w:ascii="Times New Roman" w:hAnsi="Times New Roman" w:hint="cs"/>
          <w:color w:val="000000" w:themeColor="text1"/>
          <w:spacing w:val="-4"/>
          <w:sz w:val="24"/>
          <w:szCs w:val="24"/>
          <w:rtl/>
          <w:lang w:bidi="fa-IR"/>
        </w:rPr>
        <w:t>آیا هر مورد تایید شد</w:t>
      </w:r>
      <w:r w:rsidR="00E46237" w:rsidRPr="00FB3811">
        <w:rPr>
          <w:rFonts w:ascii="Times New Roman" w:hAnsi="Times New Roman" w:hint="cs"/>
          <w:color w:val="000000" w:themeColor="text1"/>
          <w:spacing w:val="-4"/>
          <w:sz w:val="24"/>
          <w:szCs w:val="24"/>
          <w:rtl/>
          <w:lang w:bidi="fa-IR"/>
        </w:rPr>
        <w:t>؟</w:t>
      </w:r>
      <w:r w:rsidRPr="00FB3811">
        <w:rPr>
          <w:rFonts w:ascii="Times New Roman" w:hAnsi="Times New Roman" w:hint="cs"/>
          <w:color w:val="000000" w:themeColor="text1"/>
          <w:spacing w:val="-4"/>
          <w:sz w:val="24"/>
          <w:szCs w:val="24"/>
          <w:rtl/>
          <w:lang w:bidi="fa-IR"/>
        </w:rPr>
        <w:t xml:space="preserve"> (تا بر</w:t>
      </w:r>
      <w:r w:rsidR="00E46237" w:rsidRPr="00FB3811">
        <w:rPr>
          <w:rFonts w:ascii="Times New Roman" w:hAnsi="Times New Roman" w:hint="cs"/>
          <w:color w:val="000000" w:themeColor="text1"/>
          <w:spacing w:val="-4"/>
          <w:sz w:val="24"/>
          <w:szCs w:val="24"/>
          <w:rtl/>
          <w:lang w:bidi="fa-IR"/>
        </w:rPr>
        <w:t>ای ایجاد اثر موقتی استفاده شود)</w:t>
      </w:r>
    </w:p>
    <w:p w:rsidR="00D55B99" w:rsidRPr="00E46237" w:rsidRDefault="00D55B99" w:rsidP="00AF46A5">
      <w:pPr>
        <w:pStyle w:val="ListParagraph"/>
        <w:numPr>
          <w:ilvl w:val="0"/>
          <w:numId w:val="22"/>
        </w:numPr>
        <w:tabs>
          <w:tab w:val="left" w:pos="1170"/>
        </w:tabs>
        <w:bidi/>
        <w:spacing w:after="0" w:line="276" w:lineRule="auto"/>
        <w:ind w:left="306" w:hanging="270"/>
        <w:jc w:val="both"/>
        <w:rPr>
          <w:rFonts w:ascii="Times New Roman" w:hAnsi="Times New Roman"/>
          <w:color w:val="000000" w:themeColor="text1"/>
          <w:spacing w:val="-4"/>
          <w:sz w:val="24"/>
          <w:szCs w:val="24"/>
          <w:lang w:bidi="fa-IR"/>
        </w:rPr>
      </w:pPr>
      <w:r w:rsidRPr="00E46237">
        <w:rPr>
          <w:rFonts w:ascii="Times New Roman" w:hAnsi="Times New Roman" w:hint="cs"/>
          <w:color w:val="000000" w:themeColor="text1"/>
          <w:spacing w:val="-4"/>
          <w:sz w:val="24"/>
          <w:szCs w:val="24"/>
          <w:rtl/>
          <w:lang w:bidi="fa-IR"/>
        </w:rPr>
        <w:t xml:space="preserve">آیا سیستم کنترل وجود دارد تا مسئله را شناسایی کند؟ </w:t>
      </w:r>
    </w:p>
    <w:p w:rsidR="00D55B99" w:rsidRPr="00A8268C" w:rsidRDefault="00D55B99" w:rsidP="00AF46A5">
      <w:pPr>
        <w:pStyle w:val="ListParagraph"/>
        <w:numPr>
          <w:ilvl w:val="0"/>
          <w:numId w:val="22"/>
        </w:numPr>
        <w:tabs>
          <w:tab w:val="left" w:pos="1170"/>
        </w:tabs>
        <w:bidi/>
        <w:spacing w:after="0" w:line="276" w:lineRule="auto"/>
        <w:ind w:left="30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A8268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آیا سیستم کنترل موجود شناسایی شد؟</w:t>
      </w:r>
    </w:p>
    <w:p w:rsidR="00D55B99" w:rsidRPr="00FB3811" w:rsidRDefault="00D55B99" w:rsidP="00AF46A5">
      <w:pPr>
        <w:pStyle w:val="ListParagraph"/>
        <w:numPr>
          <w:ilvl w:val="0"/>
          <w:numId w:val="22"/>
        </w:numPr>
        <w:tabs>
          <w:tab w:val="left" w:pos="1170"/>
        </w:tabs>
        <w:bidi/>
        <w:spacing w:after="0" w:line="276" w:lineRule="auto"/>
        <w:ind w:left="306" w:hanging="270"/>
        <w:jc w:val="both"/>
        <w:rPr>
          <w:rFonts w:ascii="Times New Roman" w:hAnsi="Times New Roman"/>
          <w:color w:val="000000" w:themeColor="text1"/>
          <w:spacing w:val="-6"/>
          <w:sz w:val="24"/>
          <w:szCs w:val="24"/>
          <w:lang w:bidi="fa-IR"/>
        </w:rPr>
      </w:pPr>
      <w:r w:rsidRPr="00FB3811">
        <w:rPr>
          <w:rFonts w:ascii="Times New Roman" w:hAnsi="Times New Roman" w:hint="cs"/>
          <w:color w:val="000000" w:themeColor="text1"/>
          <w:spacing w:val="-6"/>
          <w:sz w:val="24"/>
          <w:szCs w:val="24"/>
          <w:rtl/>
          <w:lang w:bidi="fa-IR"/>
        </w:rPr>
        <w:t>آیا تایید شد که سیستم کنترلی بتواند مسئله را شناسایی کند؟</w:t>
      </w:r>
    </w:p>
    <w:p w:rsidR="00D55B99" w:rsidRPr="00A8268C" w:rsidRDefault="0067085C" w:rsidP="00AF46A5">
      <w:pPr>
        <w:pStyle w:val="ListParagraph"/>
        <w:numPr>
          <w:ilvl w:val="0"/>
          <w:numId w:val="22"/>
        </w:numPr>
        <w:tabs>
          <w:tab w:val="left" w:pos="1170"/>
        </w:tabs>
        <w:bidi/>
        <w:spacing w:after="0" w:line="276" w:lineRule="auto"/>
        <w:ind w:left="30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A8268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آیا </w:t>
      </w:r>
      <w:r w:rsidR="00F30F9A" w:rsidRPr="00A8268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باید</w:t>
      </w:r>
      <w:r w:rsidRPr="00A8268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سیستم کنترل </w:t>
      </w:r>
      <w:r w:rsidR="00F30F9A" w:rsidRPr="00A8268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را بهبود بخشید</w:t>
      </w:r>
      <w:r w:rsidRPr="00A8268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؟</w:t>
      </w:r>
    </w:p>
    <w:p w:rsidR="0067085C" w:rsidRPr="00A8268C" w:rsidRDefault="0067085C" w:rsidP="00AF46A5">
      <w:pPr>
        <w:pStyle w:val="ListParagraph"/>
        <w:numPr>
          <w:ilvl w:val="0"/>
          <w:numId w:val="22"/>
        </w:numPr>
        <w:tabs>
          <w:tab w:val="left" w:pos="1170"/>
        </w:tabs>
        <w:bidi/>
        <w:spacing w:after="0" w:line="276" w:lineRule="auto"/>
        <w:ind w:left="30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A8268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آیا همه تغییرات (مانند </w:t>
      </w:r>
      <w:r w:rsidRPr="00A8268C">
        <w:rPr>
          <w:rFonts w:ascii="Times New Roman" w:hAnsi="Times New Roman"/>
          <w:color w:val="000000" w:themeColor="text1"/>
          <w:sz w:val="20"/>
          <w:szCs w:val="20"/>
          <w:lang w:bidi="fa-IR"/>
        </w:rPr>
        <w:t>FMEA</w:t>
      </w:r>
      <w:r w:rsidRPr="00A8268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، طرح کنترل، جریان فرآیند) مستند شدند؟</w:t>
      </w:r>
    </w:p>
    <w:p w:rsidR="00D55B99" w:rsidRPr="00A8268C" w:rsidRDefault="00DE6FC3" w:rsidP="00AF46A5">
      <w:pPr>
        <w:pStyle w:val="ListParagraph"/>
        <w:numPr>
          <w:ilvl w:val="0"/>
          <w:numId w:val="22"/>
        </w:numPr>
        <w:tabs>
          <w:tab w:val="left" w:pos="1170"/>
        </w:tabs>
        <w:bidi/>
        <w:spacing w:after="0" w:line="276" w:lineRule="auto"/>
        <w:ind w:left="30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A8268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آیا ترکیب تیم برای ورود به مرحله بعد مناسب است؟</w:t>
      </w:r>
    </w:p>
    <w:p w:rsidR="00DE6FC3" w:rsidRPr="00A8268C" w:rsidRDefault="00DE6FC3" w:rsidP="00AF46A5">
      <w:pPr>
        <w:pStyle w:val="ListParagraph"/>
        <w:numPr>
          <w:ilvl w:val="0"/>
          <w:numId w:val="22"/>
        </w:numPr>
        <w:tabs>
          <w:tab w:val="left" w:pos="1170"/>
        </w:tabs>
        <w:bidi/>
        <w:spacing w:after="0" w:line="276" w:lineRule="auto"/>
        <w:ind w:left="30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A8268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آیا مورد یا موارد قابل سنجش بررسی شدند؟</w:t>
      </w:r>
    </w:p>
    <w:p w:rsidR="00DE6FC3" w:rsidRDefault="00DE6FC3" w:rsidP="00AF46A5">
      <w:pPr>
        <w:pStyle w:val="ListParagraph"/>
        <w:numPr>
          <w:ilvl w:val="0"/>
          <w:numId w:val="22"/>
        </w:numPr>
        <w:tabs>
          <w:tab w:val="left" w:pos="1170"/>
        </w:tabs>
        <w:bidi/>
        <w:spacing w:after="0" w:line="276" w:lineRule="auto"/>
        <w:ind w:left="306" w:hanging="27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A8268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آیا عملیات خدمات </w:t>
      </w:r>
      <w:r w:rsidR="00F6637B" w:rsidRPr="00A8268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نیاز است؟</w:t>
      </w:r>
    </w:p>
    <w:p w:rsidR="00B95839" w:rsidRPr="00B95839" w:rsidRDefault="00B95839" w:rsidP="00B95839">
      <w:pPr>
        <w:tabs>
          <w:tab w:val="left" w:pos="1170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D41345" w:rsidRDefault="00D41345">
      <w:pPr>
        <w:rPr>
          <w:rFonts w:cs="B Titr"/>
          <w:color w:val="000000" w:themeColor="text1"/>
          <w:sz w:val="20"/>
          <w:szCs w:val="20"/>
          <w:rtl/>
        </w:rPr>
      </w:pPr>
      <w:bookmarkStart w:id="62" w:name="_Toc80268007"/>
      <w:r>
        <w:rPr>
          <w:rFonts w:cs="B Titr"/>
          <w:color w:val="000000" w:themeColor="text1"/>
          <w:sz w:val="20"/>
          <w:szCs w:val="20"/>
          <w:rtl/>
        </w:rPr>
        <w:br w:type="page"/>
      </w:r>
    </w:p>
    <w:p w:rsidR="00412EE2" w:rsidRDefault="00412EE2">
      <w:pPr>
        <w:rPr>
          <w:rFonts w:cs="B Titr"/>
          <w:color w:val="000000" w:themeColor="text1"/>
          <w:sz w:val="20"/>
          <w:szCs w:val="20"/>
          <w:rtl/>
        </w:rPr>
      </w:pPr>
    </w:p>
    <w:p w:rsidR="00412EE2" w:rsidRDefault="00412EE2">
      <w:pPr>
        <w:rPr>
          <w:rFonts w:cs="B Titr"/>
          <w:color w:val="000000" w:themeColor="text1"/>
          <w:sz w:val="20"/>
          <w:szCs w:val="20"/>
          <w:rtl/>
        </w:rPr>
      </w:pPr>
    </w:p>
    <w:p w:rsidR="00412EE2" w:rsidRDefault="00412EE2">
      <w:pPr>
        <w:rPr>
          <w:rFonts w:cs="B Titr"/>
          <w:color w:val="000000" w:themeColor="text1"/>
          <w:sz w:val="20"/>
          <w:szCs w:val="20"/>
          <w:rtl/>
        </w:rPr>
      </w:pPr>
    </w:p>
    <w:p w:rsidR="00412EE2" w:rsidRDefault="00412EE2">
      <w:pPr>
        <w:rPr>
          <w:rFonts w:cs="B Titr"/>
          <w:color w:val="000000" w:themeColor="text1"/>
          <w:sz w:val="20"/>
          <w:szCs w:val="20"/>
          <w:rtl/>
        </w:rPr>
      </w:pPr>
    </w:p>
    <w:p w:rsidR="00412EE2" w:rsidRDefault="00412EE2">
      <w:pPr>
        <w:rPr>
          <w:rFonts w:cs="B Titr"/>
          <w:color w:val="000000" w:themeColor="text1"/>
          <w:sz w:val="20"/>
          <w:szCs w:val="20"/>
          <w:rtl/>
        </w:rPr>
      </w:pPr>
    </w:p>
    <w:p w:rsidR="00412EE2" w:rsidRDefault="00412EE2">
      <w:pPr>
        <w:rPr>
          <w:rFonts w:cs="B Titr"/>
          <w:color w:val="000000" w:themeColor="text1"/>
          <w:sz w:val="20"/>
          <w:szCs w:val="20"/>
          <w:rtl/>
        </w:rPr>
      </w:pPr>
    </w:p>
    <w:p w:rsidR="00412EE2" w:rsidRDefault="00412EE2">
      <w:pPr>
        <w:rPr>
          <w:rFonts w:cs="B Titr"/>
          <w:color w:val="000000" w:themeColor="text1"/>
          <w:sz w:val="20"/>
          <w:szCs w:val="20"/>
          <w:rtl/>
        </w:rPr>
      </w:pPr>
    </w:p>
    <w:p w:rsidR="00412EE2" w:rsidRDefault="00412EE2">
      <w:pPr>
        <w:rPr>
          <w:rFonts w:cs="B Titr"/>
          <w:color w:val="000000" w:themeColor="text1"/>
          <w:sz w:val="20"/>
          <w:szCs w:val="20"/>
          <w:rtl/>
        </w:rPr>
      </w:pPr>
    </w:p>
    <w:p w:rsidR="00412EE2" w:rsidRDefault="00412EE2">
      <w:pPr>
        <w:rPr>
          <w:rFonts w:cs="B Titr"/>
          <w:b/>
          <w:bCs/>
          <w:color w:val="000000" w:themeColor="text1"/>
          <w:sz w:val="20"/>
          <w:szCs w:val="20"/>
          <w:rtl/>
          <w:lang w:bidi="fa-IR"/>
        </w:rPr>
      </w:pPr>
    </w:p>
    <w:tbl>
      <w:tblPr>
        <w:tblStyle w:val="TableGrid"/>
        <w:bidiVisual/>
        <w:tblW w:w="0" w:type="auto"/>
        <w:tblInd w:w="-1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4555"/>
      </w:tblGrid>
      <w:tr w:rsidR="00412EE2" w:rsidTr="007E3E3C">
        <w:trPr>
          <w:trHeight w:val="170"/>
        </w:trPr>
        <w:tc>
          <w:tcPr>
            <w:tcW w:w="4555" w:type="dxa"/>
            <w:shd w:val="clear" w:color="auto" w:fill="D9D9D9" w:themeFill="background1" w:themeFillShade="D9"/>
          </w:tcPr>
          <w:p w:rsidR="00412EE2" w:rsidRDefault="00412EE2" w:rsidP="00412EE2">
            <w:pPr>
              <w:pStyle w:val="Heading2"/>
              <w:shd w:val="clear" w:color="auto" w:fill="FFFFFF" w:themeFill="background1"/>
              <w:spacing w:line="276" w:lineRule="auto"/>
              <w:jc w:val="center"/>
              <w:outlineLvl w:val="1"/>
              <w:rPr>
                <w:rFonts w:cs="B Titr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Titr"/>
                <w:color w:val="000000" w:themeColor="text1"/>
                <w:sz w:val="20"/>
                <w:szCs w:val="20"/>
                <w:rtl/>
              </w:rPr>
              <w:br w:type="page"/>
            </w:r>
            <w:r>
              <w:rPr>
                <w:rFonts w:cs="B Titr"/>
                <w:color w:val="000000" w:themeColor="text1"/>
                <w:sz w:val="20"/>
                <w:szCs w:val="20"/>
                <w:rtl/>
              </w:rPr>
              <w:br w:type="page"/>
            </w:r>
            <w:r w:rsidRPr="001453BD">
              <w:rPr>
                <w:rFonts w:cs="B Titr" w:hint="cs"/>
                <w:color w:val="000000" w:themeColor="text1"/>
                <w:sz w:val="24"/>
                <w:szCs w:val="24"/>
                <w:rtl/>
              </w:rPr>
              <w:t xml:space="preserve">گام </w:t>
            </w:r>
            <w:r>
              <w:rPr>
                <w:rFonts w:cs="B Titr" w:hint="cs"/>
                <w:color w:val="000000" w:themeColor="text1"/>
                <w:sz w:val="24"/>
                <w:szCs w:val="24"/>
                <w:rtl/>
              </w:rPr>
              <w:t xml:space="preserve"> 5</w:t>
            </w:r>
          </w:p>
          <w:p w:rsidR="00412EE2" w:rsidRDefault="00412EE2" w:rsidP="00412EE2">
            <w:pPr>
              <w:pStyle w:val="Heading2"/>
              <w:shd w:val="clear" w:color="auto" w:fill="FFFFFF" w:themeFill="background1"/>
              <w:spacing w:line="276" w:lineRule="auto"/>
              <w:jc w:val="center"/>
              <w:outlineLvl w:val="1"/>
              <w:rPr>
                <w:rFonts w:cs="B Titr"/>
                <w:color w:val="000000" w:themeColor="text1"/>
                <w:spacing w:val="-6"/>
                <w:sz w:val="24"/>
                <w:szCs w:val="24"/>
                <w:rtl/>
              </w:rPr>
            </w:pPr>
            <w:r w:rsidRPr="00412EE2">
              <w:rPr>
                <w:rFonts w:cs="B Titr"/>
                <w:color w:val="000000" w:themeColor="text1"/>
                <w:spacing w:val="-6"/>
                <w:sz w:val="24"/>
                <w:szCs w:val="24"/>
                <w:rtl/>
              </w:rPr>
              <w:t>انتخاب و تا</w:t>
            </w:r>
            <w:r w:rsidRPr="00412EE2">
              <w:rPr>
                <w:rFonts w:cs="B Titr" w:hint="cs"/>
                <w:color w:val="000000" w:themeColor="text1"/>
                <w:spacing w:val="-6"/>
                <w:sz w:val="24"/>
                <w:szCs w:val="24"/>
                <w:rtl/>
              </w:rPr>
              <w:t>یی</w:t>
            </w:r>
            <w:r w:rsidRPr="00412EE2">
              <w:rPr>
                <w:rFonts w:cs="B Titr" w:hint="eastAsia"/>
                <w:color w:val="000000" w:themeColor="text1"/>
                <w:spacing w:val="-6"/>
                <w:sz w:val="24"/>
                <w:szCs w:val="24"/>
                <w:rtl/>
              </w:rPr>
              <w:t>د</w:t>
            </w:r>
            <w:r w:rsidRPr="00412EE2">
              <w:rPr>
                <w:rFonts w:cs="B Titr"/>
                <w:color w:val="000000" w:themeColor="text1"/>
                <w:spacing w:val="-6"/>
                <w:sz w:val="24"/>
                <w:szCs w:val="24"/>
                <w:rtl/>
              </w:rPr>
              <w:t xml:space="preserve"> اقدامات اصلاح</w:t>
            </w:r>
            <w:r w:rsidRPr="00412EE2">
              <w:rPr>
                <w:rFonts w:cs="B Titr" w:hint="cs"/>
                <w:color w:val="000000" w:themeColor="text1"/>
                <w:spacing w:val="-6"/>
                <w:sz w:val="24"/>
                <w:szCs w:val="24"/>
                <w:rtl/>
              </w:rPr>
              <w:t>ی</w:t>
            </w:r>
            <w:r w:rsidRPr="00412EE2">
              <w:rPr>
                <w:rFonts w:cs="B Titr"/>
                <w:color w:val="000000" w:themeColor="text1"/>
                <w:spacing w:val="-6"/>
                <w:sz w:val="24"/>
                <w:szCs w:val="24"/>
                <w:rtl/>
              </w:rPr>
              <w:t xml:space="preserve"> پا</w:t>
            </w:r>
            <w:r w:rsidRPr="00412EE2">
              <w:rPr>
                <w:rFonts w:cs="B Titr" w:hint="cs"/>
                <w:color w:val="000000" w:themeColor="text1"/>
                <w:spacing w:val="-6"/>
                <w:sz w:val="24"/>
                <w:szCs w:val="24"/>
                <w:rtl/>
              </w:rPr>
              <w:t>ی</w:t>
            </w:r>
            <w:r w:rsidRPr="00412EE2">
              <w:rPr>
                <w:rFonts w:cs="B Titr" w:hint="eastAsia"/>
                <w:color w:val="000000" w:themeColor="text1"/>
                <w:spacing w:val="-6"/>
                <w:sz w:val="24"/>
                <w:szCs w:val="24"/>
                <w:rtl/>
              </w:rPr>
              <w:t>دار</w:t>
            </w:r>
            <w:r w:rsidRPr="00412EE2">
              <w:rPr>
                <w:rFonts w:cs="B Titr"/>
                <w:color w:val="000000" w:themeColor="text1"/>
                <w:spacing w:val="-6"/>
                <w:sz w:val="24"/>
                <w:szCs w:val="24"/>
                <w:rtl/>
              </w:rPr>
              <w:t xml:space="preserve"> </w:t>
            </w:r>
            <w:r w:rsidRPr="00412EE2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  <w:rtl/>
              </w:rPr>
              <w:t>(</w:t>
            </w:r>
            <w:r w:rsidRPr="00412EE2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>PCA</w:t>
            </w:r>
            <w:r w:rsidRPr="00412EE2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  <w:rtl/>
              </w:rPr>
              <w:t>)</w:t>
            </w:r>
            <w:r w:rsidRPr="00412EE2">
              <w:rPr>
                <w:rFonts w:cs="B Titr"/>
                <w:color w:val="000000" w:themeColor="text1"/>
                <w:spacing w:val="-6"/>
                <w:sz w:val="24"/>
                <w:szCs w:val="24"/>
                <w:rtl/>
              </w:rPr>
              <w:t xml:space="preserve"> </w:t>
            </w:r>
          </w:p>
          <w:p w:rsidR="00412EE2" w:rsidRDefault="00412EE2" w:rsidP="00412EE2">
            <w:pPr>
              <w:pStyle w:val="Heading2"/>
              <w:shd w:val="clear" w:color="auto" w:fill="FFFFFF" w:themeFill="background1"/>
              <w:spacing w:line="276" w:lineRule="auto"/>
              <w:jc w:val="center"/>
              <w:outlineLvl w:val="1"/>
              <w:rPr>
                <w:rFonts w:cs="B Titr"/>
                <w:color w:val="000000" w:themeColor="text1"/>
                <w:spacing w:val="-12"/>
                <w:sz w:val="20"/>
                <w:szCs w:val="20"/>
                <w:rtl/>
              </w:rPr>
            </w:pPr>
            <w:r w:rsidRPr="00412EE2">
              <w:rPr>
                <w:rFonts w:cs="B Titr"/>
                <w:color w:val="000000" w:themeColor="text1"/>
                <w:spacing w:val="-6"/>
                <w:sz w:val="24"/>
                <w:szCs w:val="24"/>
                <w:rtl/>
              </w:rPr>
              <w:t>برا</w:t>
            </w:r>
            <w:r w:rsidRPr="00412EE2">
              <w:rPr>
                <w:rFonts w:cs="B Titr" w:hint="cs"/>
                <w:color w:val="000000" w:themeColor="text1"/>
                <w:spacing w:val="-6"/>
                <w:sz w:val="24"/>
                <w:szCs w:val="24"/>
                <w:rtl/>
              </w:rPr>
              <w:t>ی</w:t>
            </w:r>
            <w:r w:rsidRPr="00412EE2">
              <w:rPr>
                <w:rFonts w:cs="B Titr"/>
                <w:color w:val="000000" w:themeColor="text1"/>
                <w:spacing w:val="-6"/>
                <w:sz w:val="24"/>
                <w:szCs w:val="24"/>
                <w:rtl/>
              </w:rPr>
              <w:t xml:space="preserve"> علت اصل</w:t>
            </w:r>
            <w:r w:rsidRPr="00412EE2">
              <w:rPr>
                <w:rFonts w:cs="B Titr" w:hint="cs"/>
                <w:color w:val="000000" w:themeColor="text1"/>
                <w:spacing w:val="-6"/>
                <w:sz w:val="24"/>
                <w:szCs w:val="24"/>
                <w:rtl/>
              </w:rPr>
              <w:t>ی</w:t>
            </w:r>
            <w:r w:rsidRPr="00412EE2">
              <w:rPr>
                <w:rFonts w:cs="B Titr"/>
                <w:color w:val="000000" w:themeColor="text1"/>
                <w:spacing w:val="-6"/>
                <w:sz w:val="24"/>
                <w:szCs w:val="24"/>
                <w:rtl/>
              </w:rPr>
              <w:t xml:space="preserve"> و نقطه فرار</w:t>
            </w:r>
          </w:p>
        </w:tc>
      </w:tr>
    </w:tbl>
    <w:p w:rsidR="00412EE2" w:rsidRDefault="00412EE2">
      <w:pPr>
        <w:rPr>
          <w:rFonts w:cs="B Titr"/>
          <w:b/>
          <w:bCs/>
          <w:color w:val="000000" w:themeColor="text1"/>
          <w:sz w:val="20"/>
          <w:szCs w:val="20"/>
          <w:rtl/>
          <w:lang w:bidi="fa-IR"/>
        </w:rPr>
      </w:pPr>
      <w:r>
        <w:rPr>
          <w:rFonts w:cs="B Titr"/>
          <w:color w:val="000000" w:themeColor="text1"/>
          <w:sz w:val="20"/>
          <w:szCs w:val="20"/>
          <w:rtl/>
        </w:rPr>
        <w:br w:type="page"/>
      </w:r>
    </w:p>
    <w:p w:rsidR="00317812" w:rsidRPr="00E46237" w:rsidRDefault="00F6637B" w:rsidP="00E46237">
      <w:pPr>
        <w:pStyle w:val="Heading2"/>
        <w:shd w:val="clear" w:color="auto" w:fill="F2F2F2" w:themeFill="background1" w:themeFillShade="F2"/>
        <w:spacing w:line="276" w:lineRule="auto"/>
        <w:rPr>
          <w:rFonts w:cs="B Titr"/>
          <w:color w:val="000000" w:themeColor="text1"/>
          <w:sz w:val="20"/>
          <w:szCs w:val="20"/>
          <w:rtl/>
        </w:rPr>
      </w:pPr>
      <w:r w:rsidRPr="00E46237">
        <w:rPr>
          <w:rFonts w:cs="B Titr" w:hint="cs"/>
          <w:color w:val="000000" w:themeColor="text1"/>
          <w:sz w:val="20"/>
          <w:szCs w:val="20"/>
          <w:rtl/>
        </w:rPr>
        <w:lastRenderedPageBreak/>
        <w:t xml:space="preserve">گام 5- انتخاب و تایید اقدامات اصلاحی پایدار </w:t>
      </w:r>
      <w:r w:rsidRPr="00D70B9E">
        <w:rPr>
          <w:rFonts w:ascii="Times New Roman" w:hAnsi="Times New Roman" w:cs="Times New Roman"/>
          <w:color w:val="000000" w:themeColor="text1"/>
          <w:sz w:val="20"/>
          <w:szCs w:val="20"/>
          <w:rtl/>
        </w:rPr>
        <w:t>(</w:t>
      </w:r>
      <w:r w:rsidRPr="00D70B9E">
        <w:rPr>
          <w:rFonts w:ascii="Times New Roman" w:hAnsi="Times New Roman" w:cs="Times New Roman"/>
          <w:color w:val="000000" w:themeColor="text1"/>
          <w:sz w:val="20"/>
          <w:szCs w:val="20"/>
        </w:rPr>
        <w:t>PCA</w:t>
      </w:r>
      <w:r w:rsidRPr="00D70B9E">
        <w:rPr>
          <w:rFonts w:ascii="Times New Roman" w:hAnsi="Times New Roman" w:cs="Times New Roman"/>
          <w:color w:val="000000" w:themeColor="text1"/>
          <w:sz w:val="20"/>
          <w:szCs w:val="20"/>
          <w:rtl/>
        </w:rPr>
        <w:t>)</w:t>
      </w:r>
      <w:r w:rsidRPr="00E46237">
        <w:rPr>
          <w:rFonts w:cs="B Titr" w:hint="cs"/>
          <w:color w:val="000000" w:themeColor="text1"/>
          <w:sz w:val="20"/>
          <w:szCs w:val="20"/>
          <w:rtl/>
        </w:rPr>
        <w:t xml:space="preserve"> برای علت اصلی و نقطه فرار –جریان فرآیند</w:t>
      </w:r>
      <w:bookmarkEnd w:id="62"/>
    </w:p>
    <w:p w:rsidR="00F6637B" w:rsidRDefault="00F6637B" w:rsidP="00575587">
      <w:pPr>
        <w:bidi/>
        <w:spacing w:after="0" w:line="276" w:lineRule="auto"/>
        <w:rPr>
          <w:noProof/>
          <w:rtl/>
        </w:rPr>
      </w:pPr>
    </w:p>
    <w:p w:rsidR="00B95839" w:rsidRPr="004D3F99" w:rsidRDefault="00B95839" w:rsidP="00B95839">
      <w:pPr>
        <w:bidi/>
        <w:spacing w:after="0" w:line="276" w:lineRule="auto"/>
        <w:rPr>
          <w:color w:val="000000" w:themeColor="text1"/>
          <w:rtl/>
          <w:lang w:bidi="fa-IR"/>
        </w:rPr>
      </w:pPr>
      <w:r>
        <w:rPr>
          <w:noProof/>
        </w:rPr>
        <w:drawing>
          <wp:inline distT="0" distB="0" distL="0" distR="0" wp14:anchorId="713385BF" wp14:editId="609ED7B6">
            <wp:extent cx="2753833" cy="3942275"/>
            <wp:effectExtent l="0" t="0" r="889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8485" t="19079" r="32837" b="7894"/>
                    <a:stretch/>
                  </pic:blipFill>
                  <pic:spPr bwMode="auto">
                    <a:xfrm>
                      <a:off x="0" y="0"/>
                      <a:ext cx="2773152" cy="3969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252" w:rsidRPr="004D3F99" w:rsidRDefault="00551252" w:rsidP="00551252">
      <w:pPr>
        <w:bidi/>
        <w:spacing w:after="0" w:line="276" w:lineRule="auto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293014" w:rsidRPr="00B95839" w:rsidRDefault="00293014" w:rsidP="00B95839">
      <w:pPr>
        <w:pStyle w:val="Heading2"/>
        <w:shd w:val="clear" w:color="auto" w:fill="F2F2F2" w:themeFill="background1" w:themeFillShade="F2"/>
        <w:spacing w:line="276" w:lineRule="auto"/>
        <w:rPr>
          <w:rFonts w:cs="B Titr"/>
          <w:color w:val="000000" w:themeColor="text1"/>
          <w:sz w:val="20"/>
          <w:szCs w:val="20"/>
          <w:rtl/>
        </w:rPr>
      </w:pPr>
      <w:bookmarkStart w:id="63" w:name="_Toc80268008"/>
      <w:r w:rsidRPr="00B95839">
        <w:rPr>
          <w:rFonts w:cs="B Titr" w:hint="cs"/>
          <w:color w:val="000000" w:themeColor="text1"/>
          <w:sz w:val="20"/>
          <w:szCs w:val="20"/>
          <w:rtl/>
        </w:rPr>
        <w:t xml:space="preserve">گام 5- انتخاب و تایید اقدامات اصلاحی پایدار </w:t>
      </w:r>
      <w:r w:rsidRPr="004465E0">
        <w:rPr>
          <w:rFonts w:ascii="Times New Roman" w:hAnsi="Times New Roman" w:cs="Times New Roman"/>
          <w:color w:val="000000" w:themeColor="text1"/>
          <w:sz w:val="20"/>
          <w:szCs w:val="20"/>
          <w:rtl/>
        </w:rPr>
        <w:t>(</w:t>
      </w:r>
      <w:r w:rsidRPr="004465E0">
        <w:rPr>
          <w:rFonts w:ascii="Times New Roman" w:hAnsi="Times New Roman" w:cs="Times New Roman"/>
          <w:color w:val="000000" w:themeColor="text1"/>
          <w:sz w:val="20"/>
          <w:szCs w:val="20"/>
        </w:rPr>
        <w:t>PCA</w:t>
      </w:r>
      <w:r w:rsidRPr="004465E0">
        <w:rPr>
          <w:rFonts w:ascii="Times New Roman" w:hAnsi="Times New Roman" w:cs="Times New Roman"/>
          <w:color w:val="000000" w:themeColor="text1"/>
          <w:sz w:val="20"/>
          <w:szCs w:val="20"/>
          <w:rtl/>
        </w:rPr>
        <w:t>)</w:t>
      </w:r>
      <w:bookmarkEnd w:id="63"/>
      <w:r w:rsidRPr="004465E0">
        <w:rPr>
          <w:rFonts w:ascii="Times New Roman" w:hAnsi="Times New Roman" w:cs="Times New Roman"/>
          <w:color w:val="000000" w:themeColor="text1"/>
          <w:sz w:val="20"/>
          <w:szCs w:val="20"/>
          <w:rtl/>
        </w:rPr>
        <w:t xml:space="preserve"> </w:t>
      </w:r>
    </w:p>
    <w:p w:rsidR="00EA72A5" w:rsidRDefault="003A0EEB" w:rsidP="00DA283C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55125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حال که علت یا </w:t>
      </w:r>
      <w:r w:rsidR="00DA283C" w:rsidRPr="0055125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علل</w:t>
      </w:r>
      <w:r w:rsidRPr="0055125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اصلی مسئله مشخص شدند </w:t>
      </w:r>
      <w:r w:rsidR="00671250" w:rsidRPr="0055125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باید</w:t>
      </w:r>
      <w:r w:rsidRPr="0055125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مناسب‌ترین اقدام اصلاحی پایدار را تعیین و انتخاب کنید. </w:t>
      </w:r>
      <w:r w:rsidR="00EA72A5" w:rsidRPr="00551252">
        <w:rPr>
          <w:rFonts w:ascii="Times New Roman" w:hAnsi="Times New Roman"/>
          <w:color w:val="000000" w:themeColor="text1"/>
          <w:sz w:val="20"/>
          <w:szCs w:val="20"/>
          <w:lang w:bidi="fa-IR"/>
        </w:rPr>
        <w:t>PCA</w:t>
      </w:r>
      <w:r w:rsidR="00EA72A5" w:rsidRPr="00551252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 xml:space="preserve"> </w:t>
      </w:r>
      <w:r w:rsidR="00AF18EB" w:rsidRPr="00AF18EB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باید </w:t>
      </w:r>
      <w:r w:rsidR="00671250" w:rsidRPr="0055125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هم بر</w:t>
      </w:r>
      <w:r w:rsidR="00EA72A5" w:rsidRPr="0055125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ای علت اصلی و هم برای نقطه فرار باید در نظر گرفته شود. اقدام اصلاحی پایدار </w:t>
      </w:r>
      <w:r w:rsidR="00E90527" w:rsidRPr="0055125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باید </w:t>
      </w:r>
      <w:r w:rsidR="00EA72A5" w:rsidRPr="0055125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چند نیاز را در نظر بگیرد که هم نیازهای مشتری و هم نیا</w:t>
      </w:r>
      <w:r w:rsidR="001C369A" w:rsidRPr="0055125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زهای کسب و کار</w:t>
      </w:r>
      <w:r w:rsidR="00E90527" w:rsidRPr="0055125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را برآورده کند. با توجه به این</w:t>
      </w:r>
      <w:r w:rsidR="00671250" w:rsidRPr="0055125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که امکان دارد چند اقدام</w:t>
      </w:r>
      <w:r w:rsidR="001C369A" w:rsidRPr="0055125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اصلاحی پایدار وجود داشته باشند باید مناسب‌ترین </w:t>
      </w:r>
      <w:r w:rsidR="001C369A" w:rsidRPr="00551252">
        <w:rPr>
          <w:rFonts w:ascii="Times New Roman" w:hAnsi="Times New Roman"/>
          <w:color w:val="000000" w:themeColor="text1"/>
          <w:sz w:val="20"/>
          <w:szCs w:val="20"/>
          <w:lang w:bidi="fa-IR"/>
        </w:rPr>
        <w:t>PCA</w:t>
      </w:r>
      <w:r w:rsidR="001C369A" w:rsidRPr="00551252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 xml:space="preserve"> </w:t>
      </w:r>
      <w:r w:rsidR="001C369A" w:rsidRPr="0055125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اتخاذ شود. با در نظر گرفتن این نکته فرآیندی برای اتخاذ این تصمیم نیاز است.</w:t>
      </w:r>
    </w:p>
    <w:p w:rsidR="00D41345" w:rsidRPr="00551252" w:rsidRDefault="00D41345" w:rsidP="00D41345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1C369A" w:rsidRPr="00092473" w:rsidRDefault="004A20CB" w:rsidP="00092473">
      <w:pPr>
        <w:pStyle w:val="Heading2"/>
        <w:shd w:val="clear" w:color="auto" w:fill="F2F2F2" w:themeFill="background1" w:themeFillShade="F2"/>
        <w:spacing w:line="276" w:lineRule="auto"/>
        <w:rPr>
          <w:rFonts w:cs="B Titr"/>
          <w:color w:val="000000" w:themeColor="text1"/>
          <w:sz w:val="20"/>
          <w:szCs w:val="20"/>
          <w:rtl/>
        </w:rPr>
      </w:pPr>
      <w:bookmarkStart w:id="64" w:name="_Toc80268009"/>
      <w:r w:rsidRPr="00092473">
        <w:rPr>
          <w:rFonts w:cs="B Titr" w:hint="cs"/>
          <w:color w:val="000000" w:themeColor="text1"/>
          <w:sz w:val="20"/>
          <w:szCs w:val="20"/>
          <w:rtl/>
        </w:rPr>
        <w:t>تعیین اقدام اصلاحی پایدار</w:t>
      </w:r>
      <w:bookmarkEnd w:id="64"/>
    </w:p>
    <w:p w:rsidR="00293014" w:rsidRDefault="00E90527" w:rsidP="00E41BB1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تیم بع</w:t>
      </w:r>
      <w:r w:rsid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د از تعیین علت اصلی مسئله‌</w:t>
      </w:r>
      <w:r w:rsidR="003A617A"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،</w:t>
      </w:r>
      <w:r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076890"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داده‌ها و اطلاعات موجود را در اختیار دارد تا مشخص کند </w:t>
      </w:r>
      <w:r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چه</w:t>
      </w:r>
      <w:r w:rsidR="00076890"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اقدامات</w:t>
      </w:r>
      <w:r w:rsidR="00076890"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اصلاحی برای </w:t>
      </w:r>
      <w:r w:rsidR="00076890"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lastRenderedPageBreak/>
        <w:t xml:space="preserve">اجرا وجود دارند. </w:t>
      </w:r>
      <w:r w:rsidR="00E41BB1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تمام</w:t>
      </w:r>
      <w:r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این موارد به نحوی مطرح </w:t>
      </w:r>
      <w:r w:rsidR="00076890"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شدند تا </w:t>
      </w:r>
      <w:r w:rsidR="00624A66"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تضمین کنند</w:t>
      </w:r>
      <w:r w:rsidR="00076890"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که همه مراحل ضروری </w:t>
      </w:r>
      <w:r w:rsidR="00624A66"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برای</w:t>
      </w:r>
      <w:r w:rsidR="00076890"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حذف و محافظت در برابر علت اصلی </w:t>
      </w:r>
      <w:r w:rsidR="00C6173C"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بررسی</w:t>
      </w:r>
      <w:r w:rsidR="00076890"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شدند. </w:t>
      </w:r>
    </w:p>
    <w:p w:rsidR="00D41345" w:rsidRPr="00DA283C" w:rsidRDefault="00D41345" w:rsidP="00D41345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293014" w:rsidRPr="00DA283C" w:rsidRDefault="00C6173C" w:rsidP="00DA283C">
      <w:pPr>
        <w:pStyle w:val="Heading2"/>
        <w:shd w:val="clear" w:color="auto" w:fill="F2F2F2" w:themeFill="background1" w:themeFillShade="F2"/>
        <w:spacing w:line="276" w:lineRule="auto"/>
        <w:rPr>
          <w:rFonts w:cs="B Titr"/>
          <w:color w:val="000000" w:themeColor="text1"/>
          <w:sz w:val="20"/>
          <w:szCs w:val="20"/>
          <w:rtl/>
        </w:rPr>
      </w:pPr>
      <w:bookmarkStart w:id="65" w:name="_Toc80268010"/>
      <w:r w:rsidRPr="00DA283C">
        <w:rPr>
          <w:rFonts w:cs="B Titr" w:hint="cs"/>
          <w:color w:val="000000" w:themeColor="text1"/>
          <w:sz w:val="20"/>
          <w:szCs w:val="20"/>
          <w:rtl/>
        </w:rPr>
        <w:t>انتخاب اقدام اصلاحی پایدار</w:t>
      </w:r>
      <w:bookmarkEnd w:id="65"/>
    </w:p>
    <w:p w:rsidR="00C6173C" w:rsidRPr="00DA283C" w:rsidRDefault="00C6173C" w:rsidP="00575587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به منظور انتخاب اقدام اصلاحی پایدار </w:t>
      </w:r>
      <w:r w:rsidR="00624A66"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باید </w:t>
      </w:r>
      <w:r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دو سطح </w:t>
      </w:r>
      <w:r w:rsidR="00624A66"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از نیازها را در نظر گرفت</w:t>
      </w:r>
      <w:r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:</w:t>
      </w:r>
    </w:p>
    <w:p w:rsidR="00DA283C" w:rsidRDefault="00DA283C" w:rsidP="00DA283C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- </w:t>
      </w:r>
      <w:r w:rsidR="00C6173C"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حقایق</w:t>
      </w:r>
      <w:r w:rsidR="00C73F4F" w:rsidRPr="00DA283C">
        <w:rPr>
          <w:rStyle w:val="FootnoteReference"/>
          <w:rFonts w:ascii="Times New Roman" w:hAnsi="Times New Roman"/>
          <w:color w:val="000000" w:themeColor="text1"/>
          <w:sz w:val="24"/>
          <w:szCs w:val="24"/>
          <w:rtl/>
          <w:lang w:bidi="fa-IR"/>
        </w:rPr>
        <w:footnoteReference w:id="23"/>
      </w:r>
      <w:r w:rsidR="00C6173C"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DA283C">
        <w:rPr>
          <w:rFonts w:ascii="Sakkal Majalla" w:hAnsi="Sakkal Majalla" w:cs="Sakkal Majalla" w:hint="cs"/>
          <w:color w:val="000000" w:themeColor="text1"/>
          <w:sz w:val="24"/>
          <w:szCs w:val="24"/>
          <w:rtl/>
          <w:lang w:bidi="fa-IR"/>
        </w:rPr>
        <w:t xml:space="preserve">: </w:t>
      </w:r>
      <w:r w:rsidR="00C6173C"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معیارهایی که باید در نظر گرفته شوند (اجباری) و دستیابی به آن</w:t>
      </w:r>
      <w:r w:rsidR="00E41BB1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="00C6173C"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ها قابل محاسبه و واقع‌بینانه باشد.</w:t>
      </w:r>
    </w:p>
    <w:p w:rsidR="00C6173C" w:rsidRPr="00DA283C" w:rsidRDefault="00DA283C" w:rsidP="000307C4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- </w:t>
      </w:r>
      <w:r w:rsidR="00C6173C"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خواسته‌ها</w:t>
      </w:r>
      <w:r w:rsidR="00C73F4F" w:rsidRPr="00DA283C">
        <w:rPr>
          <w:rStyle w:val="FootnoteReference"/>
          <w:rFonts w:ascii="Times New Roman" w:hAnsi="Times New Roman"/>
          <w:color w:val="000000" w:themeColor="text1"/>
          <w:sz w:val="24"/>
          <w:szCs w:val="24"/>
          <w:rtl/>
          <w:lang w:bidi="fa-IR"/>
        </w:rPr>
        <w:footnoteReference w:id="24"/>
      </w:r>
      <w:r w:rsidR="00C6173C"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DA283C">
        <w:rPr>
          <w:rFonts w:ascii="Sakkal Majalla" w:hAnsi="Sakkal Majalla" w:cs="Sakkal Majalla" w:hint="cs"/>
          <w:color w:val="000000" w:themeColor="text1"/>
          <w:sz w:val="24"/>
          <w:szCs w:val="24"/>
          <w:rtl/>
          <w:lang w:bidi="fa-IR"/>
        </w:rPr>
        <w:t xml:space="preserve">: </w:t>
      </w:r>
      <w:r w:rsidR="00C6173C"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معیارهایی که </w:t>
      </w:r>
      <w:r w:rsidR="00DA74F5"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داشتن</w:t>
      </w:r>
      <w:r w:rsidR="000307C4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آ</w:t>
      </w:r>
      <w:r w:rsidR="00DA74F5"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ن خوب است اما اجباری نیستند.</w:t>
      </w:r>
    </w:p>
    <w:p w:rsidR="00C73F4F" w:rsidRPr="00DA283C" w:rsidRDefault="00C73F4F" w:rsidP="00DA283C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مثال‌ها</w:t>
      </w:r>
      <w:r w:rsid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: </w:t>
      </w:r>
      <w:r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حقایق </w:t>
      </w:r>
      <w:r w:rsidR="009752EA"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باید به صورت زیر باشند</w:t>
      </w:r>
      <w:r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:</w:t>
      </w:r>
    </w:p>
    <w:p w:rsidR="00C73F4F" w:rsidRPr="00DA283C" w:rsidRDefault="00C73F4F" w:rsidP="00AF46A5">
      <w:pPr>
        <w:pStyle w:val="ListParagraph"/>
        <w:numPr>
          <w:ilvl w:val="0"/>
          <w:numId w:val="23"/>
        </w:numPr>
        <w:bidi/>
        <w:spacing w:after="0" w:line="276" w:lineRule="auto"/>
        <w:ind w:left="30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باید در مدت سه ماه اجرا شود</w:t>
      </w:r>
      <w:r w:rsidR="0055125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.</w:t>
      </w:r>
    </w:p>
    <w:p w:rsidR="00C73F4F" w:rsidRPr="00DA283C" w:rsidRDefault="000307C4" w:rsidP="000307C4">
      <w:pPr>
        <w:pStyle w:val="ListParagraph"/>
        <w:numPr>
          <w:ilvl w:val="0"/>
          <w:numId w:val="23"/>
        </w:numPr>
        <w:bidi/>
        <w:spacing w:after="0" w:line="276" w:lineRule="auto"/>
        <w:ind w:left="30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هزینه اجرای آن</w:t>
      </w:r>
      <w:r w:rsidR="00C73F4F"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نباید بیشتر از 25</w:t>
      </w:r>
      <w:r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C73F4F"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هزار پوند باشد. </w:t>
      </w:r>
    </w:p>
    <w:p w:rsidR="00C73F4F" w:rsidRPr="00DA283C" w:rsidRDefault="00C73F4F" w:rsidP="000307C4">
      <w:pPr>
        <w:pStyle w:val="ListParagraph"/>
        <w:numPr>
          <w:ilvl w:val="0"/>
          <w:numId w:val="23"/>
        </w:numPr>
        <w:bidi/>
        <w:spacing w:after="0" w:line="276" w:lineRule="auto"/>
        <w:ind w:left="30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باید قادر </w:t>
      </w:r>
      <w:r w:rsidR="000307C4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به</w:t>
      </w:r>
      <w:r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تحویل محصول در حین اجرا </w:t>
      </w:r>
      <w:r w:rsidR="000307C4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باش</w:t>
      </w:r>
      <w:r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د</w:t>
      </w:r>
      <w:r w:rsidR="000307C4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.</w:t>
      </w:r>
    </w:p>
    <w:p w:rsidR="00C73F4F" w:rsidRPr="00DA283C" w:rsidRDefault="009752EA" w:rsidP="00AF46A5">
      <w:pPr>
        <w:pStyle w:val="ListParagraph"/>
        <w:numPr>
          <w:ilvl w:val="0"/>
          <w:numId w:val="23"/>
        </w:numPr>
        <w:bidi/>
        <w:spacing w:after="0" w:line="276" w:lineRule="auto"/>
        <w:ind w:left="306" w:hanging="180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باید علت اصلی مسئله را برای همیشه حل کند</w:t>
      </w:r>
      <w:r w:rsidR="0055125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.</w:t>
      </w:r>
    </w:p>
    <w:p w:rsidR="00293014" w:rsidRPr="00DA283C" w:rsidRDefault="009752EA" w:rsidP="00DA283C">
      <w:pPr>
        <w:tabs>
          <w:tab w:val="right" w:pos="36"/>
        </w:tabs>
        <w:bidi/>
        <w:spacing w:after="0" w:line="276" w:lineRule="auto"/>
        <w:ind w:left="216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خواسته‌ها باید به صورت زیر باشند:</w:t>
      </w:r>
    </w:p>
    <w:p w:rsidR="009752EA" w:rsidRPr="00DA283C" w:rsidRDefault="000307C4" w:rsidP="00AF46A5">
      <w:pPr>
        <w:pStyle w:val="ListParagraph"/>
        <w:numPr>
          <w:ilvl w:val="0"/>
          <w:numId w:val="24"/>
        </w:numPr>
        <w:bidi/>
        <w:spacing w:after="0" w:line="276" w:lineRule="auto"/>
        <w:ind w:left="30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در اولین سال عملیات مقرون به</w:t>
      </w:r>
      <w:r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="009752EA"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صرفه و سودآور باشند (وضعیت هزینه‌ها به اضافه هزینه‌های جاری در اولین سال)</w:t>
      </w:r>
    </w:p>
    <w:p w:rsidR="009752EA" w:rsidRPr="00DA283C" w:rsidRDefault="00046613" w:rsidP="00AF46A5">
      <w:pPr>
        <w:pStyle w:val="ListParagraph"/>
        <w:numPr>
          <w:ilvl w:val="0"/>
          <w:numId w:val="24"/>
        </w:numPr>
        <w:bidi/>
        <w:spacing w:after="0" w:line="276" w:lineRule="auto"/>
        <w:ind w:left="30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در سریع‌ترین زمان ممکن تبیین گرد</w:t>
      </w:r>
      <w:r w:rsidR="00624A66"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ن</w:t>
      </w:r>
      <w:r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د</w:t>
      </w:r>
      <w:r w:rsidR="0055125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.</w:t>
      </w:r>
    </w:p>
    <w:p w:rsidR="00046613" w:rsidRPr="00DA283C" w:rsidRDefault="00657742" w:rsidP="00AF46A5">
      <w:pPr>
        <w:pStyle w:val="ListParagraph"/>
        <w:numPr>
          <w:ilvl w:val="0"/>
          <w:numId w:val="24"/>
        </w:numPr>
        <w:bidi/>
        <w:spacing w:after="0" w:line="276" w:lineRule="auto"/>
        <w:ind w:left="30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بدون نیاز به زمان بیشتر اجرا شو</w:t>
      </w:r>
      <w:r w:rsidR="00624A66"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ن</w:t>
      </w:r>
      <w:r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د</w:t>
      </w:r>
      <w:r w:rsidR="00253D6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.</w:t>
      </w:r>
    </w:p>
    <w:p w:rsidR="00657742" w:rsidRPr="00DA283C" w:rsidRDefault="00657742" w:rsidP="00AF46A5">
      <w:pPr>
        <w:pStyle w:val="ListParagraph"/>
        <w:numPr>
          <w:ilvl w:val="0"/>
          <w:numId w:val="24"/>
        </w:numPr>
        <w:bidi/>
        <w:spacing w:after="0" w:line="276" w:lineRule="auto"/>
        <w:ind w:left="30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بر مصرف انرژی تاثیر نداشته باش</w:t>
      </w:r>
      <w:r w:rsidR="00624A66"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ن</w:t>
      </w:r>
      <w:r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د</w:t>
      </w:r>
      <w:r w:rsidR="00253D6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.</w:t>
      </w:r>
    </w:p>
    <w:p w:rsidR="00657742" w:rsidRPr="00DA283C" w:rsidRDefault="00657742" w:rsidP="00253D6E">
      <w:pPr>
        <w:pStyle w:val="ListParagraph"/>
        <w:numPr>
          <w:ilvl w:val="0"/>
          <w:numId w:val="24"/>
        </w:numPr>
        <w:bidi/>
        <w:spacing w:after="0" w:line="276" w:lineRule="auto"/>
        <w:ind w:left="30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هم</w:t>
      </w:r>
      <w:r w:rsidR="00253D6E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زمان در دو مسیر کار کن</w:t>
      </w:r>
      <w:r w:rsidR="00624A66"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ن</w:t>
      </w:r>
      <w:r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د</w:t>
      </w:r>
      <w:r w:rsidR="00253D6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.</w:t>
      </w:r>
    </w:p>
    <w:p w:rsidR="00657742" w:rsidRDefault="00253D6E" w:rsidP="00DA283C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برای این</w:t>
      </w:r>
      <w:r w:rsidR="009336C6"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کار از کاربرگ‌های تصمیم‌گیری استفاده می‌شود (دو کاربرگ در مجموعه وجود دارند که یکی مربوط به ثبت معیار بوده و دیگری مربوط به ارزیابی میزان</w:t>
      </w:r>
      <w:r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تطابق هر گزینه با این معیارها</w:t>
      </w:r>
      <w:r w:rsidR="009336C6"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ست). </w:t>
      </w:r>
    </w:p>
    <w:p w:rsidR="00551252" w:rsidRDefault="00551252" w:rsidP="00551252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D41345" w:rsidRDefault="00D41345" w:rsidP="00D41345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D41345" w:rsidRDefault="00D41345" w:rsidP="00D41345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D41345" w:rsidRDefault="00D41345" w:rsidP="00D41345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tbl>
      <w:tblPr>
        <w:bidiVisual/>
        <w:tblW w:w="0" w:type="auto"/>
        <w:tblInd w:w="26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000" w:firstRow="0" w:lastRow="0" w:firstColumn="0" w:lastColumn="0" w:noHBand="0" w:noVBand="0"/>
      </w:tblPr>
      <w:tblGrid>
        <w:gridCol w:w="2908"/>
        <w:gridCol w:w="1620"/>
      </w:tblGrid>
      <w:tr w:rsidR="00940374" w:rsidRPr="00940374" w:rsidTr="007F4683">
        <w:trPr>
          <w:trHeight w:val="345"/>
        </w:trPr>
        <w:tc>
          <w:tcPr>
            <w:tcW w:w="4528" w:type="dxa"/>
            <w:gridSpan w:val="2"/>
            <w:shd w:val="clear" w:color="auto" w:fill="F2F2F2" w:themeFill="background1" w:themeFillShade="F2"/>
          </w:tcPr>
          <w:p w:rsidR="00940374" w:rsidRPr="00940374" w:rsidRDefault="00940374" w:rsidP="00940374">
            <w:pPr>
              <w:bidi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rtl/>
                <w:lang w:bidi="fa-IR"/>
              </w:rPr>
            </w:pPr>
            <w:r w:rsidRPr="00940374">
              <w:rPr>
                <w:rFonts w:ascii="Times New Roman" w:hAnsi="Times New Roman" w:hint="cs"/>
                <w:sz w:val="20"/>
                <w:szCs w:val="20"/>
                <w:rtl/>
                <w:lang w:bidi="fa-IR"/>
              </w:rPr>
              <w:lastRenderedPageBreak/>
              <w:t>کاربرگ تصمیم‌گیری (معیارها)</w:t>
            </w:r>
          </w:p>
        </w:tc>
      </w:tr>
      <w:tr w:rsidR="00940374" w:rsidRPr="00940374" w:rsidTr="007F4683">
        <w:trPr>
          <w:trHeight w:val="100"/>
        </w:trPr>
        <w:tc>
          <w:tcPr>
            <w:tcW w:w="4528" w:type="dxa"/>
            <w:gridSpan w:val="2"/>
            <w:shd w:val="clear" w:color="auto" w:fill="F2F2F2" w:themeFill="background1" w:themeFillShade="F2"/>
          </w:tcPr>
          <w:p w:rsidR="00940374" w:rsidRPr="00940374" w:rsidRDefault="00940374" w:rsidP="00940374">
            <w:pPr>
              <w:bidi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rtl/>
                <w:lang w:bidi="fa-IR"/>
              </w:rPr>
            </w:pPr>
            <w:r w:rsidRPr="00940374">
              <w:rPr>
                <w:rFonts w:ascii="Times New Roman" w:hAnsi="Times New Roman" w:hint="cs"/>
                <w:sz w:val="20"/>
                <w:szCs w:val="20"/>
                <w:rtl/>
                <w:lang w:bidi="fa-IR"/>
              </w:rPr>
              <w:t>معیارها</w:t>
            </w:r>
          </w:p>
        </w:tc>
      </w:tr>
      <w:tr w:rsidR="00940374" w:rsidRPr="00940374" w:rsidTr="00BE6B66">
        <w:trPr>
          <w:trHeight w:val="77"/>
        </w:trPr>
        <w:tc>
          <w:tcPr>
            <w:tcW w:w="4528" w:type="dxa"/>
            <w:gridSpan w:val="2"/>
          </w:tcPr>
          <w:p w:rsidR="00940374" w:rsidRPr="00940374" w:rsidRDefault="00264D02" w:rsidP="00264D02">
            <w:pPr>
              <w:bidi/>
              <w:spacing w:after="0" w:line="240" w:lineRule="auto"/>
              <w:rPr>
                <w:rFonts w:ascii="Times New Roman" w:hAnsi="Times New Roman"/>
                <w:sz w:val="20"/>
                <w:szCs w:val="20"/>
                <w:lang w:bidi="fa-IR"/>
              </w:rPr>
            </w:pPr>
            <w:r>
              <w:rPr>
                <w:rFonts w:ascii="Times New Roman" w:hAnsi="Times New Roman"/>
                <w:sz w:val="20"/>
                <w:szCs w:val="20"/>
                <w:lang w:bidi="fa-IR"/>
              </w:rPr>
              <w:t>(A</w:t>
            </w:r>
          </w:p>
        </w:tc>
      </w:tr>
      <w:tr w:rsidR="00940374" w:rsidRPr="00940374" w:rsidTr="00BE6B66">
        <w:trPr>
          <w:trHeight w:val="260"/>
        </w:trPr>
        <w:tc>
          <w:tcPr>
            <w:tcW w:w="4528" w:type="dxa"/>
            <w:gridSpan w:val="2"/>
          </w:tcPr>
          <w:p w:rsidR="00940374" w:rsidRPr="00940374" w:rsidRDefault="00264D02" w:rsidP="00264D02">
            <w:pPr>
              <w:bidi/>
              <w:spacing w:after="0" w:line="240" w:lineRule="auto"/>
              <w:rPr>
                <w:rFonts w:ascii="Times New Roman" w:hAnsi="Times New Roman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/>
                <w:sz w:val="20"/>
                <w:szCs w:val="20"/>
                <w:lang w:bidi="fa-IR"/>
              </w:rPr>
              <w:t>(B</w:t>
            </w:r>
          </w:p>
        </w:tc>
      </w:tr>
      <w:tr w:rsidR="00940374" w:rsidRPr="00940374" w:rsidTr="007F4683">
        <w:trPr>
          <w:trHeight w:val="100"/>
        </w:trPr>
        <w:tc>
          <w:tcPr>
            <w:tcW w:w="2908" w:type="dxa"/>
          </w:tcPr>
          <w:p w:rsidR="00264D02" w:rsidRPr="00940374" w:rsidRDefault="00264D02" w:rsidP="00264D02">
            <w:pPr>
              <w:bidi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bidi="fa-IR"/>
              </w:rPr>
            </w:pPr>
            <w:r w:rsidRPr="00940374">
              <w:rPr>
                <w:rFonts w:ascii="Times New Roman" w:hAnsi="Times New Roman" w:hint="cs"/>
                <w:sz w:val="20"/>
                <w:szCs w:val="20"/>
                <w:rtl/>
                <w:lang w:bidi="fa-IR"/>
              </w:rPr>
              <w:t>خواسته‌ها</w:t>
            </w:r>
          </w:p>
        </w:tc>
        <w:tc>
          <w:tcPr>
            <w:tcW w:w="1620" w:type="dxa"/>
          </w:tcPr>
          <w:p w:rsidR="00940374" w:rsidRPr="00940374" w:rsidRDefault="00264D02" w:rsidP="00264D02">
            <w:pPr>
              <w:bidi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bidi="fa-IR"/>
              </w:rPr>
            </w:pPr>
            <w:r w:rsidRPr="00940374">
              <w:rPr>
                <w:rFonts w:ascii="Times New Roman" w:hAnsi="Times New Roman" w:hint="cs"/>
                <w:sz w:val="20"/>
                <w:szCs w:val="20"/>
                <w:rtl/>
                <w:lang w:bidi="fa-IR"/>
              </w:rPr>
              <w:t>میزان اهمیت (1-10)</w:t>
            </w:r>
          </w:p>
        </w:tc>
      </w:tr>
      <w:tr w:rsidR="00940374" w:rsidRPr="00940374" w:rsidTr="007F4683">
        <w:trPr>
          <w:trHeight w:val="100"/>
        </w:trPr>
        <w:tc>
          <w:tcPr>
            <w:tcW w:w="2908" w:type="dxa"/>
          </w:tcPr>
          <w:p w:rsidR="00940374" w:rsidRPr="00940374" w:rsidRDefault="00264D02" w:rsidP="00264D02">
            <w:pPr>
              <w:bidi/>
              <w:spacing w:after="0" w:line="240" w:lineRule="auto"/>
              <w:rPr>
                <w:rFonts w:ascii="Times New Roman" w:hAnsi="Times New Roman"/>
                <w:sz w:val="20"/>
                <w:szCs w:val="20"/>
                <w:lang w:bidi="fa-IR"/>
              </w:rPr>
            </w:pPr>
            <w:r>
              <w:rPr>
                <w:rFonts w:ascii="Times New Roman" w:hAnsi="Times New Roman"/>
                <w:sz w:val="20"/>
                <w:szCs w:val="20"/>
                <w:lang w:bidi="fa-IR"/>
              </w:rPr>
              <w:t>(1</w:t>
            </w:r>
          </w:p>
        </w:tc>
        <w:tc>
          <w:tcPr>
            <w:tcW w:w="1620" w:type="dxa"/>
          </w:tcPr>
          <w:p w:rsidR="00940374" w:rsidRPr="00940374" w:rsidRDefault="00940374" w:rsidP="00264D02">
            <w:pPr>
              <w:bidi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bidi="fa-IR"/>
              </w:rPr>
            </w:pPr>
          </w:p>
        </w:tc>
      </w:tr>
      <w:tr w:rsidR="00940374" w:rsidRPr="00940374" w:rsidTr="007F4683">
        <w:trPr>
          <w:trHeight w:val="100"/>
        </w:trPr>
        <w:tc>
          <w:tcPr>
            <w:tcW w:w="2908" w:type="dxa"/>
          </w:tcPr>
          <w:p w:rsidR="00940374" w:rsidRPr="00940374" w:rsidRDefault="00264D02" w:rsidP="00264D02">
            <w:pPr>
              <w:bidi/>
              <w:spacing w:after="0" w:line="240" w:lineRule="auto"/>
              <w:rPr>
                <w:rFonts w:ascii="Times New Roman" w:hAnsi="Times New Roman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/>
                <w:sz w:val="20"/>
                <w:szCs w:val="20"/>
                <w:lang w:bidi="fa-IR"/>
              </w:rPr>
              <w:t>(2</w:t>
            </w:r>
          </w:p>
        </w:tc>
        <w:tc>
          <w:tcPr>
            <w:tcW w:w="1620" w:type="dxa"/>
          </w:tcPr>
          <w:p w:rsidR="00940374" w:rsidRPr="00940374" w:rsidRDefault="00940374" w:rsidP="00264D02">
            <w:pPr>
              <w:bidi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rtl/>
                <w:lang w:bidi="fa-IR"/>
              </w:rPr>
            </w:pPr>
          </w:p>
        </w:tc>
      </w:tr>
    </w:tbl>
    <w:p w:rsidR="00940374" w:rsidRDefault="00940374" w:rsidP="00940374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293014" w:rsidRPr="00DA283C" w:rsidRDefault="009336C6" w:rsidP="007F4683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معمولا حقایق و خواسته‌ها در سطح مدیریت تبیین می‌شوند زیرا </w:t>
      </w:r>
      <w:r w:rsidR="0034462E"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باید </w:t>
      </w:r>
      <w:r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بودجه‌هایی برای بهبود عملیات تعیین </w:t>
      </w:r>
      <w:r w:rsidR="007F4683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گردد</w:t>
      </w:r>
      <w:r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که به تایید مدیریت نیاز </w:t>
      </w:r>
      <w:r w:rsidR="00624A66"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است</w:t>
      </w:r>
      <w:r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. سایر نیازهای کسب و کار نیز باید در سطح مدیریتی مطرح شوند. </w:t>
      </w:r>
      <w:r w:rsidR="002B7731"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خواسته‌ها با استفاده از کاربرگ معیارها و ضوابط از نظر اهمیت نسبی امتیازدهی می‌شوند که 10 </w:t>
      </w:r>
      <w:r w:rsidR="009E26A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حداکثر</w:t>
      </w:r>
      <w:r w:rsidR="002B7731"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امتیاز است. این امتیاز به‌عنوان </w:t>
      </w:r>
      <w:r w:rsidR="00624A66"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بخشی از فرآیند انتخاب استفاده م</w:t>
      </w:r>
      <w:r w:rsidR="002B7731"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ی‌شود. حقایق امتیازدهی نمی‌شوند</w:t>
      </w:r>
      <w:r w:rsidR="0034462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،</w:t>
      </w:r>
      <w:r w:rsidR="002B7731"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زیرا آن</w:t>
      </w:r>
      <w:r w:rsidR="0034462E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="002B7731"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ها شرایطی هستند که باید برای پ</w:t>
      </w:r>
      <w:r w:rsidR="0034462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ذیرش اقدامات اصلاحی رعایت شوند. </w:t>
      </w:r>
      <w:r w:rsidR="0067089B"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این کاربرگ برای ثبت و رتبه‌بندی حقایق و ثبت خواسته‌ها استفاده می‌شود (معمولا تیم مدیریت کسب و کار این</w:t>
      </w:r>
      <w:r w:rsidR="007F4683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موضوع</w:t>
      </w:r>
      <w:r w:rsidR="0067089B"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را جمع‌آوری می‌کنند). </w:t>
      </w:r>
      <w:r w:rsidR="000D0D96"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پس از اینکه حقایق و خواسته‌ها ارائه شدند می‌توان هر </w:t>
      </w:r>
      <w:r w:rsidR="000D0D96" w:rsidRPr="00DA283C">
        <w:rPr>
          <w:rFonts w:ascii="Times New Roman" w:hAnsi="Times New Roman"/>
          <w:color w:val="000000" w:themeColor="text1"/>
          <w:sz w:val="20"/>
          <w:szCs w:val="20"/>
          <w:lang w:bidi="fa-IR"/>
        </w:rPr>
        <w:t>PCA</w:t>
      </w:r>
      <w:r w:rsidR="000D0D96" w:rsidRPr="00DA283C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 xml:space="preserve"> </w:t>
      </w:r>
      <w:r w:rsidR="009E26A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را بر</w:t>
      </w:r>
      <w:r w:rsidR="000D0D96" w:rsidRPr="00DA283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اساس این معیارها رتبه‌بندی کرد. برای تسهیل این فرآیند از کاربرگ تصمیم‌گیری استفاده می‌شود.</w:t>
      </w:r>
    </w:p>
    <w:p w:rsidR="00F94268" w:rsidRPr="001D13CD" w:rsidRDefault="000D0D96" w:rsidP="007F4683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1D13C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از کاربرگ‌های تصمیم‌گیری برای رتبه‌بندی هر یک از </w:t>
      </w:r>
      <w:r w:rsidRPr="007F4683">
        <w:rPr>
          <w:rFonts w:ascii="Times New Roman" w:hAnsi="Times New Roman"/>
          <w:color w:val="000000" w:themeColor="text1"/>
          <w:sz w:val="20"/>
          <w:szCs w:val="20"/>
          <w:lang w:bidi="fa-IR"/>
        </w:rPr>
        <w:t>PCA</w:t>
      </w:r>
      <w:r w:rsidRPr="001D13C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ها استفاده می‌شود و</w:t>
      </w:r>
      <w:r w:rsidR="00407F95" w:rsidRPr="001D13C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در</w:t>
      </w:r>
      <w:r w:rsidRPr="001D13C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407F95" w:rsidRPr="001D13C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ابتدا بررسی می‌شود که آیا </w:t>
      </w:r>
      <w:r w:rsidR="00407F95" w:rsidRPr="00551252">
        <w:rPr>
          <w:rFonts w:ascii="Times New Roman" w:hAnsi="Times New Roman"/>
          <w:color w:val="000000" w:themeColor="text1"/>
          <w:sz w:val="20"/>
          <w:szCs w:val="20"/>
          <w:lang w:bidi="fa-IR"/>
        </w:rPr>
        <w:t>PCA</w:t>
      </w:r>
      <w:r w:rsidR="00407F95" w:rsidRPr="00551252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 xml:space="preserve"> </w:t>
      </w:r>
      <w:r w:rsidR="00407F95" w:rsidRPr="001D13C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</w:t>
      </w:r>
      <w:r w:rsidR="001D13C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ا </w:t>
      </w:r>
      <w:r w:rsidR="007F4683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تمام</w:t>
      </w:r>
      <w:r w:rsidR="001D13C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حقایق تطابق دارد یا خیر. </w:t>
      </w:r>
      <w:r w:rsidR="00407F95" w:rsidRPr="001D13C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در صورتی که </w:t>
      </w:r>
      <w:r w:rsidR="00407F95" w:rsidRPr="00551252">
        <w:rPr>
          <w:rFonts w:ascii="Times New Roman" w:hAnsi="Times New Roman"/>
          <w:color w:val="000000" w:themeColor="text1"/>
          <w:sz w:val="20"/>
          <w:szCs w:val="20"/>
          <w:lang w:bidi="fa-IR"/>
        </w:rPr>
        <w:t>PCA</w:t>
      </w:r>
      <w:r w:rsidR="00407F95" w:rsidRPr="00551252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 xml:space="preserve"> </w:t>
      </w:r>
      <w:r w:rsidR="00407F95" w:rsidRPr="001D13C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با همه </w:t>
      </w:r>
      <w:r w:rsidR="00F94268" w:rsidRPr="001D13C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حقایق مطابقت نداشته باشد نمی‌توان </w:t>
      </w:r>
      <w:r w:rsidR="00624A66" w:rsidRPr="001D13C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از </w:t>
      </w:r>
      <w:r w:rsidR="00F94268" w:rsidRPr="001D13C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آن را در فرم موجود </w:t>
      </w:r>
      <w:r w:rsidR="00624A66" w:rsidRPr="001D13C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استفاده کرد</w:t>
      </w:r>
      <w:r w:rsidR="00F94268" w:rsidRPr="001D13C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. سپس خواسته‌ها برای </w:t>
      </w:r>
      <w:r w:rsidR="00F94268" w:rsidRPr="00551252">
        <w:rPr>
          <w:rFonts w:ascii="Times New Roman" w:hAnsi="Times New Roman"/>
          <w:color w:val="000000" w:themeColor="text1"/>
          <w:sz w:val="20"/>
          <w:szCs w:val="20"/>
          <w:lang w:bidi="fa-IR"/>
        </w:rPr>
        <w:t>PCA</w:t>
      </w:r>
      <w:r w:rsidR="00F94268" w:rsidRPr="001D13C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های احتمالی که با حقایق مطابقت دارند به این صورت امتیازدهی می‌شوند که چگونه </w:t>
      </w:r>
      <w:r w:rsidR="00F94268" w:rsidRPr="00551252">
        <w:rPr>
          <w:rFonts w:ascii="Times New Roman" w:hAnsi="Times New Roman"/>
          <w:color w:val="000000" w:themeColor="text1"/>
          <w:sz w:val="20"/>
          <w:szCs w:val="20"/>
          <w:lang w:bidi="fa-IR"/>
        </w:rPr>
        <w:t>PCA</w:t>
      </w:r>
      <w:r w:rsidR="00F94268" w:rsidRPr="00551252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 xml:space="preserve"> </w:t>
      </w:r>
      <w:r w:rsidR="00F94268" w:rsidRPr="001D13C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هر یک از معیارها را محقق می‌کند. </w:t>
      </w:r>
      <w:r w:rsidR="00A1691E" w:rsidRPr="001D13C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10 امتیاز کامل بوده و صفر فاقد امتیاز است. </w:t>
      </w:r>
    </w:p>
    <w:p w:rsidR="00293014" w:rsidRDefault="00A1691E" w:rsidP="007F4683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1D13C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امتیازات با </w:t>
      </w:r>
      <w:r w:rsidR="007F4683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یکدیگر</w:t>
      </w:r>
      <w:r w:rsidRPr="001D13C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جمع شده و امتیاز نهایی برای رتبه‌بندی </w:t>
      </w:r>
      <w:r w:rsidRPr="00551252">
        <w:rPr>
          <w:rFonts w:ascii="Times New Roman" w:hAnsi="Times New Roman"/>
          <w:color w:val="000000" w:themeColor="text1"/>
          <w:sz w:val="20"/>
          <w:szCs w:val="20"/>
          <w:lang w:bidi="fa-IR"/>
        </w:rPr>
        <w:t>PCA</w:t>
      </w:r>
      <w:r w:rsidRPr="00551252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 xml:space="preserve"> </w:t>
      </w:r>
      <w:r w:rsidRPr="001D13C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استفاده می‌شود.</w:t>
      </w:r>
      <w:r w:rsidR="007F4683" w:rsidRPr="007F4683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7F4683" w:rsidRPr="001D13C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معمولا</w:t>
      </w:r>
      <w:r w:rsidRPr="001D13C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1D13C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9B446B" w:rsidRPr="00551252">
        <w:rPr>
          <w:rFonts w:ascii="Times New Roman" w:hAnsi="Times New Roman"/>
          <w:color w:val="000000" w:themeColor="text1"/>
          <w:sz w:val="20"/>
          <w:szCs w:val="20"/>
          <w:lang w:bidi="fa-IR"/>
        </w:rPr>
        <w:t>PCA</w:t>
      </w:r>
      <w:r w:rsidR="009B446B" w:rsidRPr="00551252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 xml:space="preserve"> </w:t>
      </w:r>
      <w:r w:rsidR="009B446B" w:rsidRPr="001D13C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که بیشترین امتیاز را دارا</w:t>
      </w:r>
      <w:r w:rsidR="007F4683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شد،</w:t>
      </w:r>
      <w:r w:rsidR="009B446B" w:rsidRPr="001D13C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موردی است که برای حرکت رو به جلو انتخاب می‌شود. </w:t>
      </w:r>
    </w:p>
    <w:p w:rsidR="00E9072A" w:rsidRDefault="00E9072A" w:rsidP="00E9072A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FB14DA" w:rsidRDefault="00FB14DA" w:rsidP="00FB14DA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FB14DA" w:rsidRDefault="00FB14DA" w:rsidP="00FB14DA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tbl>
      <w:tblPr>
        <w:bidiVisual/>
        <w:tblW w:w="0" w:type="auto"/>
        <w:tblInd w:w="14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000" w:firstRow="0" w:lastRow="0" w:firstColumn="0" w:lastColumn="0" w:noHBand="0" w:noVBand="0"/>
      </w:tblPr>
      <w:tblGrid>
        <w:gridCol w:w="1349"/>
        <w:gridCol w:w="900"/>
        <w:gridCol w:w="1350"/>
        <w:gridCol w:w="1008"/>
      </w:tblGrid>
      <w:tr w:rsidR="009E26AC" w:rsidRPr="009E26AC" w:rsidTr="005F31E7">
        <w:trPr>
          <w:trHeight w:val="60"/>
        </w:trPr>
        <w:tc>
          <w:tcPr>
            <w:tcW w:w="4607" w:type="dxa"/>
            <w:gridSpan w:val="4"/>
            <w:shd w:val="clear" w:color="auto" w:fill="F2F2F2" w:themeFill="background1" w:themeFillShade="F2"/>
            <w:vAlign w:val="center"/>
          </w:tcPr>
          <w:p w:rsidR="009E26AC" w:rsidRPr="009E26AC" w:rsidRDefault="009E26AC" w:rsidP="001D13CD">
            <w:pPr>
              <w:bidi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rtl/>
                <w:lang w:bidi="fa-IR"/>
              </w:rPr>
            </w:pPr>
            <w:r w:rsidRPr="009E26AC">
              <w:rPr>
                <w:rFonts w:ascii="Times New Roman" w:hAnsi="Times New Roman" w:hint="cs"/>
                <w:sz w:val="20"/>
                <w:szCs w:val="20"/>
                <w:rtl/>
                <w:lang w:bidi="fa-IR"/>
              </w:rPr>
              <w:lastRenderedPageBreak/>
              <w:t>کاربرگ تصمیم‌گیری (انتخاب‌ها)</w:t>
            </w:r>
          </w:p>
        </w:tc>
      </w:tr>
      <w:tr w:rsidR="009E26AC" w:rsidRPr="009E26AC" w:rsidTr="00264D02">
        <w:trPr>
          <w:trHeight w:val="100"/>
        </w:trPr>
        <w:tc>
          <w:tcPr>
            <w:tcW w:w="2249" w:type="dxa"/>
            <w:gridSpan w:val="2"/>
            <w:shd w:val="clear" w:color="auto" w:fill="F2F2F2" w:themeFill="background1" w:themeFillShade="F2"/>
            <w:vAlign w:val="center"/>
          </w:tcPr>
          <w:p w:rsidR="009E26AC" w:rsidRPr="009E26AC" w:rsidRDefault="009E26AC" w:rsidP="001D13CD">
            <w:pPr>
              <w:bidi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rtl/>
                <w:lang w:bidi="fa-IR"/>
              </w:rPr>
            </w:pPr>
            <w:r w:rsidRPr="009E26AC">
              <w:rPr>
                <w:rFonts w:ascii="Times New Roman" w:hAnsi="Times New Roman" w:hint="cs"/>
                <w:sz w:val="20"/>
                <w:szCs w:val="20"/>
                <w:rtl/>
                <w:lang w:bidi="fa-IR"/>
              </w:rPr>
              <w:t xml:space="preserve">توصیف </w:t>
            </w:r>
            <w:r w:rsidRPr="00264D02">
              <w:rPr>
                <w:rFonts w:ascii="Times New Roman" w:hAnsi="Times New Roman"/>
                <w:sz w:val="18"/>
                <w:szCs w:val="18"/>
                <w:lang w:bidi="fa-IR"/>
              </w:rPr>
              <w:t>PCA</w:t>
            </w:r>
          </w:p>
        </w:tc>
        <w:tc>
          <w:tcPr>
            <w:tcW w:w="2358" w:type="dxa"/>
            <w:gridSpan w:val="2"/>
            <w:shd w:val="clear" w:color="auto" w:fill="F2F2F2" w:themeFill="background1" w:themeFillShade="F2"/>
            <w:vAlign w:val="center"/>
          </w:tcPr>
          <w:p w:rsidR="009E26AC" w:rsidRPr="009E26AC" w:rsidRDefault="009E26AC" w:rsidP="001D13CD">
            <w:pPr>
              <w:bidi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rtl/>
                <w:lang w:bidi="fa-IR"/>
              </w:rPr>
            </w:pPr>
            <w:r w:rsidRPr="009E26AC">
              <w:rPr>
                <w:rFonts w:ascii="Times New Roman" w:hAnsi="Times New Roman" w:hint="cs"/>
                <w:sz w:val="20"/>
                <w:szCs w:val="20"/>
                <w:rtl/>
                <w:lang w:bidi="fa-IR"/>
              </w:rPr>
              <w:t xml:space="preserve">توصیف </w:t>
            </w:r>
            <w:r w:rsidRPr="00264D02">
              <w:rPr>
                <w:rFonts w:ascii="Times New Roman" w:hAnsi="Times New Roman"/>
                <w:sz w:val="18"/>
                <w:szCs w:val="18"/>
                <w:lang w:bidi="fa-IR"/>
              </w:rPr>
              <w:t>PCA</w:t>
            </w:r>
          </w:p>
        </w:tc>
      </w:tr>
      <w:tr w:rsidR="009E26AC" w:rsidRPr="009E26AC" w:rsidTr="00264D02">
        <w:trPr>
          <w:trHeight w:val="100"/>
        </w:trPr>
        <w:tc>
          <w:tcPr>
            <w:tcW w:w="1349" w:type="dxa"/>
            <w:vAlign w:val="center"/>
          </w:tcPr>
          <w:p w:rsidR="00264D02" w:rsidRPr="009E26AC" w:rsidRDefault="00264D02" w:rsidP="00264D02">
            <w:pPr>
              <w:bidi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rtl/>
                <w:lang w:bidi="fa-IR"/>
              </w:rPr>
            </w:pPr>
            <w:r w:rsidRPr="009E26AC">
              <w:rPr>
                <w:rFonts w:ascii="Times New Roman" w:hAnsi="Times New Roman" w:hint="cs"/>
                <w:sz w:val="20"/>
                <w:szCs w:val="20"/>
                <w:rtl/>
                <w:lang w:bidi="fa-IR"/>
              </w:rPr>
              <w:t>گیت اطلاعات</w:t>
            </w:r>
          </w:p>
        </w:tc>
        <w:tc>
          <w:tcPr>
            <w:tcW w:w="900" w:type="dxa"/>
            <w:vAlign w:val="center"/>
          </w:tcPr>
          <w:p w:rsidR="009E26AC" w:rsidRPr="009E26AC" w:rsidRDefault="00264D02" w:rsidP="00264D02">
            <w:pPr>
              <w:bidi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rtl/>
                <w:lang w:bidi="fa-IR"/>
              </w:rPr>
            </w:pPr>
            <w:r w:rsidRPr="009E26AC">
              <w:rPr>
                <w:rFonts w:ascii="Times New Roman" w:hAnsi="Times New Roman" w:hint="cs"/>
                <w:sz w:val="20"/>
                <w:szCs w:val="20"/>
                <w:rtl/>
                <w:lang w:bidi="fa-IR"/>
              </w:rPr>
              <w:t>تیم</w:t>
            </w:r>
          </w:p>
        </w:tc>
        <w:tc>
          <w:tcPr>
            <w:tcW w:w="1350" w:type="dxa"/>
            <w:vAlign w:val="center"/>
          </w:tcPr>
          <w:p w:rsidR="00264D02" w:rsidRPr="009E26AC" w:rsidRDefault="00264D02" w:rsidP="00264D02">
            <w:pPr>
              <w:bidi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rtl/>
                <w:lang w:bidi="fa-IR"/>
              </w:rPr>
            </w:pPr>
            <w:r w:rsidRPr="009E26AC">
              <w:rPr>
                <w:rFonts w:ascii="Times New Roman" w:hAnsi="Times New Roman" w:hint="cs"/>
                <w:sz w:val="20"/>
                <w:szCs w:val="20"/>
                <w:rtl/>
                <w:lang w:bidi="fa-IR"/>
              </w:rPr>
              <w:t>گیت اطلاعات</w:t>
            </w:r>
          </w:p>
        </w:tc>
        <w:tc>
          <w:tcPr>
            <w:tcW w:w="1008" w:type="dxa"/>
            <w:vAlign w:val="center"/>
          </w:tcPr>
          <w:p w:rsidR="009E26AC" w:rsidRPr="009E26AC" w:rsidRDefault="00264D02" w:rsidP="00264D02">
            <w:pPr>
              <w:bidi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rtl/>
                <w:lang w:bidi="fa-IR"/>
              </w:rPr>
            </w:pPr>
            <w:r w:rsidRPr="009E26AC">
              <w:rPr>
                <w:rFonts w:ascii="Times New Roman" w:hAnsi="Times New Roman" w:hint="cs"/>
                <w:sz w:val="20"/>
                <w:szCs w:val="20"/>
                <w:rtl/>
                <w:lang w:bidi="fa-IR"/>
              </w:rPr>
              <w:t>تیم</w:t>
            </w:r>
          </w:p>
        </w:tc>
      </w:tr>
      <w:tr w:rsidR="00264D02" w:rsidRPr="009E26AC" w:rsidTr="00264D02">
        <w:trPr>
          <w:trHeight w:val="100"/>
        </w:trPr>
        <w:tc>
          <w:tcPr>
            <w:tcW w:w="1349" w:type="dxa"/>
          </w:tcPr>
          <w:p w:rsidR="00264D02" w:rsidRPr="00264D02" w:rsidRDefault="00264D02" w:rsidP="009E26AC">
            <w:pPr>
              <w:bidi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rtl/>
                <w:lang w:bidi="fa-IR"/>
              </w:rPr>
            </w:pPr>
            <w:r w:rsidRPr="00264D02">
              <w:rPr>
                <w:rFonts w:ascii="Times New Roman" w:hAnsi="Times New Roman"/>
                <w:sz w:val="18"/>
                <w:szCs w:val="18"/>
                <w:lang w:bidi="fa-IR"/>
              </w:rPr>
              <w:t>(A</w:t>
            </w:r>
          </w:p>
        </w:tc>
        <w:tc>
          <w:tcPr>
            <w:tcW w:w="900" w:type="dxa"/>
          </w:tcPr>
          <w:p w:rsidR="00264D02" w:rsidRPr="00264D02" w:rsidRDefault="00264D02" w:rsidP="009E26AC">
            <w:pPr>
              <w:bidi/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rtl/>
                <w:lang w:bidi="fa-IR"/>
              </w:rPr>
            </w:pPr>
          </w:p>
        </w:tc>
        <w:tc>
          <w:tcPr>
            <w:tcW w:w="1350" w:type="dxa"/>
          </w:tcPr>
          <w:p w:rsidR="00264D02" w:rsidRPr="00264D02" w:rsidRDefault="00264D02" w:rsidP="003653B1">
            <w:pPr>
              <w:bidi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rtl/>
                <w:lang w:bidi="fa-IR"/>
              </w:rPr>
            </w:pPr>
            <w:r w:rsidRPr="00264D02">
              <w:rPr>
                <w:rFonts w:ascii="Times New Roman" w:hAnsi="Times New Roman"/>
                <w:sz w:val="18"/>
                <w:szCs w:val="18"/>
                <w:lang w:bidi="fa-IR"/>
              </w:rPr>
              <w:t>(A</w:t>
            </w:r>
          </w:p>
        </w:tc>
        <w:tc>
          <w:tcPr>
            <w:tcW w:w="1008" w:type="dxa"/>
          </w:tcPr>
          <w:p w:rsidR="00264D02" w:rsidRPr="009E26AC" w:rsidRDefault="00264D02" w:rsidP="009E26AC">
            <w:pPr>
              <w:bidi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bidi="fa-IR"/>
              </w:rPr>
            </w:pPr>
          </w:p>
        </w:tc>
      </w:tr>
      <w:tr w:rsidR="00264D02" w:rsidRPr="009E26AC" w:rsidTr="00264D02">
        <w:trPr>
          <w:trHeight w:val="100"/>
        </w:trPr>
        <w:tc>
          <w:tcPr>
            <w:tcW w:w="1349" w:type="dxa"/>
          </w:tcPr>
          <w:p w:rsidR="00264D02" w:rsidRPr="00264D02" w:rsidRDefault="00264D02" w:rsidP="009E26AC">
            <w:pPr>
              <w:bidi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rtl/>
                <w:lang w:bidi="fa-IR"/>
              </w:rPr>
            </w:pPr>
            <w:r w:rsidRPr="00264D02">
              <w:rPr>
                <w:rFonts w:ascii="Times New Roman" w:hAnsi="Times New Roman"/>
                <w:sz w:val="18"/>
                <w:szCs w:val="18"/>
                <w:lang w:bidi="fa-IR"/>
              </w:rPr>
              <w:t>(B</w:t>
            </w:r>
          </w:p>
        </w:tc>
        <w:tc>
          <w:tcPr>
            <w:tcW w:w="900" w:type="dxa"/>
          </w:tcPr>
          <w:p w:rsidR="00264D02" w:rsidRPr="00264D02" w:rsidRDefault="00264D02" w:rsidP="009E26AC">
            <w:pPr>
              <w:bidi/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rtl/>
                <w:lang w:bidi="fa-IR"/>
              </w:rPr>
            </w:pPr>
          </w:p>
        </w:tc>
        <w:tc>
          <w:tcPr>
            <w:tcW w:w="1350" w:type="dxa"/>
          </w:tcPr>
          <w:p w:rsidR="00264D02" w:rsidRPr="00264D02" w:rsidRDefault="00264D02" w:rsidP="003653B1">
            <w:pPr>
              <w:bidi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rtl/>
                <w:lang w:bidi="fa-IR"/>
              </w:rPr>
            </w:pPr>
            <w:r w:rsidRPr="00264D02">
              <w:rPr>
                <w:rFonts w:ascii="Times New Roman" w:hAnsi="Times New Roman"/>
                <w:sz w:val="18"/>
                <w:szCs w:val="18"/>
                <w:lang w:bidi="fa-IR"/>
              </w:rPr>
              <w:t>(B</w:t>
            </w:r>
          </w:p>
        </w:tc>
        <w:tc>
          <w:tcPr>
            <w:tcW w:w="1008" w:type="dxa"/>
          </w:tcPr>
          <w:p w:rsidR="00264D02" w:rsidRPr="009E26AC" w:rsidRDefault="00264D02" w:rsidP="009E26AC">
            <w:pPr>
              <w:bidi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bidi="fa-IR"/>
              </w:rPr>
            </w:pPr>
          </w:p>
        </w:tc>
      </w:tr>
      <w:tr w:rsidR="009E26AC" w:rsidRPr="009E26AC" w:rsidTr="00264D02">
        <w:trPr>
          <w:trHeight w:val="100"/>
        </w:trPr>
        <w:tc>
          <w:tcPr>
            <w:tcW w:w="1349" w:type="dxa"/>
            <w:vAlign w:val="center"/>
          </w:tcPr>
          <w:p w:rsidR="00264D02" w:rsidRPr="009E26AC" w:rsidRDefault="00264D02" w:rsidP="00264D02">
            <w:pPr>
              <w:bidi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rtl/>
                <w:lang w:bidi="fa-IR"/>
              </w:rPr>
            </w:pPr>
            <w:r w:rsidRPr="009E26AC">
              <w:rPr>
                <w:rFonts w:ascii="Times New Roman" w:hAnsi="Times New Roman" w:hint="cs"/>
                <w:sz w:val="20"/>
                <w:szCs w:val="20"/>
                <w:rtl/>
                <w:lang w:bidi="fa-IR"/>
              </w:rPr>
              <w:t>اطلاعات خواسته‌ها</w:t>
            </w:r>
          </w:p>
        </w:tc>
        <w:tc>
          <w:tcPr>
            <w:tcW w:w="900" w:type="dxa"/>
            <w:vAlign w:val="center"/>
          </w:tcPr>
          <w:p w:rsidR="009E26AC" w:rsidRPr="009E26AC" w:rsidRDefault="00264D02" w:rsidP="007F4683">
            <w:pPr>
              <w:bidi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rtl/>
                <w:lang w:bidi="fa-IR"/>
              </w:rPr>
            </w:pPr>
            <w:r w:rsidRPr="009E26AC">
              <w:rPr>
                <w:rFonts w:ascii="Times New Roman" w:hAnsi="Times New Roman" w:hint="cs"/>
                <w:sz w:val="20"/>
                <w:szCs w:val="20"/>
                <w:rtl/>
                <w:lang w:bidi="fa-IR"/>
              </w:rPr>
              <w:t>امتیاز</w:t>
            </w:r>
          </w:p>
        </w:tc>
        <w:tc>
          <w:tcPr>
            <w:tcW w:w="1350" w:type="dxa"/>
            <w:vAlign w:val="center"/>
          </w:tcPr>
          <w:p w:rsidR="00264D02" w:rsidRPr="009E26AC" w:rsidRDefault="00264D02" w:rsidP="00264D02">
            <w:pPr>
              <w:bidi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rtl/>
                <w:lang w:bidi="fa-IR"/>
              </w:rPr>
            </w:pPr>
            <w:r w:rsidRPr="009E26AC">
              <w:rPr>
                <w:rFonts w:ascii="Times New Roman" w:hAnsi="Times New Roman" w:hint="cs"/>
                <w:sz w:val="20"/>
                <w:szCs w:val="20"/>
                <w:rtl/>
                <w:lang w:bidi="fa-IR"/>
              </w:rPr>
              <w:t>اطلاعات خواسته‌ها</w:t>
            </w:r>
          </w:p>
        </w:tc>
        <w:tc>
          <w:tcPr>
            <w:tcW w:w="1008" w:type="dxa"/>
            <w:vAlign w:val="center"/>
          </w:tcPr>
          <w:p w:rsidR="009E26AC" w:rsidRPr="009E26AC" w:rsidRDefault="00264D02" w:rsidP="007F4683">
            <w:pPr>
              <w:bidi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rtl/>
                <w:lang w:bidi="fa-IR"/>
              </w:rPr>
            </w:pPr>
            <w:r w:rsidRPr="009E26AC">
              <w:rPr>
                <w:rFonts w:ascii="Times New Roman" w:hAnsi="Times New Roman" w:hint="cs"/>
                <w:sz w:val="20"/>
                <w:szCs w:val="20"/>
                <w:rtl/>
                <w:lang w:bidi="fa-IR"/>
              </w:rPr>
              <w:t>امتیاز</w:t>
            </w:r>
          </w:p>
        </w:tc>
      </w:tr>
      <w:tr w:rsidR="007F4683" w:rsidRPr="009E26AC" w:rsidTr="007F4683">
        <w:trPr>
          <w:trHeight w:val="100"/>
        </w:trPr>
        <w:tc>
          <w:tcPr>
            <w:tcW w:w="1349" w:type="dxa"/>
            <w:vAlign w:val="center"/>
          </w:tcPr>
          <w:p w:rsidR="007F4683" w:rsidRPr="009E26AC" w:rsidRDefault="007F4683" w:rsidP="007F4683">
            <w:pPr>
              <w:bidi/>
              <w:spacing w:after="0" w:line="240" w:lineRule="auto"/>
              <w:rPr>
                <w:rFonts w:ascii="Times New Roman" w:hAnsi="Times New Roman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hint="cs"/>
                <w:sz w:val="20"/>
                <w:szCs w:val="20"/>
                <w:rtl/>
                <w:lang w:bidi="fa-IR"/>
              </w:rPr>
              <w:t>1)</w:t>
            </w:r>
          </w:p>
        </w:tc>
        <w:tc>
          <w:tcPr>
            <w:tcW w:w="900" w:type="dxa"/>
            <w:vAlign w:val="center"/>
          </w:tcPr>
          <w:p w:rsidR="007F4683" w:rsidRPr="009E26AC" w:rsidRDefault="007F4683" w:rsidP="007F4683">
            <w:pPr>
              <w:bidi/>
              <w:spacing w:after="0" w:line="240" w:lineRule="auto"/>
              <w:rPr>
                <w:rFonts w:ascii="Times New Roman" w:hAnsi="Times New Roma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50" w:type="dxa"/>
            <w:vAlign w:val="center"/>
          </w:tcPr>
          <w:p w:rsidR="007F4683" w:rsidRPr="009E26AC" w:rsidRDefault="007F4683" w:rsidP="007B4D2A">
            <w:pPr>
              <w:bidi/>
              <w:spacing w:after="0" w:line="240" w:lineRule="auto"/>
              <w:rPr>
                <w:rFonts w:ascii="Times New Roman" w:hAnsi="Times New Roman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hint="cs"/>
                <w:sz w:val="20"/>
                <w:szCs w:val="20"/>
                <w:rtl/>
                <w:lang w:bidi="fa-IR"/>
              </w:rPr>
              <w:t>1)</w:t>
            </w:r>
          </w:p>
        </w:tc>
        <w:tc>
          <w:tcPr>
            <w:tcW w:w="1008" w:type="dxa"/>
          </w:tcPr>
          <w:p w:rsidR="007F4683" w:rsidRPr="009E26AC" w:rsidRDefault="007F4683" w:rsidP="00264D02">
            <w:pPr>
              <w:bidi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bidi="fa-IR"/>
              </w:rPr>
            </w:pPr>
          </w:p>
        </w:tc>
      </w:tr>
      <w:tr w:rsidR="007F4683" w:rsidRPr="009E26AC" w:rsidTr="007F4683">
        <w:trPr>
          <w:trHeight w:val="100"/>
        </w:trPr>
        <w:tc>
          <w:tcPr>
            <w:tcW w:w="1349" w:type="dxa"/>
            <w:vAlign w:val="center"/>
          </w:tcPr>
          <w:p w:rsidR="007F4683" w:rsidRPr="009E26AC" w:rsidRDefault="007F4683" w:rsidP="007F4683">
            <w:pPr>
              <w:bidi/>
              <w:spacing w:after="0" w:line="240" w:lineRule="auto"/>
              <w:rPr>
                <w:rFonts w:ascii="Times New Roman" w:hAnsi="Times New Roman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hint="cs"/>
                <w:sz w:val="20"/>
                <w:szCs w:val="20"/>
                <w:rtl/>
                <w:lang w:bidi="fa-IR"/>
              </w:rPr>
              <w:t>2)</w:t>
            </w:r>
          </w:p>
        </w:tc>
        <w:tc>
          <w:tcPr>
            <w:tcW w:w="900" w:type="dxa"/>
            <w:vAlign w:val="center"/>
          </w:tcPr>
          <w:p w:rsidR="007F4683" w:rsidRPr="009E26AC" w:rsidRDefault="007F4683" w:rsidP="007F4683">
            <w:pPr>
              <w:bidi/>
              <w:spacing w:after="0" w:line="240" w:lineRule="auto"/>
              <w:rPr>
                <w:rFonts w:ascii="Times New Roman" w:hAnsi="Times New Roma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50" w:type="dxa"/>
            <w:vAlign w:val="center"/>
          </w:tcPr>
          <w:p w:rsidR="007F4683" w:rsidRPr="009E26AC" w:rsidRDefault="007F4683" w:rsidP="007B4D2A">
            <w:pPr>
              <w:bidi/>
              <w:spacing w:after="0" w:line="240" w:lineRule="auto"/>
              <w:rPr>
                <w:rFonts w:ascii="Times New Roman" w:hAnsi="Times New Roman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hint="cs"/>
                <w:sz w:val="20"/>
                <w:szCs w:val="20"/>
                <w:rtl/>
                <w:lang w:bidi="fa-IR"/>
              </w:rPr>
              <w:t>2)</w:t>
            </w:r>
          </w:p>
        </w:tc>
        <w:tc>
          <w:tcPr>
            <w:tcW w:w="1008" w:type="dxa"/>
          </w:tcPr>
          <w:p w:rsidR="007F4683" w:rsidRPr="009E26AC" w:rsidRDefault="007F4683" w:rsidP="00264D02">
            <w:pPr>
              <w:bidi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rtl/>
                <w:lang w:bidi="fa-IR"/>
              </w:rPr>
            </w:pPr>
          </w:p>
        </w:tc>
      </w:tr>
      <w:tr w:rsidR="00264D02" w:rsidRPr="009E26AC" w:rsidTr="00264D02">
        <w:trPr>
          <w:trHeight w:val="100"/>
        </w:trPr>
        <w:tc>
          <w:tcPr>
            <w:tcW w:w="1349" w:type="dxa"/>
            <w:vAlign w:val="center"/>
          </w:tcPr>
          <w:p w:rsidR="00264D02" w:rsidRPr="009E26AC" w:rsidRDefault="00264D02" w:rsidP="00264D02">
            <w:pPr>
              <w:bidi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bidi="fa-IR"/>
              </w:rPr>
            </w:pPr>
            <w:r w:rsidRPr="009E26AC">
              <w:rPr>
                <w:rFonts w:ascii="Times New Roman" w:hAnsi="Times New Roman" w:hint="cs"/>
                <w:sz w:val="20"/>
                <w:szCs w:val="20"/>
                <w:rtl/>
                <w:lang w:bidi="fa-IR"/>
              </w:rPr>
              <w:t>رتبه نهایی</w:t>
            </w:r>
          </w:p>
        </w:tc>
        <w:tc>
          <w:tcPr>
            <w:tcW w:w="900" w:type="dxa"/>
            <w:vAlign w:val="center"/>
          </w:tcPr>
          <w:p w:rsidR="00264D02" w:rsidRPr="009E26AC" w:rsidRDefault="00264D02" w:rsidP="00264D02">
            <w:pPr>
              <w:bidi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bidi="fa-IR"/>
              </w:rPr>
            </w:pPr>
          </w:p>
        </w:tc>
        <w:tc>
          <w:tcPr>
            <w:tcW w:w="1350" w:type="dxa"/>
            <w:vAlign w:val="center"/>
          </w:tcPr>
          <w:p w:rsidR="00264D02" w:rsidRPr="009E26AC" w:rsidRDefault="00264D02" w:rsidP="00264D02">
            <w:pPr>
              <w:bidi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rtl/>
                <w:lang w:bidi="fa-IR"/>
              </w:rPr>
            </w:pPr>
            <w:r w:rsidRPr="009E26AC">
              <w:rPr>
                <w:rFonts w:ascii="Times New Roman" w:hAnsi="Times New Roman" w:hint="cs"/>
                <w:sz w:val="20"/>
                <w:szCs w:val="20"/>
                <w:rtl/>
                <w:lang w:bidi="fa-IR"/>
              </w:rPr>
              <w:t>رتبه‌ نهایی</w:t>
            </w:r>
          </w:p>
        </w:tc>
        <w:tc>
          <w:tcPr>
            <w:tcW w:w="1008" w:type="dxa"/>
          </w:tcPr>
          <w:p w:rsidR="00264D02" w:rsidRPr="009E26AC" w:rsidRDefault="00264D02" w:rsidP="007F4683">
            <w:pPr>
              <w:bidi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rtl/>
                <w:lang w:bidi="fa-IR"/>
              </w:rPr>
            </w:pPr>
          </w:p>
        </w:tc>
      </w:tr>
    </w:tbl>
    <w:p w:rsidR="00E9072A" w:rsidRDefault="00E9072A" w:rsidP="009E26AC">
      <w:pPr>
        <w:bidi/>
        <w:spacing w:after="0" w:line="276" w:lineRule="auto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  <w:rtl/>
          <w:lang w:bidi="fa-IR"/>
        </w:rPr>
      </w:pPr>
    </w:p>
    <w:p w:rsidR="009B446B" w:rsidRPr="00E9072A" w:rsidRDefault="003E665E" w:rsidP="00E9072A">
      <w:pPr>
        <w:pStyle w:val="Heading2"/>
        <w:shd w:val="clear" w:color="auto" w:fill="F2F2F2" w:themeFill="background1" w:themeFillShade="F2"/>
        <w:spacing w:line="276" w:lineRule="auto"/>
        <w:rPr>
          <w:rFonts w:cs="B Titr"/>
          <w:color w:val="000000" w:themeColor="text1"/>
          <w:sz w:val="20"/>
          <w:szCs w:val="20"/>
          <w:rtl/>
        </w:rPr>
      </w:pPr>
      <w:r w:rsidRPr="00E9072A">
        <w:rPr>
          <w:rFonts w:cs="B Titr" w:hint="cs"/>
          <w:color w:val="000000" w:themeColor="text1"/>
          <w:sz w:val="20"/>
          <w:szCs w:val="20"/>
          <w:rtl/>
        </w:rPr>
        <w:t xml:space="preserve">تایید </w:t>
      </w:r>
      <w:r w:rsidRPr="007F4683">
        <w:rPr>
          <w:rFonts w:ascii="Times New Roman" w:hAnsi="Times New Roman" w:cs="Times New Roman"/>
          <w:color w:val="000000" w:themeColor="text1"/>
          <w:sz w:val="20"/>
          <w:szCs w:val="20"/>
        </w:rPr>
        <w:t>PCA</w:t>
      </w:r>
    </w:p>
    <w:p w:rsidR="003E665E" w:rsidRDefault="003E665E" w:rsidP="007F4683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55125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در نهایت تیم </w:t>
      </w:r>
      <w:r w:rsidR="007F4683" w:rsidRPr="00697A02">
        <w:rPr>
          <w:rFonts w:ascii="Times New Roman" w:hAnsi="Times New Roman"/>
          <w:color w:val="000000" w:themeColor="text1"/>
          <w:sz w:val="20"/>
          <w:szCs w:val="20"/>
          <w:lang w:bidi="fa-IR"/>
        </w:rPr>
        <w:t>G</w:t>
      </w:r>
      <w:r w:rsidR="007F4683" w:rsidRPr="005417AE">
        <w:rPr>
          <w:rFonts w:ascii="Times New Roman" w:hAnsi="Times New Roman" w:cs="A Amine"/>
          <w:color w:val="000000" w:themeColor="text1"/>
          <w:sz w:val="24"/>
          <w:szCs w:val="24"/>
          <w:lang w:bidi="fa-IR"/>
        </w:rPr>
        <w:t>8</w:t>
      </w:r>
      <w:r w:rsidR="007F4683" w:rsidRPr="00697A02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="007F4683" w:rsidRPr="00697A0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55125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باید </w:t>
      </w:r>
      <w:r w:rsidRPr="00551252">
        <w:rPr>
          <w:rFonts w:ascii="Times New Roman" w:hAnsi="Times New Roman"/>
          <w:color w:val="000000" w:themeColor="text1"/>
          <w:sz w:val="20"/>
          <w:szCs w:val="20"/>
          <w:lang w:bidi="fa-IR"/>
        </w:rPr>
        <w:t>PCA</w:t>
      </w:r>
      <w:r w:rsidRPr="00551252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 xml:space="preserve"> </w:t>
      </w:r>
      <w:r w:rsidRPr="0055125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را تایید کند که علت اصلی را برای همیشه بر طرف می‌کند. </w:t>
      </w:r>
    </w:p>
    <w:p w:rsidR="00FB14DA" w:rsidRPr="00551252" w:rsidRDefault="00FB14DA" w:rsidP="00FB14DA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3E665E" w:rsidRPr="00E9072A" w:rsidRDefault="003E665E" w:rsidP="007F4683">
      <w:pPr>
        <w:pStyle w:val="Heading2"/>
        <w:shd w:val="clear" w:color="auto" w:fill="F2F2F2" w:themeFill="background1" w:themeFillShade="F2"/>
        <w:spacing w:line="276" w:lineRule="auto"/>
        <w:rPr>
          <w:rFonts w:cs="B Titr"/>
          <w:color w:val="000000" w:themeColor="text1"/>
          <w:sz w:val="20"/>
          <w:szCs w:val="20"/>
          <w:rtl/>
        </w:rPr>
      </w:pPr>
      <w:bookmarkStart w:id="66" w:name="_Toc80268011"/>
      <w:r w:rsidRPr="00E9072A">
        <w:rPr>
          <w:rFonts w:cs="B Titr" w:hint="cs"/>
          <w:color w:val="000000" w:themeColor="text1"/>
          <w:sz w:val="20"/>
          <w:szCs w:val="20"/>
          <w:rtl/>
        </w:rPr>
        <w:t xml:space="preserve">تکمیل فرم </w:t>
      </w:r>
      <w:r w:rsidR="007F4683" w:rsidRPr="00697A02">
        <w:rPr>
          <w:rFonts w:ascii="Times New Roman" w:hAnsi="Times New Roman"/>
          <w:color w:val="000000" w:themeColor="text1"/>
          <w:sz w:val="20"/>
          <w:szCs w:val="20"/>
        </w:rPr>
        <w:t>G</w:t>
      </w:r>
      <w:r w:rsidR="007F4683" w:rsidRPr="005417AE">
        <w:rPr>
          <w:rFonts w:ascii="Times New Roman" w:hAnsi="Times New Roman" w:cs="A Amine"/>
          <w:color w:val="000000" w:themeColor="text1"/>
          <w:sz w:val="24"/>
          <w:szCs w:val="24"/>
        </w:rPr>
        <w:t>8</w:t>
      </w:r>
      <w:r w:rsidR="007F4683" w:rsidRPr="00697A02">
        <w:rPr>
          <w:rFonts w:ascii="Times New Roman" w:hAnsi="Times New Roman" w:cs="Times New Roman"/>
          <w:color w:val="000000" w:themeColor="text1"/>
          <w:sz w:val="20"/>
          <w:szCs w:val="20"/>
        </w:rPr>
        <w:t>D</w:t>
      </w:r>
      <w:r w:rsidR="007F4683" w:rsidRPr="00697A02">
        <w:rPr>
          <w:rFonts w:ascii="Times New Roman" w:hAnsi="Times New Roman" w:hint="cs"/>
          <w:color w:val="000000" w:themeColor="text1"/>
          <w:sz w:val="24"/>
          <w:szCs w:val="24"/>
          <w:rtl/>
        </w:rPr>
        <w:t xml:space="preserve"> </w:t>
      </w:r>
      <w:r w:rsidRPr="00E9072A">
        <w:rPr>
          <w:rFonts w:cs="B Titr" w:hint="cs"/>
          <w:color w:val="000000" w:themeColor="text1"/>
          <w:sz w:val="20"/>
          <w:szCs w:val="20"/>
          <w:rtl/>
        </w:rPr>
        <w:t>(الگو)</w:t>
      </w:r>
      <w:bookmarkEnd w:id="66"/>
    </w:p>
    <w:p w:rsidR="00647338" w:rsidRDefault="006D3091" w:rsidP="007F4683">
      <w:pPr>
        <w:tabs>
          <w:tab w:val="left" w:pos="226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902F1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فرم </w:t>
      </w:r>
      <w:r w:rsidR="007F4683" w:rsidRPr="00697A02">
        <w:rPr>
          <w:rFonts w:ascii="Times New Roman" w:hAnsi="Times New Roman"/>
          <w:color w:val="000000" w:themeColor="text1"/>
          <w:sz w:val="20"/>
          <w:szCs w:val="20"/>
          <w:lang w:bidi="fa-IR"/>
        </w:rPr>
        <w:t>G</w:t>
      </w:r>
      <w:r w:rsidR="007F4683" w:rsidRPr="005417AE">
        <w:rPr>
          <w:rFonts w:ascii="Times New Roman" w:hAnsi="Times New Roman" w:cs="A Amine"/>
          <w:color w:val="000000" w:themeColor="text1"/>
          <w:sz w:val="24"/>
          <w:szCs w:val="24"/>
          <w:lang w:bidi="fa-IR"/>
        </w:rPr>
        <w:t>8</w:t>
      </w:r>
      <w:r w:rsidR="007F4683" w:rsidRPr="00697A02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="007F4683" w:rsidRPr="00697A0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902F1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را تکمیل کرده و بخشنامه کنید. </w:t>
      </w:r>
      <w:r w:rsidR="00647338" w:rsidRPr="00902F1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توجه کنید</w:t>
      </w:r>
      <w:r w:rsidRPr="00902F1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که به ازای هر تغییری که در پایان این مر</w:t>
      </w:r>
      <w:r w:rsidR="00624A66" w:rsidRPr="00902F1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حله رخ می‌دهد ترکیب تیم باید به‌</w:t>
      </w:r>
      <w:r w:rsidRPr="00902F1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روز شود. </w:t>
      </w:r>
      <w:r w:rsidR="00647338" w:rsidRPr="00902F1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فرم </w:t>
      </w:r>
      <w:r w:rsidR="007F4683" w:rsidRPr="00697A02">
        <w:rPr>
          <w:rFonts w:ascii="Times New Roman" w:hAnsi="Times New Roman"/>
          <w:color w:val="000000" w:themeColor="text1"/>
          <w:sz w:val="20"/>
          <w:szCs w:val="20"/>
          <w:lang w:bidi="fa-IR"/>
        </w:rPr>
        <w:t>G</w:t>
      </w:r>
      <w:r w:rsidR="007F4683" w:rsidRPr="005417AE">
        <w:rPr>
          <w:rFonts w:ascii="Times New Roman" w:hAnsi="Times New Roman" w:cs="A Amine"/>
          <w:color w:val="000000" w:themeColor="text1"/>
          <w:sz w:val="24"/>
          <w:szCs w:val="24"/>
          <w:lang w:bidi="fa-IR"/>
        </w:rPr>
        <w:t>8</w:t>
      </w:r>
      <w:r w:rsidR="007F4683" w:rsidRPr="00697A02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="007F4683" w:rsidRPr="00697A0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647338" w:rsidRPr="00902F1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خلاصه‌ای از فعالیت حل مسئله بوده و ب</w:t>
      </w:r>
      <w:r w:rsidR="007F4683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ه</w:t>
      </w:r>
      <w:r w:rsidR="007F4683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="00647338" w:rsidRPr="00902F1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وسیله کاربرگ‌ها، داده‌ها و اطلاعات پشتیبانی دیگری (از جمله کاربرگ‌های تجزیه و تحلیل علت اصلی که در بالا ذکر شدند) حمایت می‌شود که در نتیجه فرآیند حل مسئله </w:t>
      </w:r>
      <w:r w:rsidR="007F4683" w:rsidRPr="00697A02">
        <w:rPr>
          <w:rFonts w:ascii="Times New Roman" w:hAnsi="Times New Roman"/>
          <w:color w:val="000000" w:themeColor="text1"/>
          <w:sz w:val="20"/>
          <w:szCs w:val="20"/>
          <w:lang w:bidi="fa-IR"/>
        </w:rPr>
        <w:t>G</w:t>
      </w:r>
      <w:r w:rsidR="007F4683" w:rsidRPr="005417AE">
        <w:rPr>
          <w:rFonts w:ascii="Times New Roman" w:hAnsi="Times New Roman" w:cs="A Amine"/>
          <w:color w:val="000000" w:themeColor="text1"/>
          <w:sz w:val="24"/>
          <w:szCs w:val="24"/>
          <w:lang w:bidi="fa-IR"/>
        </w:rPr>
        <w:t>8</w:t>
      </w:r>
      <w:r w:rsidR="007F4683" w:rsidRPr="00697A02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="007F4683" w:rsidRPr="00697A0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647338" w:rsidRPr="00902F1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ایجاد می‌شوند. </w:t>
      </w:r>
    </w:p>
    <w:p w:rsidR="00FB14DA" w:rsidRPr="00902F1D" w:rsidRDefault="00FB14DA" w:rsidP="00FB14DA">
      <w:pPr>
        <w:tabs>
          <w:tab w:val="left" w:pos="226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647338" w:rsidRPr="00902F1D" w:rsidRDefault="00647338" w:rsidP="00902F1D">
      <w:pPr>
        <w:pStyle w:val="Heading2"/>
        <w:shd w:val="clear" w:color="auto" w:fill="F2F2F2" w:themeFill="background1" w:themeFillShade="F2"/>
        <w:spacing w:line="276" w:lineRule="auto"/>
        <w:rPr>
          <w:rFonts w:cs="B Titr"/>
          <w:color w:val="000000" w:themeColor="text1"/>
          <w:sz w:val="20"/>
          <w:szCs w:val="20"/>
          <w:rtl/>
        </w:rPr>
      </w:pPr>
      <w:bookmarkStart w:id="67" w:name="_Toc80268012"/>
      <w:r w:rsidRPr="00902F1D">
        <w:rPr>
          <w:rFonts w:cs="B Titr" w:hint="cs"/>
          <w:color w:val="000000" w:themeColor="text1"/>
          <w:sz w:val="20"/>
          <w:szCs w:val="20"/>
          <w:rtl/>
        </w:rPr>
        <w:t>گام 5- سوالات ارزیابی</w:t>
      </w:r>
      <w:bookmarkEnd w:id="67"/>
    </w:p>
    <w:p w:rsidR="00E048DF" w:rsidRPr="00551252" w:rsidRDefault="00647338" w:rsidP="00AF46A5">
      <w:pPr>
        <w:pStyle w:val="ListParagraph"/>
        <w:numPr>
          <w:ilvl w:val="0"/>
          <w:numId w:val="25"/>
        </w:numPr>
        <w:tabs>
          <w:tab w:val="left" w:pos="2265"/>
        </w:tabs>
        <w:bidi/>
        <w:spacing w:after="0" w:line="276" w:lineRule="auto"/>
        <w:ind w:left="39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55125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آیا </w:t>
      </w:r>
      <w:r w:rsidR="00624A66" w:rsidRPr="0055125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معیارهایی </w:t>
      </w:r>
      <w:r w:rsidR="00E048DF" w:rsidRPr="0055125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برای انتخاب </w:t>
      </w:r>
      <w:r w:rsidR="00E048DF" w:rsidRPr="00551252">
        <w:rPr>
          <w:rFonts w:ascii="Times New Roman" w:hAnsi="Times New Roman"/>
          <w:color w:val="000000" w:themeColor="text1"/>
          <w:sz w:val="20"/>
          <w:szCs w:val="20"/>
          <w:lang w:bidi="fa-IR"/>
        </w:rPr>
        <w:t>PCA</w:t>
      </w:r>
      <w:r w:rsidR="00E048DF" w:rsidRPr="00551252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 xml:space="preserve"> </w:t>
      </w:r>
      <w:r w:rsidR="00E048DF" w:rsidRPr="0055125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مربوط به علت اصلی و نقطه فرار مشخص شد</w:t>
      </w:r>
      <w:r w:rsidR="00624A66" w:rsidRPr="0055125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ند</w:t>
      </w:r>
      <w:r w:rsidR="00E048DF" w:rsidRPr="0055125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؟</w:t>
      </w:r>
    </w:p>
    <w:p w:rsidR="00647338" w:rsidRPr="00551252" w:rsidRDefault="00E048DF" w:rsidP="00AF46A5">
      <w:pPr>
        <w:pStyle w:val="ListParagraph"/>
        <w:numPr>
          <w:ilvl w:val="0"/>
          <w:numId w:val="25"/>
        </w:numPr>
        <w:tabs>
          <w:tab w:val="left" w:pos="2265"/>
        </w:tabs>
        <w:bidi/>
        <w:spacing w:after="0" w:line="276" w:lineRule="auto"/>
        <w:ind w:left="39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55125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این تصمیم چه خطراتی به همراه داشته و چگونه باید آن</w:t>
      </w:r>
      <w:r w:rsidR="007F4683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Pr="0055125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ها را مدیریت کرد؟</w:t>
      </w:r>
    </w:p>
    <w:p w:rsidR="00293014" w:rsidRPr="00551252" w:rsidRDefault="00E048DF" w:rsidP="00AF46A5">
      <w:pPr>
        <w:pStyle w:val="ListParagraph"/>
        <w:numPr>
          <w:ilvl w:val="0"/>
          <w:numId w:val="25"/>
        </w:numPr>
        <w:tabs>
          <w:tab w:val="left" w:pos="2265"/>
        </w:tabs>
        <w:bidi/>
        <w:spacing w:after="0" w:line="276" w:lineRule="auto"/>
        <w:ind w:left="39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55125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آیا </w:t>
      </w:r>
      <w:r w:rsidR="008304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حامی</w:t>
      </w:r>
      <w:r w:rsidRPr="0055125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با </w:t>
      </w:r>
      <w:r w:rsidRPr="00551252">
        <w:rPr>
          <w:rFonts w:ascii="Times New Roman" w:hAnsi="Times New Roman"/>
          <w:color w:val="000000" w:themeColor="text1"/>
          <w:sz w:val="20"/>
          <w:szCs w:val="20"/>
          <w:lang w:bidi="fa-IR"/>
        </w:rPr>
        <w:t>PCA</w:t>
      </w:r>
      <w:r w:rsidRPr="00551252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 xml:space="preserve"> </w:t>
      </w:r>
      <w:r w:rsidRPr="0055125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منتخب موافقت کرد؟</w:t>
      </w:r>
    </w:p>
    <w:p w:rsidR="00E048DF" w:rsidRPr="001A4A8E" w:rsidRDefault="003A617A" w:rsidP="00AF46A5">
      <w:pPr>
        <w:pStyle w:val="ListParagraph"/>
        <w:numPr>
          <w:ilvl w:val="0"/>
          <w:numId w:val="25"/>
        </w:numPr>
        <w:tabs>
          <w:tab w:val="left" w:pos="2265"/>
        </w:tabs>
        <w:bidi/>
        <w:spacing w:after="0" w:line="276" w:lineRule="auto"/>
        <w:ind w:left="396" w:hanging="180"/>
        <w:jc w:val="both"/>
        <w:rPr>
          <w:rFonts w:ascii="Times New Roman" w:hAnsi="Times New Roman"/>
          <w:color w:val="000000" w:themeColor="text1"/>
          <w:spacing w:val="-2"/>
          <w:sz w:val="24"/>
          <w:szCs w:val="24"/>
          <w:lang w:bidi="fa-IR"/>
        </w:rPr>
      </w:pPr>
      <w:r w:rsidRPr="001A4A8E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>چه شواهد</w:t>
      </w:r>
      <w:r w:rsidR="008D3389" w:rsidRPr="001A4A8E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 xml:space="preserve"> (</w:t>
      </w:r>
      <w:r w:rsidRPr="001A4A8E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 xml:space="preserve">یا </w:t>
      </w:r>
      <w:r w:rsidR="008D3389" w:rsidRPr="001A4A8E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 xml:space="preserve">مدارکی) وجود دارد که اثبات کند این </w:t>
      </w:r>
      <w:r w:rsidR="008D3389" w:rsidRPr="001A4A8E">
        <w:rPr>
          <w:rFonts w:ascii="Times New Roman" w:hAnsi="Times New Roman"/>
          <w:color w:val="000000" w:themeColor="text1"/>
          <w:spacing w:val="-2"/>
          <w:sz w:val="20"/>
          <w:szCs w:val="20"/>
          <w:lang w:bidi="fa-IR"/>
        </w:rPr>
        <w:t>PCA</w:t>
      </w:r>
      <w:r w:rsidR="008D3389" w:rsidRPr="001A4A8E">
        <w:rPr>
          <w:rFonts w:ascii="Times New Roman" w:hAnsi="Times New Roman" w:hint="cs"/>
          <w:color w:val="000000" w:themeColor="text1"/>
          <w:spacing w:val="-2"/>
          <w:sz w:val="20"/>
          <w:szCs w:val="20"/>
          <w:rtl/>
          <w:lang w:bidi="fa-IR"/>
        </w:rPr>
        <w:t xml:space="preserve"> </w:t>
      </w:r>
      <w:r w:rsidR="008D3389" w:rsidRPr="001A4A8E">
        <w:rPr>
          <w:rFonts w:ascii="Times New Roman" w:hAnsi="Times New Roman" w:hint="cs"/>
          <w:color w:val="000000" w:themeColor="text1"/>
          <w:spacing w:val="-2"/>
          <w:sz w:val="24"/>
          <w:szCs w:val="24"/>
          <w:rtl/>
          <w:lang w:bidi="fa-IR"/>
        </w:rPr>
        <w:t>می‌تواند مسئله را در سطح علت اصلی بر طرف کند؟</w:t>
      </w:r>
    </w:p>
    <w:p w:rsidR="008D3389" w:rsidRPr="00551252" w:rsidRDefault="00D858E9" w:rsidP="00AF46A5">
      <w:pPr>
        <w:pStyle w:val="ListParagraph"/>
        <w:numPr>
          <w:ilvl w:val="0"/>
          <w:numId w:val="25"/>
        </w:numPr>
        <w:tabs>
          <w:tab w:val="left" w:pos="2265"/>
        </w:tabs>
        <w:bidi/>
        <w:spacing w:after="0" w:line="276" w:lineRule="auto"/>
        <w:ind w:left="39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55125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آیا تغییراتی که در الگوها</w:t>
      </w:r>
      <w:r w:rsidR="00624A66" w:rsidRPr="0055125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ایجاد شدند </w:t>
      </w:r>
      <w:r w:rsidR="007A64ED" w:rsidRPr="0055125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از نظر روش‌های اعتبارسنجی ما مجاز هستند؟</w:t>
      </w:r>
    </w:p>
    <w:p w:rsidR="007A64ED" w:rsidRPr="00551252" w:rsidRDefault="00D858E9" w:rsidP="00AF46A5">
      <w:pPr>
        <w:pStyle w:val="ListParagraph"/>
        <w:numPr>
          <w:ilvl w:val="0"/>
          <w:numId w:val="25"/>
        </w:numPr>
        <w:tabs>
          <w:tab w:val="left" w:pos="2265"/>
        </w:tabs>
        <w:bidi/>
        <w:spacing w:after="0" w:line="276" w:lineRule="auto"/>
        <w:ind w:left="39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55125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آیا امکان</w:t>
      </w:r>
      <w:r w:rsidR="000A4E0A" w:rsidRPr="0055125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دارد این انتخاب پس از اجرا مسائل دیگری را ایجاد کند؟ </w:t>
      </w:r>
    </w:p>
    <w:p w:rsidR="000A4E0A" w:rsidRPr="00551252" w:rsidRDefault="000A4E0A" w:rsidP="007F4683">
      <w:pPr>
        <w:pStyle w:val="ListParagraph"/>
        <w:numPr>
          <w:ilvl w:val="0"/>
          <w:numId w:val="25"/>
        </w:numPr>
        <w:tabs>
          <w:tab w:val="left" w:pos="2265"/>
        </w:tabs>
        <w:bidi/>
        <w:spacing w:after="0" w:line="276" w:lineRule="auto"/>
        <w:ind w:left="39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55125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lastRenderedPageBreak/>
        <w:t xml:space="preserve">آیا </w:t>
      </w:r>
      <w:r w:rsidR="007F4683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تمام</w:t>
      </w:r>
      <w:r w:rsidRPr="0055125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تغییرات (از جمله </w:t>
      </w:r>
      <w:r w:rsidRPr="00551252">
        <w:rPr>
          <w:rFonts w:ascii="Times New Roman" w:hAnsi="Times New Roman"/>
          <w:color w:val="000000" w:themeColor="text1"/>
          <w:sz w:val="20"/>
          <w:szCs w:val="20"/>
          <w:lang w:bidi="fa-IR"/>
        </w:rPr>
        <w:t>FMEA</w:t>
      </w:r>
      <w:r w:rsidRPr="0055125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، طرح کنترل، جریان فرآیند) مستند شدند؟</w:t>
      </w:r>
    </w:p>
    <w:p w:rsidR="000A4E0A" w:rsidRPr="00551252" w:rsidRDefault="000A4E0A" w:rsidP="00AF46A5">
      <w:pPr>
        <w:pStyle w:val="ListParagraph"/>
        <w:numPr>
          <w:ilvl w:val="0"/>
          <w:numId w:val="25"/>
        </w:numPr>
        <w:tabs>
          <w:tab w:val="left" w:pos="2265"/>
        </w:tabs>
        <w:bidi/>
        <w:spacing w:after="0" w:line="276" w:lineRule="auto"/>
        <w:ind w:left="39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55125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آیا ترکیب تیم برای ورود به مرحله بعد مناسب است؟</w:t>
      </w:r>
    </w:p>
    <w:p w:rsidR="000A4E0A" w:rsidRPr="00551252" w:rsidRDefault="0029022A" w:rsidP="00AF46A5">
      <w:pPr>
        <w:pStyle w:val="ListParagraph"/>
        <w:numPr>
          <w:ilvl w:val="0"/>
          <w:numId w:val="25"/>
        </w:numPr>
        <w:tabs>
          <w:tab w:val="left" w:pos="2265"/>
        </w:tabs>
        <w:bidi/>
        <w:spacing w:after="0" w:line="276" w:lineRule="auto"/>
        <w:ind w:left="39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55125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آیا مورد یا موارد قابل </w:t>
      </w:r>
      <w:r w:rsidR="003037BB" w:rsidRPr="0055125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سنجش</w:t>
      </w:r>
      <w:r w:rsidRPr="0055125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بررسی </w:t>
      </w:r>
      <w:r w:rsidR="003037BB" w:rsidRPr="0055125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شدند</w:t>
      </w:r>
      <w:r w:rsidRPr="0055125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؟</w:t>
      </w:r>
    </w:p>
    <w:p w:rsidR="0029022A" w:rsidRDefault="0029022A" w:rsidP="00AF46A5">
      <w:pPr>
        <w:pStyle w:val="ListParagraph"/>
        <w:numPr>
          <w:ilvl w:val="0"/>
          <w:numId w:val="25"/>
        </w:numPr>
        <w:tabs>
          <w:tab w:val="left" w:pos="2265"/>
        </w:tabs>
        <w:bidi/>
        <w:spacing w:after="0" w:line="276" w:lineRule="auto"/>
        <w:ind w:left="39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55125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آیا عملیات خدمات نیاز است؟</w:t>
      </w:r>
    </w:p>
    <w:p w:rsidR="00551252" w:rsidRDefault="00551252" w:rsidP="00551252">
      <w:pPr>
        <w:tabs>
          <w:tab w:val="left" w:pos="226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551252" w:rsidRDefault="00551252" w:rsidP="00551252">
      <w:pPr>
        <w:tabs>
          <w:tab w:val="left" w:pos="226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551252" w:rsidRDefault="00551252" w:rsidP="00551252">
      <w:pPr>
        <w:tabs>
          <w:tab w:val="left" w:pos="226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551252" w:rsidRDefault="00551252" w:rsidP="00551252">
      <w:pPr>
        <w:tabs>
          <w:tab w:val="left" w:pos="226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551252" w:rsidRDefault="00551252" w:rsidP="00551252">
      <w:pPr>
        <w:tabs>
          <w:tab w:val="left" w:pos="226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551252" w:rsidRDefault="00551252" w:rsidP="00551252">
      <w:pPr>
        <w:tabs>
          <w:tab w:val="left" w:pos="226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551252" w:rsidRDefault="00551252" w:rsidP="00551252">
      <w:pPr>
        <w:tabs>
          <w:tab w:val="left" w:pos="226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551252" w:rsidRDefault="00551252" w:rsidP="00551252">
      <w:pPr>
        <w:tabs>
          <w:tab w:val="left" w:pos="226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551252" w:rsidRDefault="00551252" w:rsidP="00551252">
      <w:pPr>
        <w:tabs>
          <w:tab w:val="left" w:pos="226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551252" w:rsidRDefault="00551252" w:rsidP="00551252">
      <w:pPr>
        <w:tabs>
          <w:tab w:val="left" w:pos="226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551252" w:rsidRDefault="00551252" w:rsidP="00551252">
      <w:pPr>
        <w:tabs>
          <w:tab w:val="left" w:pos="226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705534" w:rsidRDefault="00705534" w:rsidP="00705534">
      <w:pPr>
        <w:tabs>
          <w:tab w:val="left" w:pos="226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705534" w:rsidRDefault="00705534" w:rsidP="00705534">
      <w:pPr>
        <w:tabs>
          <w:tab w:val="left" w:pos="226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705534" w:rsidRDefault="00705534" w:rsidP="00705534">
      <w:pPr>
        <w:tabs>
          <w:tab w:val="left" w:pos="226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705534" w:rsidRDefault="00705534" w:rsidP="00705534">
      <w:pPr>
        <w:tabs>
          <w:tab w:val="left" w:pos="226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705534" w:rsidRDefault="00705534" w:rsidP="00705534">
      <w:pPr>
        <w:tabs>
          <w:tab w:val="left" w:pos="226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705534" w:rsidRDefault="00705534" w:rsidP="00705534">
      <w:pPr>
        <w:tabs>
          <w:tab w:val="left" w:pos="226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705534" w:rsidRDefault="00705534" w:rsidP="00705534">
      <w:pPr>
        <w:tabs>
          <w:tab w:val="left" w:pos="226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705534" w:rsidRDefault="00705534" w:rsidP="00705534">
      <w:pPr>
        <w:tabs>
          <w:tab w:val="left" w:pos="226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705534" w:rsidRDefault="00705534" w:rsidP="00705534">
      <w:pPr>
        <w:tabs>
          <w:tab w:val="left" w:pos="226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705534" w:rsidRDefault="00705534" w:rsidP="00705534">
      <w:pPr>
        <w:tabs>
          <w:tab w:val="left" w:pos="226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705534" w:rsidRDefault="00705534" w:rsidP="00705534">
      <w:pPr>
        <w:tabs>
          <w:tab w:val="left" w:pos="226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705534" w:rsidRDefault="00705534" w:rsidP="00705534">
      <w:pPr>
        <w:tabs>
          <w:tab w:val="left" w:pos="226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705534" w:rsidRDefault="00705534" w:rsidP="00705534">
      <w:pPr>
        <w:tabs>
          <w:tab w:val="left" w:pos="226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705534" w:rsidRDefault="00705534" w:rsidP="00705534">
      <w:pPr>
        <w:tabs>
          <w:tab w:val="left" w:pos="226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705534" w:rsidRDefault="00705534" w:rsidP="00705534">
      <w:pPr>
        <w:tabs>
          <w:tab w:val="left" w:pos="226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705534" w:rsidRDefault="00705534" w:rsidP="00705534">
      <w:pPr>
        <w:tabs>
          <w:tab w:val="left" w:pos="226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705534" w:rsidRDefault="00705534" w:rsidP="00705534">
      <w:pPr>
        <w:tabs>
          <w:tab w:val="left" w:pos="226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705534" w:rsidRDefault="00705534" w:rsidP="00705534">
      <w:pPr>
        <w:tabs>
          <w:tab w:val="left" w:pos="226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705534" w:rsidRDefault="00705534" w:rsidP="00705534">
      <w:pPr>
        <w:tabs>
          <w:tab w:val="left" w:pos="226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705534" w:rsidRDefault="00705534" w:rsidP="00705534">
      <w:pPr>
        <w:tabs>
          <w:tab w:val="left" w:pos="226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705534" w:rsidRDefault="00705534" w:rsidP="00705534">
      <w:pPr>
        <w:tabs>
          <w:tab w:val="left" w:pos="226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705534" w:rsidRDefault="00705534" w:rsidP="00705534">
      <w:pPr>
        <w:tabs>
          <w:tab w:val="left" w:pos="226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551252" w:rsidRDefault="00551252" w:rsidP="00551252">
      <w:pPr>
        <w:tabs>
          <w:tab w:val="left" w:pos="226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551252" w:rsidRDefault="00551252" w:rsidP="00551252">
      <w:pPr>
        <w:tabs>
          <w:tab w:val="left" w:pos="226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551252" w:rsidRDefault="00551252" w:rsidP="00551252">
      <w:pPr>
        <w:tabs>
          <w:tab w:val="left" w:pos="226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551252" w:rsidRDefault="00551252" w:rsidP="00551252">
      <w:pPr>
        <w:tabs>
          <w:tab w:val="left" w:pos="226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551252" w:rsidRDefault="00551252" w:rsidP="00551252">
      <w:pPr>
        <w:tabs>
          <w:tab w:val="left" w:pos="226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551252" w:rsidRDefault="00551252" w:rsidP="00551252">
      <w:pPr>
        <w:tabs>
          <w:tab w:val="left" w:pos="226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tbl>
      <w:tblPr>
        <w:tblStyle w:val="TableGrid"/>
        <w:bidiVisual/>
        <w:tblW w:w="0" w:type="auto"/>
        <w:tblInd w:w="-1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4555"/>
      </w:tblGrid>
      <w:tr w:rsidR="00705534" w:rsidTr="007E3E3C">
        <w:trPr>
          <w:trHeight w:val="170"/>
        </w:trPr>
        <w:tc>
          <w:tcPr>
            <w:tcW w:w="4555" w:type="dxa"/>
            <w:shd w:val="clear" w:color="auto" w:fill="D9D9D9" w:themeFill="background1" w:themeFillShade="D9"/>
          </w:tcPr>
          <w:p w:rsidR="00705534" w:rsidRDefault="00705534" w:rsidP="00705534">
            <w:pPr>
              <w:pStyle w:val="Heading2"/>
              <w:shd w:val="clear" w:color="auto" w:fill="FFFFFF" w:themeFill="background1"/>
              <w:spacing w:line="276" w:lineRule="auto"/>
              <w:jc w:val="center"/>
              <w:outlineLvl w:val="1"/>
              <w:rPr>
                <w:rFonts w:cs="B Titr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Titr"/>
                <w:color w:val="000000" w:themeColor="text1"/>
                <w:sz w:val="20"/>
                <w:szCs w:val="20"/>
                <w:rtl/>
              </w:rPr>
              <w:br w:type="page"/>
            </w:r>
            <w:r>
              <w:rPr>
                <w:rFonts w:cs="B Titr"/>
                <w:color w:val="000000" w:themeColor="text1"/>
                <w:sz w:val="20"/>
                <w:szCs w:val="20"/>
                <w:rtl/>
              </w:rPr>
              <w:br w:type="page"/>
            </w:r>
            <w:r w:rsidRPr="001453BD">
              <w:rPr>
                <w:rFonts w:cs="B Titr" w:hint="cs"/>
                <w:color w:val="000000" w:themeColor="text1"/>
                <w:sz w:val="24"/>
                <w:szCs w:val="24"/>
                <w:rtl/>
              </w:rPr>
              <w:t xml:space="preserve">گام </w:t>
            </w:r>
            <w:r>
              <w:rPr>
                <w:rFonts w:cs="B Titr" w:hint="cs"/>
                <w:color w:val="000000" w:themeColor="text1"/>
                <w:sz w:val="24"/>
                <w:szCs w:val="24"/>
                <w:rtl/>
              </w:rPr>
              <w:t xml:space="preserve"> 6</w:t>
            </w:r>
          </w:p>
          <w:p w:rsidR="00705534" w:rsidRDefault="00705534" w:rsidP="007E3E3C">
            <w:pPr>
              <w:pStyle w:val="Heading2"/>
              <w:shd w:val="clear" w:color="auto" w:fill="FFFFFF" w:themeFill="background1"/>
              <w:spacing w:line="276" w:lineRule="auto"/>
              <w:jc w:val="center"/>
              <w:outlineLvl w:val="1"/>
              <w:rPr>
                <w:rFonts w:cs="B Titr"/>
                <w:color w:val="000000" w:themeColor="text1"/>
                <w:spacing w:val="-6"/>
                <w:sz w:val="24"/>
                <w:szCs w:val="24"/>
                <w:rtl/>
              </w:rPr>
            </w:pPr>
            <w:r w:rsidRPr="00705534">
              <w:rPr>
                <w:rFonts w:cs="B Titr"/>
                <w:color w:val="000000" w:themeColor="text1"/>
                <w:spacing w:val="-6"/>
                <w:sz w:val="24"/>
                <w:szCs w:val="24"/>
                <w:rtl/>
              </w:rPr>
              <w:t>به اجرا درآوردن و اعتبارسنج</w:t>
            </w:r>
            <w:r w:rsidRPr="00705534">
              <w:rPr>
                <w:rFonts w:cs="B Titr" w:hint="cs"/>
                <w:color w:val="000000" w:themeColor="text1"/>
                <w:spacing w:val="-6"/>
                <w:sz w:val="24"/>
                <w:szCs w:val="24"/>
                <w:rtl/>
              </w:rPr>
              <w:t>ی</w:t>
            </w:r>
          </w:p>
          <w:p w:rsidR="00705534" w:rsidRDefault="00705534" w:rsidP="007E3E3C">
            <w:pPr>
              <w:pStyle w:val="Heading2"/>
              <w:shd w:val="clear" w:color="auto" w:fill="FFFFFF" w:themeFill="background1"/>
              <w:spacing w:line="276" w:lineRule="auto"/>
              <w:jc w:val="center"/>
              <w:outlineLvl w:val="1"/>
              <w:rPr>
                <w:rFonts w:cs="B Titr"/>
                <w:color w:val="000000" w:themeColor="text1"/>
                <w:spacing w:val="-12"/>
                <w:sz w:val="20"/>
                <w:szCs w:val="20"/>
                <w:rtl/>
              </w:rPr>
            </w:pPr>
            <w:r w:rsidRPr="00705534">
              <w:rPr>
                <w:rFonts w:cs="B Titr"/>
                <w:color w:val="000000" w:themeColor="text1"/>
                <w:spacing w:val="-6"/>
                <w:sz w:val="24"/>
                <w:szCs w:val="24"/>
                <w:rtl/>
              </w:rPr>
              <w:t xml:space="preserve"> اقدامات اصلاح</w:t>
            </w:r>
            <w:r w:rsidRPr="00705534">
              <w:rPr>
                <w:rFonts w:cs="B Titr" w:hint="cs"/>
                <w:color w:val="000000" w:themeColor="text1"/>
                <w:spacing w:val="-6"/>
                <w:sz w:val="24"/>
                <w:szCs w:val="24"/>
                <w:rtl/>
              </w:rPr>
              <w:t>ی</w:t>
            </w:r>
            <w:r w:rsidRPr="00705534">
              <w:rPr>
                <w:rFonts w:cs="B Titr"/>
                <w:color w:val="000000" w:themeColor="text1"/>
                <w:spacing w:val="-6"/>
                <w:sz w:val="24"/>
                <w:szCs w:val="24"/>
                <w:rtl/>
              </w:rPr>
              <w:t xml:space="preserve"> پا</w:t>
            </w:r>
            <w:r w:rsidRPr="00705534">
              <w:rPr>
                <w:rFonts w:cs="B Titr" w:hint="cs"/>
                <w:color w:val="000000" w:themeColor="text1"/>
                <w:spacing w:val="-6"/>
                <w:sz w:val="24"/>
                <w:szCs w:val="24"/>
                <w:rtl/>
              </w:rPr>
              <w:t>ی</w:t>
            </w:r>
            <w:r w:rsidRPr="00705534">
              <w:rPr>
                <w:rFonts w:cs="B Titr" w:hint="eastAsia"/>
                <w:color w:val="000000" w:themeColor="text1"/>
                <w:spacing w:val="-6"/>
                <w:sz w:val="24"/>
                <w:szCs w:val="24"/>
                <w:rtl/>
              </w:rPr>
              <w:t>دار</w:t>
            </w:r>
            <w:r w:rsidRPr="00705534">
              <w:rPr>
                <w:rFonts w:cs="B Titr"/>
                <w:color w:val="000000" w:themeColor="text1"/>
                <w:spacing w:val="-6"/>
                <w:sz w:val="24"/>
                <w:szCs w:val="24"/>
                <w:rtl/>
              </w:rPr>
              <w:t xml:space="preserve"> </w:t>
            </w:r>
            <w:r w:rsidRPr="00705534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  <w:rtl/>
              </w:rPr>
              <w:t>(</w:t>
            </w:r>
            <w:r w:rsidRPr="00705534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>PCA</w:t>
            </w:r>
            <w:r w:rsidRPr="00705534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  <w:rtl/>
              </w:rPr>
              <w:t>)</w:t>
            </w:r>
          </w:p>
        </w:tc>
      </w:tr>
    </w:tbl>
    <w:p w:rsidR="00551252" w:rsidRDefault="00551252" w:rsidP="00551252">
      <w:pPr>
        <w:tabs>
          <w:tab w:val="left" w:pos="226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551252" w:rsidRDefault="00551252" w:rsidP="00551252">
      <w:pPr>
        <w:tabs>
          <w:tab w:val="left" w:pos="226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551252" w:rsidRDefault="00551252" w:rsidP="00551252">
      <w:pPr>
        <w:tabs>
          <w:tab w:val="left" w:pos="226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551252" w:rsidRDefault="00551252" w:rsidP="00551252">
      <w:pPr>
        <w:tabs>
          <w:tab w:val="left" w:pos="226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394898" w:rsidRDefault="00394898" w:rsidP="00394898">
      <w:pPr>
        <w:tabs>
          <w:tab w:val="left" w:pos="226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394898" w:rsidRDefault="00394898" w:rsidP="00394898">
      <w:pPr>
        <w:tabs>
          <w:tab w:val="left" w:pos="226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394898" w:rsidRDefault="00394898" w:rsidP="00394898">
      <w:pPr>
        <w:tabs>
          <w:tab w:val="left" w:pos="226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FB14DA" w:rsidRDefault="00FB14DA" w:rsidP="00FB14DA">
      <w:pPr>
        <w:tabs>
          <w:tab w:val="left" w:pos="226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FB14DA" w:rsidRDefault="00FB14DA" w:rsidP="00FB14DA">
      <w:pPr>
        <w:tabs>
          <w:tab w:val="left" w:pos="226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394898" w:rsidRDefault="00394898" w:rsidP="00394898">
      <w:pPr>
        <w:tabs>
          <w:tab w:val="left" w:pos="226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551252" w:rsidRPr="00551252" w:rsidRDefault="00551252" w:rsidP="00551252">
      <w:pPr>
        <w:tabs>
          <w:tab w:val="left" w:pos="2265"/>
        </w:tabs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</w:p>
    <w:p w:rsidR="00705534" w:rsidRDefault="00705534">
      <w:pPr>
        <w:rPr>
          <w:rFonts w:cs="B Titr"/>
          <w:b/>
          <w:bCs/>
          <w:color w:val="000000" w:themeColor="text1"/>
          <w:sz w:val="20"/>
          <w:szCs w:val="20"/>
          <w:rtl/>
          <w:lang w:bidi="fa-IR"/>
        </w:rPr>
      </w:pPr>
      <w:bookmarkStart w:id="68" w:name="_Toc80268013"/>
      <w:r>
        <w:rPr>
          <w:rFonts w:cs="B Titr"/>
          <w:color w:val="000000" w:themeColor="text1"/>
          <w:sz w:val="20"/>
          <w:szCs w:val="20"/>
          <w:rtl/>
        </w:rPr>
        <w:br w:type="page"/>
      </w:r>
    </w:p>
    <w:p w:rsidR="003037BB" w:rsidRDefault="003037BB" w:rsidP="00551252">
      <w:pPr>
        <w:pStyle w:val="Heading2"/>
        <w:shd w:val="clear" w:color="auto" w:fill="F2F2F2" w:themeFill="background1" w:themeFillShade="F2"/>
        <w:spacing w:line="276" w:lineRule="auto"/>
        <w:rPr>
          <w:rFonts w:cs="B Titr"/>
          <w:color w:val="000000" w:themeColor="text1"/>
          <w:sz w:val="20"/>
          <w:szCs w:val="20"/>
          <w:rtl/>
        </w:rPr>
      </w:pPr>
      <w:r w:rsidRPr="00551252">
        <w:rPr>
          <w:rFonts w:cs="B Titr" w:hint="cs"/>
          <w:color w:val="000000" w:themeColor="text1"/>
          <w:sz w:val="20"/>
          <w:szCs w:val="20"/>
          <w:rtl/>
        </w:rPr>
        <w:lastRenderedPageBreak/>
        <w:t xml:space="preserve">گام 6- به اجرا درآوردن و اعتبارسنجی اقدامات اصلاحی پایدار </w:t>
      </w:r>
      <w:r w:rsidRPr="007F4683">
        <w:rPr>
          <w:rFonts w:ascii="Times New Roman" w:hAnsi="Times New Roman" w:cs="Times New Roman"/>
          <w:color w:val="000000" w:themeColor="text1"/>
          <w:sz w:val="20"/>
          <w:szCs w:val="20"/>
          <w:rtl/>
        </w:rPr>
        <w:t>(</w:t>
      </w:r>
      <w:r w:rsidRPr="007F4683">
        <w:rPr>
          <w:rFonts w:ascii="Times New Roman" w:hAnsi="Times New Roman" w:cs="Times New Roman"/>
          <w:color w:val="000000" w:themeColor="text1"/>
          <w:sz w:val="20"/>
          <w:szCs w:val="20"/>
        </w:rPr>
        <w:t>PCA</w:t>
      </w:r>
      <w:r w:rsidRPr="007F4683">
        <w:rPr>
          <w:rFonts w:ascii="Times New Roman" w:hAnsi="Times New Roman" w:cs="Times New Roman"/>
          <w:color w:val="000000" w:themeColor="text1"/>
          <w:sz w:val="20"/>
          <w:szCs w:val="20"/>
          <w:rtl/>
        </w:rPr>
        <w:t>)</w:t>
      </w:r>
      <w:bookmarkEnd w:id="68"/>
    </w:p>
    <w:p w:rsidR="005938A2" w:rsidRPr="005938A2" w:rsidRDefault="005938A2" w:rsidP="005938A2">
      <w:pPr>
        <w:rPr>
          <w:rtl/>
          <w:lang w:bidi="fa-IR"/>
        </w:rPr>
      </w:pPr>
    </w:p>
    <w:p w:rsidR="003037BB" w:rsidRPr="004D3F99" w:rsidRDefault="00F94B8A" w:rsidP="00575587">
      <w:pPr>
        <w:tabs>
          <w:tab w:val="left" w:pos="2265"/>
        </w:tabs>
        <w:bidi/>
        <w:spacing w:after="0" w:line="276" w:lineRule="auto"/>
        <w:jc w:val="center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  <w:r w:rsidRPr="004D3F99">
        <w:rPr>
          <w:rFonts w:ascii="Calibri" w:eastAsia="Calibri" w:hAnsi="Calibri" w:cs="Calibri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48C64D8A" wp14:editId="7A997A9A">
                <wp:simplePos x="0" y="0"/>
                <wp:positionH relativeFrom="column">
                  <wp:posOffset>-388718</wp:posOffset>
                </wp:positionH>
                <wp:positionV relativeFrom="paragraph">
                  <wp:posOffset>17585</wp:posOffset>
                </wp:positionV>
                <wp:extent cx="3080863" cy="6886575"/>
                <wp:effectExtent l="0" t="0" r="24765" b="28575"/>
                <wp:wrapNone/>
                <wp:docPr id="53907" name="Group 539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0863" cy="6886575"/>
                          <a:chOff x="-82308" y="0"/>
                          <a:chExt cx="3080863" cy="6886575"/>
                        </a:xfrm>
                      </wpg:grpSpPr>
                      <wps:wsp>
                        <wps:cNvPr id="53891" name="Rectangle 53891"/>
                        <wps:cNvSpPr/>
                        <wps:spPr>
                          <a:xfrm>
                            <a:off x="-17995" y="0"/>
                            <a:ext cx="1167174" cy="5143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C4D64" w:rsidRPr="00394898" w:rsidRDefault="009C4D64" w:rsidP="003037BB">
                              <w:pPr>
                                <w:bidi/>
                                <w:jc w:val="center"/>
                                <w:rPr>
                                  <w:rFonts w:ascii="Cambria" w:hAnsi="Cambria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 w:rsidRPr="00394898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ورودی: </w:t>
                              </w:r>
                              <w:r w:rsidRPr="00394898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  <w:lang w:bidi="fa-IR"/>
                                </w:rPr>
                                <w:t>PCA</w:t>
                              </w:r>
                              <w:r w:rsidRPr="00394898">
                                <w:rPr>
                                  <w:rFonts w:ascii="Cambria" w:hAnsi="Cambria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94898">
                                <w:rPr>
                                  <w:rFonts w:ascii="Cambria" w:hAnsi="Cambria"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تاییدشده مربوط به علت اصلی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92" name="Rectangle 53892"/>
                        <wps:cNvSpPr/>
                        <wps:spPr>
                          <a:xfrm>
                            <a:off x="1816095" y="0"/>
                            <a:ext cx="1167174" cy="5143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C4D64" w:rsidRPr="00394898" w:rsidRDefault="009C4D64" w:rsidP="003037BB">
                              <w:pPr>
                                <w:bidi/>
                                <w:jc w:val="center"/>
                                <w:rPr>
                                  <w:rFonts w:ascii="Cambria" w:hAnsi="Cambria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 w:rsidRPr="00394898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ورودی: </w:t>
                              </w:r>
                              <w:r w:rsidRPr="00394898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bidi="fa-IR"/>
                                </w:rPr>
                                <w:t>PCA</w:t>
                              </w:r>
                              <w:r w:rsidRPr="00394898">
                                <w:rPr>
                                  <w:rFonts w:ascii="Cambria" w:hAnsi="Cambria"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 تاییدشده مربوط به نقطه فرار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93" name="Rectangle 53893"/>
                        <wps:cNvSpPr/>
                        <wps:spPr>
                          <a:xfrm>
                            <a:off x="-35987" y="1819275"/>
                            <a:ext cx="1176655" cy="4762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C4D64" w:rsidRPr="00394898" w:rsidRDefault="009C4D64" w:rsidP="003037BB">
                              <w:pPr>
                                <w:bidi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 w:rsidRPr="00394898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ایجاد برنامه اقدام برای </w:t>
                              </w:r>
                              <w:r w:rsidRPr="00394898"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  <w:lang w:bidi="fa-IR"/>
                                </w:rPr>
                                <w:t>PCA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95" name="Rectangle 53895"/>
                        <wps:cNvSpPr/>
                        <wps:spPr>
                          <a:xfrm>
                            <a:off x="1804454" y="1819275"/>
                            <a:ext cx="1194101" cy="4762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C4D64" w:rsidRPr="00394898" w:rsidRDefault="009C4D64" w:rsidP="003037BB">
                              <w:pPr>
                                <w:bidi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 w:rsidRPr="00394898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ایجاد برنامه اقدام برای </w:t>
                              </w:r>
                              <w:r w:rsidRPr="00394898"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  <w:lang w:bidi="fa-IR"/>
                                </w:rPr>
                                <w:t>PCA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96" name="Rectangle 53896"/>
                        <wps:cNvSpPr/>
                        <wps:spPr>
                          <a:xfrm>
                            <a:off x="-9528" y="2629958"/>
                            <a:ext cx="1167174" cy="4762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C4D64" w:rsidRPr="003037BB" w:rsidRDefault="009C4D64" w:rsidP="003037BB">
                              <w:pPr>
                                <w:bidi/>
                                <w:jc w:val="center"/>
                                <w:rPr>
                                  <w:rFonts w:ascii="Times New Roman" w:hAnsi="Times New Roman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fa-IR"/>
                                </w:rPr>
                                <w:t xml:space="preserve">اجرای برنامه </w:t>
                              </w:r>
                              <w:r w:rsidRPr="003037BB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bidi="fa-IR"/>
                                </w:rPr>
                                <w:t>PCA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97" name="Rectangle 53897"/>
                        <wps:cNvSpPr/>
                        <wps:spPr>
                          <a:xfrm>
                            <a:off x="1821388" y="2619375"/>
                            <a:ext cx="1167174" cy="4762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C4D64" w:rsidRPr="003037BB" w:rsidRDefault="009C4D64" w:rsidP="003037BB">
                              <w:pPr>
                                <w:bidi/>
                                <w:jc w:val="center"/>
                                <w:rPr>
                                  <w:rFonts w:ascii="Times New Roman" w:hAnsi="Times New Roman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fa-IR"/>
                                </w:rPr>
                                <w:t xml:space="preserve">اجرای برنامه </w:t>
                              </w:r>
                              <w:r w:rsidRPr="003037BB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bidi="fa-IR"/>
                                </w:rPr>
                                <w:t>PCA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98" name="Rectangle 53898"/>
                        <wps:cNvSpPr/>
                        <wps:spPr>
                          <a:xfrm>
                            <a:off x="1829855" y="3419475"/>
                            <a:ext cx="1167174" cy="4762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C4D64" w:rsidRPr="003037BB" w:rsidRDefault="009C4D64" w:rsidP="003037BB">
                              <w:pPr>
                                <w:bidi/>
                                <w:jc w:val="center"/>
                                <w:rPr>
                                  <w:rFonts w:ascii="Times New Roman" w:hAnsi="Times New Roman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fa-IR"/>
                                </w:rPr>
                                <w:t>حذف اقدام مهار موقت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99" name="Rectangle 53899"/>
                        <wps:cNvSpPr/>
                        <wps:spPr>
                          <a:xfrm>
                            <a:off x="843321" y="5299563"/>
                            <a:ext cx="1343025" cy="77646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C4D64" w:rsidRPr="003037BB" w:rsidRDefault="009C4D64" w:rsidP="00F94B8A">
                              <w:pPr>
                                <w:bidi/>
                                <w:jc w:val="center"/>
                                <w:rPr>
                                  <w:rFonts w:ascii="Times New Roman" w:hAnsi="Times New Roman"/>
                                  <w:rtl/>
                                  <w:lang w:bidi="fa-IR"/>
                                </w:rPr>
                              </w:pPr>
                              <w:r w:rsidRPr="00F94B8A">
                                <w:rPr>
                                  <w:rFonts w:hint="cs"/>
                                  <w:rtl/>
                                  <w:lang w:bidi="fa-IR"/>
                                </w:rPr>
                                <w:t xml:space="preserve">همراه با مشتری </w:t>
                              </w:r>
                              <w:r>
                                <w:rPr>
                                  <w:rFonts w:hint="cs"/>
                                  <w:rtl/>
                                  <w:lang w:bidi="fa-IR"/>
                                </w:rPr>
                                <w:t>با استفاده از نشانه قابل سنجش حذف نشانه را تایید کنید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00" name="Rectangle 53900"/>
                        <wps:cNvSpPr/>
                        <wps:spPr>
                          <a:xfrm>
                            <a:off x="1790688" y="4206387"/>
                            <a:ext cx="1167174" cy="4762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C4D64" w:rsidRPr="003037BB" w:rsidRDefault="009C4D64" w:rsidP="003037BB">
                              <w:pPr>
                                <w:bidi/>
                                <w:jc w:val="center"/>
                                <w:rPr>
                                  <w:rFonts w:ascii="Times New Roman" w:hAnsi="Times New Roman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fa-IR"/>
                                </w:rPr>
                                <w:t>اعتبارسنجی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01" name="Rectangle 53901"/>
                        <wps:cNvSpPr/>
                        <wps:spPr>
                          <a:xfrm>
                            <a:off x="-82308" y="3374677"/>
                            <a:ext cx="1250753" cy="537983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C4D64" w:rsidRPr="003037BB" w:rsidRDefault="009C4D64" w:rsidP="003037BB">
                              <w:pPr>
                                <w:bidi/>
                                <w:jc w:val="center"/>
                                <w:rPr>
                                  <w:rFonts w:ascii="Times New Roman" w:hAnsi="Times New Roman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fa-IR"/>
                                </w:rPr>
                                <w:t xml:space="preserve">حذف </w:t>
                              </w:r>
                              <w:r w:rsidRPr="003037BB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bidi="fa-IR"/>
                                </w:rPr>
                                <w:t>ICA</w:t>
                              </w:r>
                              <w:r w:rsidRPr="003037BB">
                                <w:rPr>
                                  <w:rFonts w:ascii="Times New Roman" w:hAnsi="Times New Roman" w:hint="cs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hint="cs"/>
                                  <w:rtl/>
                                  <w:lang w:bidi="fa-IR"/>
                                </w:rPr>
                                <w:t xml:space="preserve">و ارزیابی </w:t>
                              </w:r>
                              <w:r w:rsidRPr="003037BB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bidi="fa-IR"/>
                                </w:rPr>
                                <w:t>PCA</w:t>
                              </w:r>
                              <w:r w:rsidRPr="003037BB">
                                <w:rPr>
                                  <w:rFonts w:ascii="Times New Roman" w:hAnsi="Times New Roman" w:hint="cs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hint="cs"/>
                                  <w:rtl/>
                                  <w:lang w:bidi="fa-IR"/>
                                </w:rPr>
                                <w:t>مربوط به نقطه فرار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02" name="Rectangle 53902"/>
                        <wps:cNvSpPr/>
                        <wps:spPr>
                          <a:xfrm>
                            <a:off x="-62820" y="4193732"/>
                            <a:ext cx="1167174" cy="4762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C4D64" w:rsidRPr="003037BB" w:rsidRDefault="009C4D64" w:rsidP="00CC3C9C">
                              <w:pPr>
                                <w:bidi/>
                                <w:jc w:val="center"/>
                                <w:rPr>
                                  <w:rFonts w:ascii="Times New Roman" w:hAnsi="Times New Roman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fa-IR"/>
                                </w:rPr>
                                <w:t>اعتبارسنجی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03" name="Rectangle 53903"/>
                        <wps:cNvSpPr/>
                        <wps:spPr>
                          <a:xfrm>
                            <a:off x="887283" y="6305550"/>
                            <a:ext cx="1266116" cy="58102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C4D64" w:rsidRPr="00F94B8A" w:rsidRDefault="009C4D64" w:rsidP="00F94B8A">
                              <w:pPr>
                                <w:bidi/>
                                <w:jc w:val="center"/>
                                <w:rPr>
                                  <w:rFonts w:ascii="Times New Roman" w:hAnsi="Times New Roman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fa-IR"/>
                                </w:rPr>
                                <w:t xml:space="preserve">خروجی: </w:t>
                              </w:r>
                              <w:r w:rsidRPr="00F94B8A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bidi="fa-IR"/>
                                </w:rPr>
                                <w:t>PCA</w:t>
                              </w:r>
                              <w:r>
                                <w:rPr>
                                  <w:rFonts w:ascii="Times New Roman" w:hAnsi="Times New Roman" w:hint="cs"/>
                                  <w:rtl/>
                                  <w:lang w:bidi="fa-IR"/>
                                </w:rPr>
                                <w:t>های اجراشده و داده‌های معتبر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04" name="Oval 53904"/>
                        <wps:cNvSpPr/>
                        <wps:spPr>
                          <a:xfrm>
                            <a:off x="2000250" y="962025"/>
                            <a:ext cx="920265" cy="40005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C4D64" w:rsidRDefault="009C4D64" w:rsidP="00F94B8A">
                              <w:pPr>
                                <w:jc w:val="center"/>
                                <w:rPr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fa-IR"/>
                                </w:rPr>
                                <w:t>جریان فرار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05" name="Oval 53905"/>
                        <wps:cNvSpPr/>
                        <wps:spPr>
                          <a:xfrm>
                            <a:off x="-41277" y="781050"/>
                            <a:ext cx="1246000" cy="752475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C4D64" w:rsidRDefault="009C4D64" w:rsidP="00F94B8A">
                              <w:pPr>
                                <w:jc w:val="center"/>
                                <w:rPr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fa-IR"/>
                                </w:rPr>
                                <w:t>جریان علت اصلی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8C64D8A" id="Group 53907" o:spid="_x0000_s1028" style="position:absolute;left:0;text-align:left;margin-left:-30.6pt;margin-top:1.4pt;width:242.6pt;height:542.25pt;z-index:251674112;mso-width-relative:margin" coordorigin="-823" coordsize="30808,68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">
                <v:rect id="Rectangle 53891" o:spid="_x0000_s1029" style="position:absolute;left:-179;width:11670;height:5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Fh/MQA&#10;AADeAAAADwAAAGRycy9kb3ducmV2LnhtbESPwWrDMBBE74X8g9hAb7VslxbHjRJMQiBXp730tlgb&#10;29RaOZJiu39fFQo9DjPzhtnuFzOIiZzvLSvIkhQEcWN1z62Cj/fTUwHCB2SNg2VS8E0e9rvVwxZL&#10;bWeuabqEVkQI+xIVdCGMpZS+6cigT+xIHL2rdQZDlK6V2uEc4WaQeZq+SoM9x4UORzp01Hxd7kbB&#10;caiyT3vjCs+hvrW9y+vF5Uo9rpfqDUSgJfyH/9pnreDludhk8HsnXg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xYfzEAAAA3gAAAA8AAAAAAAAAAAAAAAAAmAIAAGRycy9k&#10;b3ducmV2LnhtbFBLBQYAAAAABAAEAPUAAACJAwAAAAA=&#10;" fillcolor="white [3201]" strokecolor="white [3212]" strokeweight="1pt">
                  <v:textbox>
                    <w:txbxContent>
                      <w:p w:rsidR="009C4D64" w:rsidRPr="00394898" w:rsidRDefault="009C4D64" w:rsidP="003037BB">
                        <w:pPr>
                          <w:bidi/>
                          <w:jc w:val="center"/>
                          <w:rPr>
                            <w:rFonts w:ascii="Cambria" w:hAnsi="Cambria"/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 w:rsidRPr="00394898">
                          <w:rPr>
                            <w:rFonts w:hint="cs"/>
                            <w:sz w:val="20"/>
                            <w:szCs w:val="20"/>
                            <w:rtl/>
                            <w:lang w:bidi="fa-IR"/>
                          </w:rPr>
                          <w:t xml:space="preserve">ورودی: </w:t>
                        </w:r>
                        <w:r w:rsidRPr="00394898">
                          <w:rPr>
                            <w:rFonts w:ascii="Times New Roman" w:hAnsi="Times New Roman" w:cs="Times New Roman"/>
                            <w:sz w:val="16"/>
                            <w:szCs w:val="16"/>
                            <w:lang w:bidi="fa-IR"/>
                          </w:rPr>
                          <w:t>PCA</w:t>
                        </w:r>
                        <w:r w:rsidRPr="00394898">
                          <w:rPr>
                            <w:rFonts w:ascii="Cambria" w:hAnsi="Cambria" w:hint="cs"/>
                            <w:sz w:val="16"/>
                            <w:szCs w:val="16"/>
                            <w:rtl/>
                            <w:lang w:bidi="fa-IR"/>
                          </w:rPr>
                          <w:t xml:space="preserve"> </w:t>
                        </w:r>
                        <w:r w:rsidRPr="00394898">
                          <w:rPr>
                            <w:rFonts w:ascii="Cambria" w:hAnsi="Cambria" w:hint="cs"/>
                            <w:sz w:val="20"/>
                            <w:szCs w:val="20"/>
                            <w:rtl/>
                            <w:lang w:bidi="fa-IR"/>
                          </w:rPr>
                          <w:t>تاییدشده مربوط به علت اصلی</w:t>
                        </w:r>
                      </w:p>
                    </w:txbxContent>
                  </v:textbox>
                </v:rect>
                <v:rect id="Rectangle 53892" o:spid="_x0000_s1030" style="position:absolute;left:18160;width:11672;height:5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vMOsYA&#10;AADeAAAADwAAAGRycy9kb3ducmV2LnhtbESPT4vCMBTE7wt+h/AEL7Km6+K/ahRZED0JamGvj+bZ&#10;FpuXmkSt334jCHscZuY3zGLVmlrcyfnKsoKvQQKCOLe64kJBdtp8TkH4gKyxtkwKnuRhtex8LDDV&#10;9sEHuh9DISKEfYoKyhCaVEqfl2TQD2xDHL2zdQZDlK6Q2uEjwk0th0kylgYrjgslNvRTUn453oyC&#10;c57J7a+8bk6F22eTdXsbPfd9pXrddj0HEagN/+F3e6cVjL6nsyG87sQr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vMOsYAAADeAAAADwAAAAAAAAAAAAAAAACYAgAAZHJz&#10;L2Rvd25yZXYueG1sUEsFBgAAAAAEAAQA9QAAAIsDAAAAAA==&#10;" fillcolor="window" strokecolor="window" strokeweight="1pt">
                  <v:textbox>
                    <w:txbxContent>
                      <w:p w:rsidR="009C4D64" w:rsidRPr="00394898" w:rsidRDefault="009C4D64" w:rsidP="003037BB">
                        <w:pPr>
                          <w:bidi/>
                          <w:jc w:val="center"/>
                          <w:rPr>
                            <w:rFonts w:ascii="Cambria" w:hAnsi="Cambria"/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 w:rsidRPr="00394898">
                          <w:rPr>
                            <w:rFonts w:hint="cs"/>
                            <w:sz w:val="20"/>
                            <w:szCs w:val="20"/>
                            <w:rtl/>
                            <w:lang w:bidi="fa-IR"/>
                          </w:rPr>
                          <w:t xml:space="preserve">ورودی: </w:t>
                        </w:r>
                        <w:r w:rsidRPr="00394898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bidi="fa-IR"/>
                          </w:rPr>
                          <w:t>PCA</w:t>
                        </w:r>
                        <w:r w:rsidRPr="00394898">
                          <w:rPr>
                            <w:rFonts w:ascii="Cambria" w:hAnsi="Cambria" w:hint="cs"/>
                            <w:sz w:val="20"/>
                            <w:szCs w:val="20"/>
                            <w:rtl/>
                            <w:lang w:bidi="fa-IR"/>
                          </w:rPr>
                          <w:t xml:space="preserve"> تاییدشده مربوط به نقطه فرار</w:t>
                        </w:r>
                      </w:p>
                    </w:txbxContent>
                  </v:textbox>
                </v:rect>
                <v:rect id="Rectangle 53893" o:spid="_x0000_s1031" style="position:absolute;left:-359;top:18192;width:11765;height:4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dpocYA&#10;AADeAAAADwAAAGRycy9kb3ducmV2LnhtbESPT4vCMBTE7wt+h/AEL6LpKv6rRpEF2T0JasHro3m2&#10;xealJlHrt98sCHscZuY3zGrTmlo8yPnKsoLPYQKCOLe64kJBdtoN5iB8QNZYWyYFL/KwWXc+Vphq&#10;++QDPY6hEBHCPkUFZQhNKqXPSzLoh7Yhjt7FOoMhSldI7fAZ4aaWoySZSoMVx4USG/oqKb8e70bB&#10;Jc/k91nedqfC7bPZtr1PXvu+Ur1uu12CCNSG//C7/aMVTMbzxRj+7sQr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dpocYAAADeAAAADwAAAAAAAAAAAAAAAACYAgAAZHJz&#10;L2Rvd25yZXYueG1sUEsFBgAAAAAEAAQA9QAAAIsDAAAAAA==&#10;" fillcolor="window" strokecolor="window" strokeweight="1pt">
                  <v:textbox>
                    <w:txbxContent>
                      <w:p w:rsidR="009C4D64" w:rsidRPr="00394898" w:rsidRDefault="009C4D64" w:rsidP="003037BB">
                        <w:pPr>
                          <w:bidi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 w:rsidRPr="00394898">
                          <w:rPr>
                            <w:rFonts w:hint="cs"/>
                            <w:sz w:val="20"/>
                            <w:szCs w:val="20"/>
                            <w:rtl/>
                            <w:lang w:bidi="fa-IR"/>
                          </w:rPr>
                          <w:t xml:space="preserve">ایجاد برنامه اقدام برای </w:t>
                        </w:r>
                        <w:r w:rsidRPr="00394898">
                          <w:rPr>
                            <w:rFonts w:ascii="Times New Roman" w:hAnsi="Times New Roman"/>
                            <w:sz w:val="16"/>
                            <w:szCs w:val="16"/>
                            <w:lang w:bidi="fa-IR"/>
                          </w:rPr>
                          <w:t>PCA</w:t>
                        </w:r>
                      </w:p>
                    </w:txbxContent>
                  </v:textbox>
                </v:rect>
                <v:rect id="Rectangle 53895" o:spid="_x0000_s1032" style="position:absolute;left:18044;top:18192;width:11941;height:4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JUTsYA&#10;AADeAAAADwAAAGRycy9kb3ducmV2LnhtbESPQWvCQBSE7wX/w/IEL0U3WlI1uooIYk9CNeD1kX0m&#10;wezbuLtq/PfdQqHHYWa+YZbrzjTiQc7XlhWMRwkI4sLqmksF+Wk3nIHwAVljY5kUvMjDetV7W2Km&#10;7ZO/6XEMpYgQ9hkqqEJoMyl9UZFBP7ItcfQu1hkMUbpSaofPCDeNnCTJpzRYc1yosKVtRcX1eDcK&#10;LkUu92d5251Kd8inm+6evg7vSg363WYBIlAX/sN/7S+tIP2YzVP4vROv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JUTsYAAADeAAAADwAAAAAAAAAAAAAAAACYAgAAZHJz&#10;L2Rvd25yZXYueG1sUEsFBgAAAAAEAAQA9QAAAIsDAAAAAA==&#10;" fillcolor="window" strokecolor="window" strokeweight="1pt">
                  <v:textbox>
                    <w:txbxContent>
                      <w:p w:rsidR="009C4D64" w:rsidRPr="00394898" w:rsidRDefault="009C4D64" w:rsidP="003037BB">
                        <w:pPr>
                          <w:bidi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 w:rsidRPr="00394898">
                          <w:rPr>
                            <w:rFonts w:hint="cs"/>
                            <w:sz w:val="20"/>
                            <w:szCs w:val="20"/>
                            <w:rtl/>
                            <w:lang w:bidi="fa-IR"/>
                          </w:rPr>
                          <w:t xml:space="preserve">ایجاد برنامه اقدام برای </w:t>
                        </w:r>
                        <w:r w:rsidRPr="00394898">
                          <w:rPr>
                            <w:rFonts w:ascii="Times New Roman" w:hAnsi="Times New Roman"/>
                            <w:sz w:val="16"/>
                            <w:szCs w:val="16"/>
                            <w:lang w:bidi="fa-IR"/>
                          </w:rPr>
                          <w:t>PCA</w:t>
                        </w:r>
                      </w:p>
                    </w:txbxContent>
                  </v:textbox>
                </v:rect>
                <v:rect id="Rectangle 53896" o:spid="_x0000_s1033" style="position:absolute;left:-95;top:26299;width:11671;height:4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DKOcYA&#10;AADeAAAADwAAAGRycy9kb3ducmV2LnhtbESPT4vCMBTE74LfIbyFvciauov/qlFEkPUkqIW9Pppn&#10;W7Z5qUnU+u2NIHgcZuY3zHzZmlpcyfnKsoJBPwFBnFtdcaEgO26+JiB8QNZYWyYFd/KwXHQ7c0y1&#10;vfGerodQiAhhn6KCMoQmldLnJRn0fdsQR+9kncEQpSukdniLcFPL7yQZSYMVx4USG1qXlP8fLkbB&#10;Kc/k7588b46F22XjVXsZ3nc9pT4/2tUMRKA2vMOv9lYrGP5MpiN43olX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DKOcYAAADeAAAADwAAAAAAAAAAAAAAAACYAgAAZHJz&#10;L2Rvd25yZXYueG1sUEsFBgAAAAAEAAQA9QAAAIsDAAAAAA==&#10;" fillcolor="window" strokecolor="window" strokeweight="1pt">
                  <v:textbox>
                    <w:txbxContent>
                      <w:p w:rsidR="009C4D64" w:rsidRPr="003037BB" w:rsidRDefault="009C4D64" w:rsidP="003037BB">
                        <w:pPr>
                          <w:bidi/>
                          <w:jc w:val="center"/>
                          <w:rPr>
                            <w:rFonts w:ascii="Times New Roman" w:hAnsi="Times New Roman"/>
                            <w:rtl/>
                            <w:lang w:bidi="fa-IR"/>
                          </w:rPr>
                        </w:pPr>
                        <w:r>
                          <w:rPr>
                            <w:rFonts w:hint="cs"/>
                            <w:rtl/>
                            <w:lang w:bidi="fa-IR"/>
                          </w:rPr>
                          <w:t xml:space="preserve">اجرای برنامه </w:t>
                        </w:r>
                        <w:r w:rsidRPr="003037BB">
                          <w:rPr>
                            <w:rFonts w:ascii="Times New Roman" w:hAnsi="Times New Roman"/>
                            <w:sz w:val="18"/>
                            <w:szCs w:val="18"/>
                            <w:lang w:bidi="fa-IR"/>
                          </w:rPr>
                          <w:t>PCA</w:t>
                        </w:r>
                      </w:p>
                    </w:txbxContent>
                  </v:textbox>
                </v:rect>
                <v:rect id="Rectangle 53897" o:spid="_x0000_s1034" style="position:absolute;left:18213;top:26193;width:11672;height:4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xvosYA&#10;AADeAAAADwAAAGRycy9kb3ducmV2LnhtbESPT4vCMBTE7wt+h/AEL6Kpu/ivGkUWxD0JasHro3m2&#10;xealJlHrt98sCHscZuY3zHLdmlo8yPnKsoLRMAFBnFtdcaEgO20HMxA+IGusLZOCF3lYrzofS0y1&#10;ffKBHsdQiAhhn6KCMoQmldLnJRn0Q9sQR+9incEQpSukdviMcFPLzySZSIMVx4USG/ouKb8e70bB&#10;Jc/k7ixv21Ph9tl0097Hr31fqV633SxABGrDf/jd/tEKxl+z+RT+7sQr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xvosYAAADeAAAADwAAAAAAAAAAAAAAAACYAgAAZHJz&#10;L2Rvd25yZXYueG1sUEsFBgAAAAAEAAQA9QAAAIsDAAAAAA==&#10;" fillcolor="window" strokecolor="window" strokeweight="1pt">
                  <v:textbox>
                    <w:txbxContent>
                      <w:p w:rsidR="009C4D64" w:rsidRPr="003037BB" w:rsidRDefault="009C4D64" w:rsidP="003037BB">
                        <w:pPr>
                          <w:bidi/>
                          <w:jc w:val="center"/>
                          <w:rPr>
                            <w:rFonts w:ascii="Times New Roman" w:hAnsi="Times New Roman"/>
                            <w:rtl/>
                            <w:lang w:bidi="fa-IR"/>
                          </w:rPr>
                        </w:pPr>
                        <w:r>
                          <w:rPr>
                            <w:rFonts w:hint="cs"/>
                            <w:rtl/>
                            <w:lang w:bidi="fa-IR"/>
                          </w:rPr>
                          <w:t xml:space="preserve">اجرای برنامه </w:t>
                        </w:r>
                        <w:r w:rsidRPr="003037BB">
                          <w:rPr>
                            <w:rFonts w:ascii="Times New Roman" w:hAnsi="Times New Roman"/>
                            <w:sz w:val="18"/>
                            <w:szCs w:val="18"/>
                            <w:lang w:bidi="fa-IR"/>
                          </w:rPr>
                          <w:t>PCA</w:t>
                        </w:r>
                      </w:p>
                    </w:txbxContent>
                  </v:textbox>
                </v:rect>
                <v:rect id="Rectangle 53898" o:spid="_x0000_s1035" style="position:absolute;left:18298;top:34194;width:11672;height:4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70MMA&#10;AADeAAAADwAAAGRycy9kb3ducmV2LnhtbERPTYvCMBC9C/sfwizsRTR1xV2tRhFB9CRYC16HZmzL&#10;NpNuErX+e3MQPD7e92LVmUbcyPnasoLRMAFBXFhdc6kgP20HUxA+IGtsLJOCB3lYLT96C0y1vfOR&#10;blkoRQxhn6KCKoQ2ldIXFRn0Q9sSR+5incEQoSuldniP4aaR30nyIw3WHBsqbGlTUfGXXY2CS5HL&#10;3Vn+b0+lO+S/6+46eRz6Sn19dus5iEBdeItf7r1WMBlPZ3FvvBOv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P70MMAAADeAAAADwAAAAAAAAAAAAAAAACYAgAAZHJzL2Rv&#10;d25yZXYueG1sUEsFBgAAAAAEAAQA9QAAAIgDAAAAAA==&#10;" fillcolor="window" strokecolor="window" strokeweight="1pt">
                  <v:textbox>
                    <w:txbxContent>
                      <w:p w:rsidR="009C4D64" w:rsidRPr="003037BB" w:rsidRDefault="009C4D64" w:rsidP="003037BB">
                        <w:pPr>
                          <w:bidi/>
                          <w:jc w:val="center"/>
                          <w:rPr>
                            <w:rFonts w:ascii="Times New Roman" w:hAnsi="Times New Roman"/>
                            <w:rtl/>
                            <w:lang w:bidi="fa-IR"/>
                          </w:rPr>
                        </w:pPr>
                        <w:r>
                          <w:rPr>
                            <w:rFonts w:hint="cs"/>
                            <w:rtl/>
                            <w:lang w:bidi="fa-IR"/>
                          </w:rPr>
                          <w:t>حذف اقدام مهار موقت</w:t>
                        </w:r>
                      </w:p>
                    </w:txbxContent>
                  </v:textbox>
                </v:rect>
                <v:rect id="Rectangle 53899" o:spid="_x0000_s1036" style="position:absolute;left:8433;top:52995;width:13430;height:77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eS8YA&#10;AADeAAAADwAAAGRycy9kb3ducmV2LnhtbESPT4vCMBTE7wt+h/AEL6Kpu/ivGkUWxD0JasHro3m2&#10;xealJlHrt98sCHscZuY3zHLdmlo8yPnKsoLRMAFBnFtdcaEgO20HMxA+IGusLZOCF3lYrzofS0y1&#10;ffKBHsdQiAhhn6KCMoQmldLnJRn0Q9sQR+9incEQpSukdviMcFPLzySZSIMVx4USG/ouKb8e70bB&#10;Jc/k7ixv21Ph9tl0097Hr31fqV633SxABGrDf/jd/tEKxl+z+Rz+7sQr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9eS8YAAADeAAAADwAAAAAAAAAAAAAAAACYAgAAZHJz&#10;L2Rvd25yZXYueG1sUEsFBgAAAAAEAAQA9QAAAIsDAAAAAA==&#10;" fillcolor="window" strokecolor="window" strokeweight="1pt">
                  <v:textbox>
                    <w:txbxContent>
                      <w:p w:rsidR="009C4D64" w:rsidRPr="003037BB" w:rsidRDefault="009C4D64" w:rsidP="00F94B8A">
                        <w:pPr>
                          <w:bidi/>
                          <w:jc w:val="center"/>
                          <w:rPr>
                            <w:rFonts w:ascii="Times New Roman" w:hAnsi="Times New Roman"/>
                            <w:rtl/>
                            <w:lang w:bidi="fa-IR"/>
                          </w:rPr>
                        </w:pPr>
                        <w:r w:rsidRPr="00F94B8A">
                          <w:rPr>
                            <w:rFonts w:hint="cs"/>
                            <w:rtl/>
                            <w:lang w:bidi="fa-IR"/>
                          </w:rPr>
                          <w:t xml:space="preserve">همراه با مشتری </w:t>
                        </w:r>
                        <w:r>
                          <w:rPr>
                            <w:rFonts w:hint="cs"/>
                            <w:rtl/>
                            <w:lang w:bidi="fa-IR"/>
                          </w:rPr>
                          <w:t>با استفاده از نشانه قابل سنجش حذف نشانه را تایید کنید</w:t>
                        </w:r>
                      </w:p>
                    </w:txbxContent>
                  </v:textbox>
                </v:rect>
                <v:rect id="Rectangle 53900" o:spid="_x0000_s1037" style="position:absolute;left:17906;top:42063;width:11672;height:4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5tzMQA&#10;AADeAAAADwAAAGRycy9kb3ducmV2LnhtbESPzYrCMBSF98K8Q7jCbGRMnUFHq1FEkHElWAtuL821&#10;LTY3nSRqfXuzEFwezh/fYtWZRtzI+dqygtEwAUFcWF1zqSA/br+mIHxA1thYJgUP8rBafvQWmGp7&#10;5wPdslCKOMI+RQVVCG0qpS8qMuiHtiWO3tk6gyFKV0rt8B7HTSO/k2QiDdYcHypsaVNRccmuRsG5&#10;yOXfSf5vj6Xb57/r7jp+7AdKffa79RxEoC68w6/2TisY/8ySCBBxIgr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ubczEAAAA3gAAAA8AAAAAAAAAAAAAAAAAmAIAAGRycy9k&#10;b3ducmV2LnhtbFBLBQYAAAAABAAEAPUAAACJAwAAAAA=&#10;" fillcolor="window" strokecolor="window" strokeweight="1pt">
                  <v:textbox>
                    <w:txbxContent>
                      <w:p w:rsidR="009C4D64" w:rsidRPr="003037BB" w:rsidRDefault="009C4D64" w:rsidP="003037BB">
                        <w:pPr>
                          <w:bidi/>
                          <w:jc w:val="center"/>
                          <w:rPr>
                            <w:rFonts w:ascii="Times New Roman" w:hAnsi="Times New Roman"/>
                            <w:rtl/>
                            <w:lang w:bidi="fa-IR"/>
                          </w:rPr>
                        </w:pPr>
                        <w:r>
                          <w:rPr>
                            <w:rFonts w:hint="cs"/>
                            <w:rtl/>
                            <w:lang w:bidi="fa-IR"/>
                          </w:rPr>
                          <w:t>اعتبارسنجی</w:t>
                        </w:r>
                      </w:p>
                    </w:txbxContent>
                  </v:textbox>
                </v:rect>
                <v:rect id="Rectangle 53901" o:spid="_x0000_s1038" style="position:absolute;left:-823;top:33746;width:12507;height:53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LcJ8cA&#10;AADeAAAADwAAAGRycy9kb3ducmV2LnhtbESPQWsCMRSE70L/Q3hCb5rYUq1bo0hpoaAo2h56fGxe&#10;dxc3L0uS7q7/3giCx2FmvmEWq97WoiUfKscaJmMFgjh3puJCw8/35+gVRIjIBmvHpOFMAVbLh8EC&#10;M+M6PlB7jIVIEA4ZaihjbDIpQ16SxTB2DXHy/py3GJP0hTQeuwS3tXxSaiotVpwWSmzovaT8dPy3&#10;Gty+OtdrP9+1W5r9bvZRdf30Q+vHYb9+AxGpj/fwrf1lNLw8z9UErnfSFZ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y3CfHAAAA3gAAAA8AAAAAAAAAAAAAAAAAmAIAAGRy&#10;cy9kb3ducmV2LnhtbFBLBQYAAAAABAAEAPUAAACMAwAAAAA=&#10;" fillcolor="white [3201]" strokecolor="black [3200]" strokeweight="1pt">
                  <v:textbox>
                    <w:txbxContent>
                      <w:p w:rsidR="009C4D64" w:rsidRPr="003037BB" w:rsidRDefault="009C4D64" w:rsidP="003037BB">
                        <w:pPr>
                          <w:bidi/>
                          <w:jc w:val="center"/>
                          <w:rPr>
                            <w:rFonts w:ascii="Times New Roman" w:hAnsi="Times New Roman"/>
                            <w:rtl/>
                            <w:lang w:bidi="fa-IR"/>
                          </w:rPr>
                        </w:pPr>
                        <w:r>
                          <w:rPr>
                            <w:rFonts w:hint="cs"/>
                            <w:rtl/>
                            <w:lang w:bidi="fa-IR"/>
                          </w:rPr>
                          <w:t xml:space="preserve">حذف </w:t>
                        </w:r>
                        <w:r w:rsidRPr="003037BB">
                          <w:rPr>
                            <w:rFonts w:ascii="Times New Roman" w:hAnsi="Times New Roman"/>
                            <w:sz w:val="18"/>
                            <w:szCs w:val="18"/>
                            <w:lang w:bidi="fa-IR"/>
                          </w:rPr>
                          <w:t>ICA</w:t>
                        </w:r>
                        <w:r w:rsidRPr="003037BB">
                          <w:rPr>
                            <w:rFonts w:ascii="Times New Roman" w:hAnsi="Times New Roman" w:hint="cs"/>
                            <w:sz w:val="18"/>
                            <w:szCs w:val="18"/>
                            <w:rtl/>
                            <w:lang w:bidi="fa-IR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hint="cs"/>
                            <w:rtl/>
                            <w:lang w:bidi="fa-IR"/>
                          </w:rPr>
                          <w:t xml:space="preserve">و ارزیابی </w:t>
                        </w:r>
                        <w:r w:rsidRPr="003037BB">
                          <w:rPr>
                            <w:rFonts w:ascii="Times New Roman" w:hAnsi="Times New Roman"/>
                            <w:sz w:val="18"/>
                            <w:szCs w:val="18"/>
                            <w:lang w:bidi="fa-IR"/>
                          </w:rPr>
                          <w:t>PCA</w:t>
                        </w:r>
                        <w:r w:rsidRPr="003037BB">
                          <w:rPr>
                            <w:rFonts w:ascii="Times New Roman" w:hAnsi="Times New Roman" w:hint="cs"/>
                            <w:sz w:val="18"/>
                            <w:szCs w:val="18"/>
                            <w:rtl/>
                            <w:lang w:bidi="fa-IR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hint="cs"/>
                            <w:rtl/>
                            <w:lang w:bidi="fa-IR"/>
                          </w:rPr>
                          <w:t>مربوط به نقطه فرار</w:t>
                        </w:r>
                      </w:p>
                    </w:txbxContent>
                  </v:textbox>
                </v:rect>
                <v:rect id="Rectangle 53902" o:spid="_x0000_s1039" style="position:absolute;left:-628;top:41937;width:11671;height:4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BWIMcA&#10;AADeAAAADwAAAGRycy9kb3ducmV2LnhtbESPQWvCQBSE74X+h+UJXqRuarGt0VWkEOxJaBLo9ZF9&#10;JsHs23R31eTfdwtCj8PMfMNsdoPpxJWcby0reJ4nIIgrq1uuFZRF9vQOwgdkjZ1lUjCSh9328WGD&#10;qbY3/qJrHmoRIexTVNCE0KdS+qohg35ue+LonawzGKJ0tdQObxFuOrlIkldpsOW40GBPHw1V5/xi&#10;FJyqUh6+5U9W1O5Yvu2Hy3I8zpSaTob9GkSgIfyH7+1PrWD5skoW8HcnXgG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wViDHAAAA3gAAAA8AAAAAAAAAAAAAAAAAmAIAAGRy&#10;cy9kb3ducmV2LnhtbFBLBQYAAAAABAAEAPUAAACMAwAAAAA=&#10;" fillcolor="window" strokecolor="window" strokeweight="1pt">
                  <v:textbox>
                    <w:txbxContent>
                      <w:p w:rsidR="009C4D64" w:rsidRPr="003037BB" w:rsidRDefault="009C4D64" w:rsidP="00CC3C9C">
                        <w:pPr>
                          <w:bidi/>
                          <w:jc w:val="center"/>
                          <w:rPr>
                            <w:rFonts w:ascii="Times New Roman" w:hAnsi="Times New Roman"/>
                            <w:rtl/>
                            <w:lang w:bidi="fa-IR"/>
                          </w:rPr>
                        </w:pPr>
                        <w:r>
                          <w:rPr>
                            <w:rFonts w:hint="cs"/>
                            <w:rtl/>
                            <w:lang w:bidi="fa-IR"/>
                          </w:rPr>
                          <w:t>اعتبارسنجی</w:t>
                        </w:r>
                      </w:p>
                    </w:txbxContent>
                  </v:textbox>
                </v:rect>
                <v:rect id="Rectangle 53903" o:spid="_x0000_s1040" style="position:absolute;left:8872;top:63055;width:12661;height:5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zny8cA&#10;AADeAAAADwAAAGRycy9kb3ducmV2LnhtbESPS2vDMBCE74X+B7GF3hqpCc3DjRJCaKGQkJDHIcfF&#10;2tqm1spIqu38+yhQ6HGYmW+Y+bK3tWjJh8qxhteBAkGcO1NxoeF8+nyZgggR2WDtmDRcKcBy8fgw&#10;x8y4jg/UHmMhEoRDhhrKGJtMypCXZDEMXEOcvG/nLcYkfSGNxy7BbS2HSo2lxYrTQokNrUvKf46/&#10;VoPbV9d65We7dkuTy2YfVdePP7R+fupX7yAi9fE//Nf+MhreRjM1gvuddAX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s58vHAAAA3gAAAA8AAAAAAAAAAAAAAAAAmAIAAGRy&#10;cy9kb3ducmV2LnhtbFBLBQYAAAAABAAEAPUAAACMAwAAAAA=&#10;" fillcolor="white [3201]" strokecolor="black [3200]" strokeweight="1pt">
                  <v:textbox>
                    <w:txbxContent>
                      <w:p w:rsidR="009C4D64" w:rsidRPr="00F94B8A" w:rsidRDefault="009C4D64" w:rsidP="00F94B8A">
                        <w:pPr>
                          <w:bidi/>
                          <w:jc w:val="center"/>
                          <w:rPr>
                            <w:rFonts w:ascii="Times New Roman" w:hAnsi="Times New Roman"/>
                            <w:rtl/>
                            <w:lang w:bidi="fa-IR"/>
                          </w:rPr>
                        </w:pPr>
                        <w:r>
                          <w:rPr>
                            <w:rFonts w:hint="cs"/>
                            <w:rtl/>
                            <w:lang w:bidi="fa-IR"/>
                          </w:rPr>
                          <w:t xml:space="preserve">خروجی: </w:t>
                        </w:r>
                        <w:r w:rsidRPr="00F94B8A">
                          <w:rPr>
                            <w:rFonts w:ascii="Times New Roman" w:hAnsi="Times New Roman"/>
                            <w:sz w:val="18"/>
                            <w:szCs w:val="18"/>
                            <w:lang w:bidi="fa-IR"/>
                          </w:rPr>
                          <w:t>PCA</w:t>
                        </w:r>
                        <w:r>
                          <w:rPr>
                            <w:rFonts w:ascii="Times New Roman" w:hAnsi="Times New Roman" w:hint="cs"/>
                            <w:rtl/>
                            <w:lang w:bidi="fa-IR"/>
                          </w:rPr>
                          <w:t>های اجراشده و داده‌های معتبر</w:t>
                        </w:r>
                      </w:p>
                    </w:txbxContent>
                  </v:textbox>
                </v:rect>
                <v:oval id="Oval 53904" o:spid="_x0000_s1041" style="position:absolute;left:20002;top:9620;width:9203;height:4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2dj8gA&#10;AADeAAAADwAAAGRycy9kb3ducmV2LnhtbESPT0sDMRTE7wW/Q3iCF2mTWm3r2rRYpeLR/lno8bl5&#10;7i5uXsIm7a7f3ghCj8PM/IZZrHrbiDO1oXasYTxSIIgLZ2ouNRz2m+EcRIjIBhvHpOGHAqyWV4MF&#10;ZsZ1vKXzLpYiQThkqKGK0WdShqIii2HkPHHyvlxrMSbZltK02CW4beSdUlNpsea0UKGnl4qK793J&#10;arg9qo3n2T7PPyZvdXdYj/3rZ671zXX//AQiUh8v4f/2u9HwMHlU9/B3J10B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/Z2PyAAAAN4AAAAPAAAAAAAAAAAAAAAAAJgCAABk&#10;cnMvZG93bnJldi54bWxQSwUGAAAAAAQABAD1AAAAjQMAAAAA&#10;" fillcolor="white [3201]" strokecolor="white [3212]" strokeweight="1pt">
                  <v:stroke joinstyle="miter"/>
                  <v:textbox>
                    <w:txbxContent>
                      <w:p w:rsidR="009C4D64" w:rsidRDefault="009C4D64" w:rsidP="00F94B8A">
                        <w:pPr>
                          <w:jc w:val="center"/>
                          <w:rPr>
                            <w:lang w:bidi="fa-IR"/>
                          </w:rPr>
                        </w:pPr>
                        <w:r>
                          <w:rPr>
                            <w:rFonts w:hint="cs"/>
                            <w:rtl/>
                            <w:lang w:bidi="fa-IR"/>
                          </w:rPr>
                          <w:t>جریان فرار</w:t>
                        </w:r>
                      </w:p>
                    </w:txbxContent>
                  </v:textbox>
                </v:oval>
                <v:oval id="Oval 53905" o:spid="_x0000_s1042" style="position:absolute;left:-412;top:7810;width:12459;height:7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zRnMUA&#10;AADeAAAADwAAAGRycy9kb3ducmV2LnhtbESPQWsCMRSE74X+h/AKvRRNrFh0NYqUFrx2LYi35+a5&#10;WXbzsmzSddtf3wiCx2FmvmFWm8E1oqcuVJ41TMYKBHHhTcWlhu/952gOIkRkg41n0vBLATbrx4cV&#10;ZsZf+Iv6PJYiQThkqMHG2GZShsKSwzD2LXHyzr5zGJPsSmk6vCS4a+SrUm/SYcVpwWJL75aKOv9x&#10;GnJV5yRf8O/Yk7L7U/vBB1lr/fw0bJcgIg3xHr61d0bDbLpQM7jeSV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jNGcxQAAAN4AAAAPAAAAAAAAAAAAAAAAAJgCAABkcnMv&#10;ZG93bnJldi54bWxQSwUGAAAAAAQABAD1AAAAigMAAAAA&#10;" fillcolor="white [3201]" strokecolor="black [3200]" strokeweight="1pt">
                  <v:stroke joinstyle="miter"/>
                  <v:textbox>
                    <w:txbxContent>
                      <w:p w:rsidR="009C4D64" w:rsidRDefault="009C4D64" w:rsidP="00F94B8A">
                        <w:pPr>
                          <w:jc w:val="center"/>
                          <w:rPr>
                            <w:lang w:bidi="fa-IR"/>
                          </w:rPr>
                        </w:pPr>
                        <w:r>
                          <w:rPr>
                            <w:rFonts w:hint="cs"/>
                            <w:rtl/>
                            <w:lang w:bidi="fa-IR"/>
                          </w:rPr>
                          <w:t>جریان علت اصلی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3037BB" w:rsidRPr="004D3F99">
        <w:rPr>
          <w:rFonts w:ascii="Calibri" w:eastAsia="Calibri" w:hAnsi="Calibri" w:cs="Calibri"/>
          <w:noProof/>
          <w:color w:val="000000" w:themeColor="text1"/>
        </w:rPr>
        <mc:AlternateContent>
          <mc:Choice Requires="wpg">
            <w:drawing>
              <wp:inline distT="0" distB="0" distL="0" distR="0" wp14:anchorId="6D014D1F" wp14:editId="65F87CBF">
                <wp:extent cx="3268102" cy="7006289"/>
                <wp:effectExtent l="0" t="0" r="0" b="0"/>
                <wp:docPr id="54410" name="Group 54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8102" cy="7006289"/>
                          <a:chOff x="0" y="0"/>
                          <a:chExt cx="3268102" cy="7006289"/>
                        </a:xfrm>
                      </wpg:grpSpPr>
                      <wps:wsp>
                        <wps:cNvPr id="5584" name="Shape 5584"/>
                        <wps:cNvSpPr/>
                        <wps:spPr>
                          <a:xfrm>
                            <a:off x="1591056" y="6115812"/>
                            <a:ext cx="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0">
                                <a:moveTo>
                                  <a:pt x="0" y="0"/>
                                </a:moveTo>
                                <a:lnTo>
                                  <a:pt x="0" y="106680"/>
                                </a:lnTo>
                              </a:path>
                            </a:pathLst>
                          </a:custGeom>
                          <a:noFill/>
                          <a:ln w="12957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585" name="Shape 5585"/>
                        <wps:cNvSpPr/>
                        <wps:spPr>
                          <a:xfrm>
                            <a:off x="1539240" y="6219444"/>
                            <a:ext cx="103632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103632">
                                <a:moveTo>
                                  <a:pt x="0" y="0"/>
                                </a:moveTo>
                                <a:lnTo>
                                  <a:pt x="103632" y="0"/>
                                </a:lnTo>
                                <a:lnTo>
                                  <a:pt x="51816" y="103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586" name="Shape 5586"/>
                        <wps:cNvSpPr/>
                        <wps:spPr>
                          <a:xfrm>
                            <a:off x="1591056" y="4745736"/>
                            <a:ext cx="896112" cy="271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112" h="271273">
                                <a:moveTo>
                                  <a:pt x="896112" y="0"/>
                                </a:moveTo>
                                <a:lnTo>
                                  <a:pt x="896112" y="271273"/>
                                </a:lnTo>
                                <a:lnTo>
                                  <a:pt x="0" y="271273"/>
                                </a:lnTo>
                              </a:path>
                            </a:pathLst>
                          </a:custGeom>
                          <a:noFill/>
                          <a:ln w="12957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587" name="Shape 5587"/>
                        <wps:cNvSpPr/>
                        <wps:spPr>
                          <a:xfrm>
                            <a:off x="627888" y="4739640"/>
                            <a:ext cx="963168" cy="461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168" h="461772">
                                <a:moveTo>
                                  <a:pt x="0" y="0"/>
                                </a:moveTo>
                                <a:lnTo>
                                  <a:pt x="0" y="277368"/>
                                </a:lnTo>
                                <a:lnTo>
                                  <a:pt x="963168" y="277368"/>
                                </a:lnTo>
                                <a:lnTo>
                                  <a:pt x="963168" y="461772"/>
                                </a:lnTo>
                              </a:path>
                            </a:pathLst>
                          </a:custGeom>
                          <a:noFill/>
                          <a:ln w="12957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588" name="Shape 5588"/>
                        <wps:cNvSpPr/>
                        <wps:spPr>
                          <a:xfrm>
                            <a:off x="1539240" y="5198364"/>
                            <a:ext cx="103632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103632">
                                <a:moveTo>
                                  <a:pt x="0" y="0"/>
                                </a:moveTo>
                                <a:lnTo>
                                  <a:pt x="103632" y="0"/>
                                </a:lnTo>
                                <a:lnTo>
                                  <a:pt x="51816" y="103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589" name="Shape 5589"/>
                        <wps:cNvSpPr/>
                        <wps:spPr>
                          <a:xfrm>
                            <a:off x="627888" y="550164"/>
                            <a:ext cx="0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8">
                                <a:moveTo>
                                  <a:pt x="0" y="0"/>
                                </a:moveTo>
                                <a:lnTo>
                                  <a:pt x="0" y="147828"/>
                                </a:lnTo>
                              </a:path>
                            </a:pathLst>
                          </a:custGeom>
                          <a:noFill/>
                          <a:ln w="12957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590" name="Shape 5590"/>
                        <wps:cNvSpPr/>
                        <wps:spPr>
                          <a:xfrm>
                            <a:off x="576072" y="694944"/>
                            <a:ext cx="103632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103632">
                                <a:moveTo>
                                  <a:pt x="0" y="0"/>
                                </a:moveTo>
                                <a:lnTo>
                                  <a:pt x="103632" y="0"/>
                                </a:lnTo>
                                <a:lnTo>
                                  <a:pt x="51816" y="103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591" name="Shape 5591"/>
                        <wps:cNvSpPr/>
                        <wps:spPr>
                          <a:xfrm>
                            <a:off x="2487168" y="550164"/>
                            <a:ext cx="0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8">
                                <a:moveTo>
                                  <a:pt x="0" y="0"/>
                                </a:moveTo>
                                <a:lnTo>
                                  <a:pt x="0" y="147828"/>
                                </a:lnTo>
                              </a:path>
                            </a:pathLst>
                          </a:custGeom>
                          <a:noFill/>
                          <a:ln w="12957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592" name="Shape 5592"/>
                        <wps:cNvSpPr/>
                        <wps:spPr>
                          <a:xfrm>
                            <a:off x="2435352" y="694944"/>
                            <a:ext cx="10515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103632">
                                <a:moveTo>
                                  <a:pt x="0" y="0"/>
                                </a:moveTo>
                                <a:lnTo>
                                  <a:pt x="105156" y="0"/>
                                </a:lnTo>
                                <a:lnTo>
                                  <a:pt x="51816" y="103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593" name="Shape 5593"/>
                        <wps:cNvSpPr/>
                        <wps:spPr>
                          <a:xfrm>
                            <a:off x="2487168" y="1546860"/>
                            <a:ext cx="0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8">
                                <a:moveTo>
                                  <a:pt x="0" y="0"/>
                                </a:moveTo>
                                <a:lnTo>
                                  <a:pt x="0" y="147828"/>
                                </a:lnTo>
                              </a:path>
                            </a:pathLst>
                          </a:custGeom>
                          <a:noFill/>
                          <a:ln w="12957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594" name="Shape 5594"/>
                        <wps:cNvSpPr/>
                        <wps:spPr>
                          <a:xfrm>
                            <a:off x="2435352" y="1693164"/>
                            <a:ext cx="10515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103632">
                                <a:moveTo>
                                  <a:pt x="0" y="0"/>
                                </a:moveTo>
                                <a:lnTo>
                                  <a:pt x="105156" y="0"/>
                                </a:lnTo>
                                <a:lnTo>
                                  <a:pt x="51816" y="103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595" name="Shape 5595"/>
                        <wps:cNvSpPr/>
                        <wps:spPr>
                          <a:xfrm>
                            <a:off x="627888" y="1546860"/>
                            <a:ext cx="0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8">
                                <a:moveTo>
                                  <a:pt x="0" y="0"/>
                                </a:moveTo>
                                <a:lnTo>
                                  <a:pt x="0" y="147828"/>
                                </a:lnTo>
                              </a:path>
                            </a:pathLst>
                          </a:custGeom>
                          <a:noFill/>
                          <a:ln w="12957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596" name="Shape 5596"/>
                        <wps:cNvSpPr/>
                        <wps:spPr>
                          <a:xfrm>
                            <a:off x="576072" y="1693164"/>
                            <a:ext cx="103632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103632">
                                <a:moveTo>
                                  <a:pt x="0" y="0"/>
                                </a:moveTo>
                                <a:lnTo>
                                  <a:pt x="103632" y="0"/>
                                </a:lnTo>
                                <a:lnTo>
                                  <a:pt x="51816" y="103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597" name="Shape 5597"/>
                        <wps:cNvSpPr/>
                        <wps:spPr>
                          <a:xfrm>
                            <a:off x="2487168" y="3944112"/>
                            <a:ext cx="0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8">
                                <a:moveTo>
                                  <a:pt x="0" y="0"/>
                                </a:moveTo>
                                <a:lnTo>
                                  <a:pt x="0" y="147828"/>
                                </a:lnTo>
                              </a:path>
                            </a:pathLst>
                          </a:custGeom>
                          <a:noFill/>
                          <a:ln w="12957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598" name="Shape 5598"/>
                        <wps:cNvSpPr/>
                        <wps:spPr>
                          <a:xfrm>
                            <a:off x="2435352" y="4090416"/>
                            <a:ext cx="10515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103632">
                                <a:moveTo>
                                  <a:pt x="0" y="0"/>
                                </a:moveTo>
                                <a:lnTo>
                                  <a:pt x="105156" y="0"/>
                                </a:lnTo>
                                <a:lnTo>
                                  <a:pt x="51816" y="103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599" name="Shape 5599"/>
                        <wps:cNvSpPr/>
                        <wps:spPr>
                          <a:xfrm>
                            <a:off x="627888" y="3942588"/>
                            <a:ext cx="0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8">
                                <a:moveTo>
                                  <a:pt x="0" y="0"/>
                                </a:moveTo>
                                <a:lnTo>
                                  <a:pt x="0" y="147828"/>
                                </a:lnTo>
                              </a:path>
                            </a:pathLst>
                          </a:custGeom>
                          <a:noFill/>
                          <a:ln w="12957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600" name="Shape 5600"/>
                        <wps:cNvSpPr/>
                        <wps:spPr>
                          <a:xfrm>
                            <a:off x="576072" y="4087368"/>
                            <a:ext cx="103632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103632">
                                <a:moveTo>
                                  <a:pt x="0" y="0"/>
                                </a:moveTo>
                                <a:lnTo>
                                  <a:pt x="103632" y="0"/>
                                </a:lnTo>
                                <a:lnTo>
                                  <a:pt x="51816" y="103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601" name="Shape 5601"/>
                        <wps:cNvSpPr/>
                        <wps:spPr>
                          <a:xfrm>
                            <a:off x="2487168" y="3144012"/>
                            <a:ext cx="0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8">
                                <a:moveTo>
                                  <a:pt x="0" y="0"/>
                                </a:moveTo>
                                <a:lnTo>
                                  <a:pt x="0" y="147828"/>
                                </a:lnTo>
                              </a:path>
                            </a:pathLst>
                          </a:custGeom>
                          <a:noFill/>
                          <a:ln w="12957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602" name="Shape 5602"/>
                        <wps:cNvSpPr/>
                        <wps:spPr>
                          <a:xfrm>
                            <a:off x="2435352" y="3288792"/>
                            <a:ext cx="10515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103632">
                                <a:moveTo>
                                  <a:pt x="0" y="0"/>
                                </a:moveTo>
                                <a:lnTo>
                                  <a:pt x="105156" y="0"/>
                                </a:lnTo>
                                <a:lnTo>
                                  <a:pt x="51816" y="103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603" name="Shape 5603"/>
                        <wps:cNvSpPr/>
                        <wps:spPr>
                          <a:xfrm>
                            <a:off x="2487168" y="2345436"/>
                            <a:ext cx="0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8">
                                <a:moveTo>
                                  <a:pt x="0" y="0"/>
                                </a:moveTo>
                                <a:lnTo>
                                  <a:pt x="0" y="147828"/>
                                </a:lnTo>
                              </a:path>
                            </a:pathLst>
                          </a:custGeom>
                          <a:noFill/>
                          <a:ln w="12957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604" name="Shape 5604"/>
                        <wps:cNvSpPr/>
                        <wps:spPr>
                          <a:xfrm>
                            <a:off x="2435352" y="2490216"/>
                            <a:ext cx="10515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103632">
                                <a:moveTo>
                                  <a:pt x="0" y="0"/>
                                </a:moveTo>
                                <a:lnTo>
                                  <a:pt x="105156" y="0"/>
                                </a:lnTo>
                                <a:lnTo>
                                  <a:pt x="51816" y="103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605" name="Shape 5605"/>
                        <wps:cNvSpPr/>
                        <wps:spPr>
                          <a:xfrm>
                            <a:off x="627888" y="2345436"/>
                            <a:ext cx="0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8">
                                <a:moveTo>
                                  <a:pt x="0" y="0"/>
                                </a:moveTo>
                                <a:lnTo>
                                  <a:pt x="0" y="147828"/>
                                </a:lnTo>
                              </a:path>
                            </a:pathLst>
                          </a:custGeom>
                          <a:noFill/>
                          <a:ln w="12957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606" name="Shape 5606"/>
                        <wps:cNvSpPr/>
                        <wps:spPr>
                          <a:xfrm>
                            <a:off x="576072" y="2490216"/>
                            <a:ext cx="103632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103632">
                                <a:moveTo>
                                  <a:pt x="0" y="0"/>
                                </a:moveTo>
                                <a:lnTo>
                                  <a:pt x="103632" y="0"/>
                                </a:lnTo>
                                <a:lnTo>
                                  <a:pt x="51816" y="103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607" name="Shape 5607"/>
                        <wps:cNvSpPr/>
                        <wps:spPr>
                          <a:xfrm>
                            <a:off x="627888" y="3144012"/>
                            <a:ext cx="0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8">
                                <a:moveTo>
                                  <a:pt x="0" y="0"/>
                                </a:moveTo>
                                <a:lnTo>
                                  <a:pt x="0" y="147828"/>
                                </a:lnTo>
                              </a:path>
                            </a:pathLst>
                          </a:custGeom>
                          <a:noFill/>
                          <a:ln w="12957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608" name="Shape 5608"/>
                        <wps:cNvSpPr/>
                        <wps:spPr>
                          <a:xfrm>
                            <a:off x="576072" y="3288792"/>
                            <a:ext cx="103632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103632">
                                <a:moveTo>
                                  <a:pt x="0" y="0"/>
                                </a:moveTo>
                                <a:lnTo>
                                  <a:pt x="103632" y="0"/>
                                </a:lnTo>
                                <a:lnTo>
                                  <a:pt x="51816" y="103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9692" name="Shape 59692"/>
                        <wps:cNvSpPr/>
                        <wps:spPr>
                          <a:xfrm>
                            <a:off x="4572" y="1796796"/>
                            <a:ext cx="1245108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108" h="548640">
                                <a:moveTo>
                                  <a:pt x="0" y="0"/>
                                </a:moveTo>
                                <a:lnTo>
                                  <a:pt x="1245108" y="0"/>
                                </a:lnTo>
                                <a:lnTo>
                                  <a:pt x="1245108" y="548640"/>
                                </a:lnTo>
                                <a:lnTo>
                                  <a:pt x="0" y="548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957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610" name="Shape 5610"/>
                        <wps:cNvSpPr/>
                        <wps:spPr>
                          <a:xfrm>
                            <a:off x="4572" y="1796796"/>
                            <a:ext cx="1245108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108" h="548640">
                                <a:moveTo>
                                  <a:pt x="0" y="0"/>
                                </a:moveTo>
                                <a:lnTo>
                                  <a:pt x="1245108" y="0"/>
                                </a:lnTo>
                                <a:lnTo>
                                  <a:pt x="1245108" y="548640"/>
                                </a:lnTo>
                                <a:lnTo>
                                  <a:pt x="0" y="548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957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611" name="Rectangle 5611"/>
                        <wps:cNvSpPr/>
                        <wps:spPr>
                          <a:xfrm>
                            <a:off x="36512" y="1932877"/>
                            <a:ext cx="1612841" cy="169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D64" w:rsidRDefault="009C4D64" w:rsidP="003037BB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Develop action plan for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2" name="Rectangle 5612"/>
                        <wps:cNvSpPr/>
                        <wps:spPr>
                          <a:xfrm>
                            <a:off x="515110" y="2077700"/>
                            <a:ext cx="311822" cy="169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D64" w:rsidRDefault="009C4D64" w:rsidP="003037BB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PCA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93" name="Shape 59693"/>
                        <wps:cNvSpPr/>
                        <wps:spPr>
                          <a:xfrm>
                            <a:off x="4572" y="2593848"/>
                            <a:ext cx="1245108" cy="550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108" h="550164">
                                <a:moveTo>
                                  <a:pt x="0" y="0"/>
                                </a:moveTo>
                                <a:lnTo>
                                  <a:pt x="1245108" y="0"/>
                                </a:lnTo>
                                <a:lnTo>
                                  <a:pt x="1245108" y="550164"/>
                                </a:lnTo>
                                <a:lnTo>
                                  <a:pt x="0" y="5501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957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614" name="Shape 5614"/>
                        <wps:cNvSpPr/>
                        <wps:spPr>
                          <a:xfrm>
                            <a:off x="4572" y="2593848"/>
                            <a:ext cx="1245108" cy="550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108" h="550164">
                                <a:moveTo>
                                  <a:pt x="0" y="0"/>
                                </a:moveTo>
                                <a:lnTo>
                                  <a:pt x="1245108" y="0"/>
                                </a:lnTo>
                                <a:lnTo>
                                  <a:pt x="1245108" y="550164"/>
                                </a:lnTo>
                                <a:lnTo>
                                  <a:pt x="0" y="5501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957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615" name="Rectangle 5615"/>
                        <wps:cNvSpPr/>
                        <wps:spPr>
                          <a:xfrm>
                            <a:off x="362647" y="2725409"/>
                            <a:ext cx="758478" cy="169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D64" w:rsidRDefault="009C4D64" w:rsidP="003037BB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Implement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6" name="Rectangle 5616"/>
                        <wps:cNvSpPr/>
                        <wps:spPr>
                          <a:xfrm>
                            <a:off x="388647" y="2870118"/>
                            <a:ext cx="643750" cy="169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D64" w:rsidRDefault="009C4D64" w:rsidP="003037BB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PCA plan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94" name="Shape 59694"/>
                        <wps:cNvSpPr/>
                        <wps:spPr>
                          <a:xfrm>
                            <a:off x="4572" y="3392424"/>
                            <a:ext cx="1245108" cy="550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108" h="550164">
                                <a:moveTo>
                                  <a:pt x="0" y="0"/>
                                </a:moveTo>
                                <a:lnTo>
                                  <a:pt x="1245108" y="0"/>
                                </a:lnTo>
                                <a:lnTo>
                                  <a:pt x="1245108" y="550164"/>
                                </a:lnTo>
                                <a:lnTo>
                                  <a:pt x="0" y="5501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957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618" name="Shape 5618"/>
                        <wps:cNvSpPr/>
                        <wps:spPr>
                          <a:xfrm>
                            <a:off x="4572" y="3392424"/>
                            <a:ext cx="1245108" cy="550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108" h="550164">
                                <a:moveTo>
                                  <a:pt x="0" y="0"/>
                                </a:moveTo>
                                <a:lnTo>
                                  <a:pt x="1245108" y="0"/>
                                </a:lnTo>
                                <a:lnTo>
                                  <a:pt x="1245108" y="550164"/>
                                </a:lnTo>
                                <a:lnTo>
                                  <a:pt x="0" y="5501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957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619" name="Rectangle 5619"/>
                        <wps:cNvSpPr/>
                        <wps:spPr>
                          <a:xfrm>
                            <a:off x="178255" y="3456933"/>
                            <a:ext cx="1206825" cy="169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D64" w:rsidRDefault="009C4D64" w:rsidP="003037BB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Remove ICA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0" name="Rectangle 5620"/>
                        <wps:cNvSpPr/>
                        <wps:spPr>
                          <a:xfrm>
                            <a:off x="181334" y="3601642"/>
                            <a:ext cx="1195582" cy="169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D64" w:rsidRDefault="009C4D64" w:rsidP="003037BB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evaluate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PCA for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1" name="Rectangle 5621"/>
                        <wps:cNvSpPr/>
                        <wps:spPr>
                          <a:xfrm>
                            <a:off x="303236" y="3746464"/>
                            <a:ext cx="873191" cy="169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D64" w:rsidRDefault="009C4D64" w:rsidP="003037BB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escape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point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95" name="Shape 59695"/>
                        <wps:cNvSpPr/>
                        <wps:spPr>
                          <a:xfrm>
                            <a:off x="1865376" y="2593848"/>
                            <a:ext cx="1245108" cy="550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108" h="550164">
                                <a:moveTo>
                                  <a:pt x="0" y="0"/>
                                </a:moveTo>
                                <a:lnTo>
                                  <a:pt x="1245108" y="0"/>
                                </a:lnTo>
                                <a:lnTo>
                                  <a:pt x="1245108" y="550164"/>
                                </a:lnTo>
                                <a:lnTo>
                                  <a:pt x="0" y="5501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957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623" name="Shape 5623"/>
                        <wps:cNvSpPr/>
                        <wps:spPr>
                          <a:xfrm>
                            <a:off x="1865376" y="2593848"/>
                            <a:ext cx="1245108" cy="550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108" h="550164">
                                <a:moveTo>
                                  <a:pt x="0" y="0"/>
                                </a:moveTo>
                                <a:lnTo>
                                  <a:pt x="1245108" y="0"/>
                                </a:lnTo>
                                <a:lnTo>
                                  <a:pt x="1245108" y="550164"/>
                                </a:lnTo>
                                <a:lnTo>
                                  <a:pt x="0" y="5501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957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624" name="Rectangle 5624"/>
                        <wps:cNvSpPr/>
                        <wps:spPr>
                          <a:xfrm>
                            <a:off x="2218882" y="2725409"/>
                            <a:ext cx="759283" cy="169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D64" w:rsidRDefault="009C4D64" w:rsidP="003037BB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Implement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5" name="Rectangle 5625"/>
                        <wps:cNvSpPr/>
                        <wps:spPr>
                          <a:xfrm>
                            <a:off x="2244767" y="2870118"/>
                            <a:ext cx="640131" cy="169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D64" w:rsidRDefault="009C4D64" w:rsidP="003037BB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PCA plan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96" name="Shape 59696"/>
                        <wps:cNvSpPr/>
                        <wps:spPr>
                          <a:xfrm>
                            <a:off x="1865376" y="1796796"/>
                            <a:ext cx="1245108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108" h="548640">
                                <a:moveTo>
                                  <a:pt x="0" y="0"/>
                                </a:moveTo>
                                <a:lnTo>
                                  <a:pt x="1245108" y="0"/>
                                </a:lnTo>
                                <a:lnTo>
                                  <a:pt x="1245108" y="548640"/>
                                </a:lnTo>
                                <a:lnTo>
                                  <a:pt x="0" y="548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957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627" name="Shape 5627"/>
                        <wps:cNvSpPr/>
                        <wps:spPr>
                          <a:xfrm>
                            <a:off x="1865376" y="1796796"/>
                            <a:ext cx="1245108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108" h="548640">
                                <a:moveTo>
                                  <a:pt x="0" y="0"/>
                                </a:moveTo>
                                <a:lnTo>
                                  <a:pt x="1245108" y="0"/>
                                </a:lnTo>
                                <a:lnTo>
                                  <a:pt x="1245108" y="548640"/>
                                </a:lnTo>
                                <a:lnTo>
                                  <a:pt x="0" y="548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957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628" name="Rectangle 5628"/>
                        <wps:cNvSpPr/>
                        <wps:spPr>
                          <a:xfrm>
                            <a:off x="1897307" y="1932877"/>
                            <a:ext cx="1612841" cy="169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D64" w:rsidRDefault="009C4D64" w:rsidP="003037BB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Develop action plan for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9" name="Rectangle 5629"/>
                        <wps:cNvSpPr/>
                        <wps:spPr>
                          <a:xfrm>
                            <a:off x="2371344" y="2077700"/>
                            <a:ext cx="311822" cy="169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D64" w:rsidRDefault="009C4D64" w:rsidP="003037BB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PCA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97" name="Shape 59697"/>
                        <wps:cNvSpPr/>
                        <wps:spPr>
                          <a:xfrm>
                            <a:off x="1865376" y="3392424"/>
                            <a:ext cx="1245108" cy="551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108" h="551688">
                                <a:moveTo>
                                  <a:pt x="0" y="0"/>
                                </a:moveTo>
                                <a:lnTo>
                                  <a:pt x="1245108" y="0"/>
                                </a:lnTo>
                                <a:lnTo>
                                  <a:pt x="1245108" y="551688"/>
                                </a:lnTo>
                                <a:lnTo>
                                  <a:pt x="0" y="5516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957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631" name="Shape 5631"/>
                        <wps:cNvSpPr/>
                        <wps:spPr>
                          <a:xfrm>
                            <a:off x="1865376" y="3392424"/>
                            <a:ext cx="1245108" cy="551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108" h="551688">
                                <a:moveTo>
                                  <a:pt x="0" y="0"/>
                                </a:moveTo>
                                <a:lnTo>
                                  <a:pt x="1245108" y="0"/>
                                </a:lnTo>
                                <a:lnTo>
                                  <a:pt x="1245108" y="551688"/>
                                </a:lnTo>
                                <a:lnTo>
                                  <a:pt x="0" y="5516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957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632" name="Rectangle 5632"/>
                        <wps:cNvSpPr/>
                        <wps:spPr>
                          <a:xfrm>
                            <a:off x="2068015" y="3526950"/>
                            <a:ext cx="1124527" cy="169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D64" w:rsidRDefault="009C4D64" w:rsidP="003037BB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Remove Interim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3" name="Rectangle 5633"/>
                        <wps:cNvSpPr/>
                        <wps:spPr>
                          <a:xfrm>
                            <a:off x="1959798" y="3671772"/>
                            <a:ext cx="1410754" cy="169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D64" w:rsidRDefault="009C4D64" w:rsidP="003037BB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Containment Actions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98" name="Shape 59698"/>
                        <wps:cNvSpPr/>
                        <wps:spPr>
                          <a:xfrm>
                            <a:off x="0" y="4191000"/>
                            <a:ext cx="1254252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 h="548640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  <a:lnTo>
                                  <a:pt x="1254252" y="548640"/>
                                </a:lnTo>
                                <a:lnTo>
                                  <a:pt x="0" y="548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957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635" name="Shape 5635"/>
                        <wps:cNvSpPr/>
                        <wps:spPr>
                          <a:xfrm>
                            <a:off x="0" y="4191000"/>
                            <a:ext cx="1254252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 h="548640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  <a:lnTo>
                                  <a:pt x="1254252" y="548640"/>
                                </a:lnTo>
                                <a:lnTo>
                                  <a:pt x="0" y="548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957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636" name="Rectangle 5636"/>
                        <wps:cNvSpPr/>
                        <wps:spPr>
                          <a:xfrm>
                            <a:off x="134124" y="4394173"/>
                            <a:ext cx="1322761" cy="169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D64" w:rsidRDefault="009C4D64" w:rsidP="003037BB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Perform validation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99" name="Shape 59699"/>
                        <wps:cNvSpPr/>
                        <wps:spPr>
                          <a:xfrm>
                            <a:off x="1860804" y="4194048"/>
                            <a:ext cx="1254252" cy="551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 h="551688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  <a:lnTo>
                                  <a:pt x="1254252" y="551688"/>
                                </a:lnTo>
                                <a:lnTo>
                                  <a:pt x="0" y="5516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957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638" name="Shape 5638"/>
                        <wps:cNvSpPr/>
                        <wps:spPr>
                          <a:xfrm>
                            <a:off x="1860804" y="4194048"/>
                            <a:ext cx="1254252" cy="551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 h="551688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  <a:lnTo>
                                  <a:pt x="1254252" y="551688"/>
                                </a:lnTo>
                                <a:lnTo>
                                  <a:pt x="0" y="5516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957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639" name="Rectangle 5639"/>
                        <wps:cNvSpPr/>
                        <wps:spPr>
                          <a:xfrm>
                            <a:off x="1994920" y="4401813"/>
                            <a:ext cx="1322761" cy="169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D64" w:rsidRDefault="009C4D64" w:rsidP="003037BB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Perform validation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00" name="Shape 59700"/>
                        <wps:cNvSpPr/>
                        <wps:spPr>
                          <a:xfrm>
                            <a:off x="902208" y="5301996"/>
                            <a:ext cx="1377696" cy="813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696" h="813815">
                                <a:moveTo>
                                  <a:pt x="0" y="0"/>
                                </a:moveTo>
                                <a:lnTo>
                                  <a:pt x="1377696" y="0"/>
                                </a:lnTo>
                                <a:lnTo>
                                  <a:pt x="1377696" y="813815"/>
                                </a:lnTo>
                                <a:lnTo>
                                  <a:pt x="0" y="8138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957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641" name="Shape 5641"/>
                        <wps:cNvSpPr/>
                        <wps:spPr>
                          <a:xfrm>
                            <a:off x="902208" y="5301996"/>
                            <a:ext cx="1377696" cy="813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696" h="813815">
                                <a:moveTo>
                                  <a:pt x="0" y="0"/>
                                </a:moveTo>
                                <a:lnTo>
                                  <a:pt x="1377696" y="0"/>
                                </a:lnTo>
                                <a:lnTo>
                                  <a:pt x="1377696" y="813815"/>
                                </a:lnTo>
                                <a:lnTo>
                                  <a:pt x="0" y="8138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957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642" name="Rectangle 5642"/>
                        <wps:cNvSpPr/>
                        <wps:spPr>
                          <a:xfrm>
                            <a:off x="992111" y="5351255"/>
                            <a:ext cx="1608554" cy="169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D64" w:rsidRDefault="009C4D64" w:rsidP="003037BB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Confirm with customer,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3" name="Rectangle 5643"/>
                        <wps:cNvSpPr/>
                        <wps:spPr>
                          <a:xfrm>
                            <a:off x="1095767" y="5495963"/>
                            <a:ext cx="1329244" cy="169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D64" w:rsidRDefault="009C4D64" w:rsidP="003037BB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using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the symptom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4" name="Rectangle 5644"/>
                        <wps:cNvSpPr/>
                        <wps:spPr>
                          <a:xfrm>
                            <a:off x="1039321" y="5640785"/>
                            <a:ext cx="1483288" cy="169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D64" w:rsidRDefault="009C4D64" w:rsidP="003037BB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measurable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,  that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5" name="Rectangle 5645"/>
                        <wps:cNvSpPr/>
                        <wps:spPr>
                          <a:xfrm>
                            <a:off x="1094171" y="5785493"/>
                            <a:ext cx="1336547" cy="169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D64" w:rsidRDefault="009C4D64" w:rsidP="003037BB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symptom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has been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6" name="Rectangle 5646"/>
                        <wps:cNvSpPr/>
                        <wps:spPr>
                          <a:xfrm>
                            <a:off x="1331930" y="5931798"/>
                            <a:ext cx="701323" cy="169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D64" w:rsidRDefault="009C4D64" w:rsidP="003037BB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eliminated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7" name="Shape 5647"/>
                        <wps:cNvSpPr/>
                        <wps:spPr>
                          <a:xfrm>
                            <a:off x="25908" y="798576"/>
                            <a:ext cx="1200912" cy="746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912" h="746760">
                                <a:moveTo>
                                  <a:pt x="600456" y="0"/>
                                </a:moveTo>
                                <a:cubicBezTo>
                                  <a:pt x="932118" y="0"/>
                                  <a:pt x="1200912" y="167259"/>
                                  <a:pt x="1200912" y="373380"/>
                                </a:cubicBezTo>
                                <a:cubicBezTo>
                                  <a:pt x="1200912" y="579501"/>
                                  <a:pt x="932118" y="746760"/>
                                  <a:pt x="600456" y="746760"/>
                                </a:cubicBezTo>
                                <a:cubicBezTo>
                                  <a:pt x="268797" y="746760"/>
                                  <a:pt x="0" y="579501"/>
                                  <a:pt x="0" y="373380"/>
                                </a:cubicBezTo>
                                <a:cubicBezTo>
                                  <a:pt x="0" y="167259"/>
                                  <a:pt x="268797" y="0"/>
                                  <a:pt x="60045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957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648" name="Rectangle 5648"/>
                        <wps:cNvSpPr/>
                        <wps:spPr>
                          <a:xfrm>
                            <a:off x="303236" y="1029164"/>
                            <a:ext cx="892656" cy="169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D64" w:rsidRDefault="009C4D64" w:rsidP="003037BB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Root Cause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9" name="Rectangle 5649"/>
                        <wps:cNvSpPr/>
                        <wps:spPr>
                          <a:xfrm>
                            <a:off x="492189" y="1175468"/>
                            <a:ext cx="345491" cy="169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D64" w:rsidRDefault="009C4D64" w:rsidP="003037BB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Flow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0" name="Shape 5650"/>
                        <wps:cNvSpPr/>
                        <wps:spPr>
                          <a:xfrm>
                            <a:off x="1886712" y="798576"/>
                            <a:ext cx="1200912" cy="746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912" h="746760">
                                <a:moveTo>
                                  <a:pt x="600456" y="0"/>
                                </a:moveTo>
                                <a:cubicBezTo>
                                  <a:pt x="932118" y="0"/>
                                  <a:pt x="1200912" y="167259"/>
                                  <a:pt x="1200912" y="373380"/>
                                </a:cubicBezTo>
                                <a:cubicBezTo>
                                  <a:pt x="1200912" y="579501"/>
                                  <a:pt x="932118" y="746760"/>
                                  <a:pt x="600456" y="746760"/>
                                </a:cubicBezTo>
                                <a:cubicBezTo>
                                  <a:pt x="268797" y="746760"/>
                                  <a:pt x="0" y="579501"/>
                                  <a:pt x="0" y="373380"/>
                                </a:cubicBezTo>
                                <a:cubicBezTo>
                                  <a:pt x="0" y="167259"/>
                                  <a:pt x="268797" y="0"/>
                                  <a:pt x="60045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957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651" name="Rectangle 5651"/>
                        <wps:cNvSpPr/>
                        <wps:spPr>
                          <a:xfrm>
                            <a:off x="2282854" y="1029164"/>
                            <a:ext cx="577916" cy="169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D64" w:rsidRDefault="009C4D64" w:rsidP="003037BB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Escape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2" name="Rectangle 5652"/>
                        <wps:cNvSpPr/>
                        <wps:spPr>
                          <a:xfrm>
                            <a:off x="2352984" y="1175468"/>
                            <a:ext cx="345491" cy="169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D64" w:rsidRDefault="009C4D64" w:rsidP="003037BB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Flow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01" name="Shape 59701"/>
                        <wps:cNvSpPr/>
                        <wps:spPr>
                          <a:xfrm>
                            <a:off x="4572" y="0"/>
                            <a:ext cx="1245108" cy="550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108" h="550164">
                                <a:moveTo>
                                  <a:pt x="0" y="0"/>
                                </a:moveTo>
                                <a:lnTo>
                                  <a:pt x="1245108" y="0"/>
                                </a:lnTo>
                                <a:lnTo>
                                  <a:pt x="1245108" y="550164"/>
                                </a:lnTo>
                                <a:lnTo>
                                  <a:pt x="0" y="5501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 cmpd="sng" algn="ctr">
                            <a:solidFill>
                              <a:srgbClr val="FFFFFF"/>
                            </a:solidFill>
                            <a:custDash>
                              <a:ds d="192000" sp="192000"/>
                            </a:custDash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654" name="Shape 5654"/>
                        <wps:cNvSpPr/>
                        <wps:spPr>
                          <a:xfrm>
                            <a:off x="4572" y="0"/>
                            <a:ext cx="1245108" cy="550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108" h="550164">
                                <a:moveTo>
                                  <a:pt x="0" y="0"/>
                                </a:moveTo>
                                <a:lnTo>
                                  <a:pt x="1245108" y="0"/>
                                </a:lnTo>
                                <a:lnTo>
                                  <a:pt x="1245108" y="550164"/>
                                </a:lnTo>
                                <a:lnTo>
                                  <a:pt x="0" y="5501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ap="flat" cmpd="sng" algn="ctr">
                            <a:solidFill>
                              <a:srgbClr val="000000"/>
                            </a:solidFill>
                            <a:custDash>
                              <a:ds d="192000" sp="192000"/>
                            </a:custDash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655" name="Shape 5655"/>
                        <wps:cNvSpPr/>
                        <wps:spPr>
                          <a:xfrm>
                            <a:off x="4572" y="0"/>
                            <a:ext cx="1245108" cy="550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108" h="550164">
                                <a:moveTo>
                                  <a:pt x="0" y="0"/>
                                </a:moveTo>
                                <a:lnTo>
                                  <a:pt x="1245108" y="0"/>
                                </a:lnTo>
                                <a:lnTo>
                                  <a:pt x="1245108" y="550164"/>
                                </a:lnTo>
                                <a:lnTo>
                                  <a:pt x="0" y="5501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 cmpd="sng" algn="ctr">
                            <a:solidFill>
                              <a:srgbClr val="FFFFFF"/>
                            </a:solidFill>
                            <a:custDash>
                              <a:ds d="192000" sp="192000"/>
                            </a:custDash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656" name="Shape 5656"/>
                        <wps:cNvSpPr/>
                        <wps:spPr>
                          <a:xfrm>
                            <a:off x="4572" y="0"/>
                            <a:ext cx="1245108" cy="550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108" h="550164">
                                <a:moveTo>
                                  <a:pt x="0" y="0"/>
                                </a:moveTo>
                                <a:lnTo>
                                  <a:pt x="1245108" y="0"/>
                                </a:lnTo>
                                <a:lnTo>
                                  <a:pt x="1245108" y="550164"/>
                                </a:lnTo>
                                <a:lnTo>
                                  <a:pt x="0" y="5501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 cmpd="sng" algn="ctr">
                            <a:solidFill>
                              <a:srgbClr val="000000"/>
                            </a:solidFill>
                            <a:custDash>
                              <a:ds d="192000" sp="192000"/>
                            </a:custDash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657" name="Rectangle 5657"/>
                        <wps:cNvSpPr/>
                        <wps:spPr>
                          <a:xfrm>
                            <a:off x="458663" y="58398"/>
                            <a:ext cx="497156" cy="169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D64" w:rsidRDefault="009C4D64" w:rsidP="003037BB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INPUT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8" name="Rectangle 5658"/>
                        <wps:cNvSpPr/>
                        <wps:spPr>
                          <a:xfrm>
                            <a:off x="220904" y="203221"/>
                            <a:ext cx="1134662" cy="169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D64" w:rsidRDefault="009C4D64" w:rsidP="003037BB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Verified PCA for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9" name="Rectangle 5659"/>
                        <wps:cNvSpPr/>
                        <wps:spPr>
                          <a:xfrm>
                            <a:off x="326156" y="349526"/>
                            <a:ext cx="808765" cy="169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D64" w:rsidRDefault="009C4D64" w:rsidP="003037BB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Root Cause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02" name="Shape 59702"/>
                        <wps:cNvSpPr/>
                        <wps:spPr>
                          <a:xfrm>
                            <a:off x="1865376" y="0"/>
                            <a:ext cx="1245108" cy="550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108" h="550164">
                                <a:moveTo>
                                  <a:pt x="0" y="0"/>
                                </a:moveTo>
                                <a:lnTo>
                                  <a:pt x="1245108" y="0"/>
                                </a:lnTo>
                                <a:lnTo>
                                  <a:pt x="1245108" y="550164"/>
                                </a:lnTo>
                                <a:lnTo>
                                  <a:pt x="0" y="5501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 cmpd="sng" algn="ctr">
                            <a:solidFill>
                              <a:srgbClr val="FFFFFF"/>
                            </a:solidFill>
                            <a:custDash>
                              <a:ds d="192000" sp="192000"/>
                            </a:custDash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661" name="Shape 5661"/>
                        <wps:cNvSpPr/>
                        <wps:spPr>
                          <a:xfrm>
                            <a:off x="1865376" y="0"/>
                            <a:ext cx="1245108" cy="550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108" h="550164">
                                <a:moveTo>
                                  <a:pt x="0" y="0"/>
                                </a:moveTo>
                                <a:lnTo>
                                  <a:pt x="1245108" y="0"/>
                                </a:lnTo>
                                <a:lnTo>
                                  <a:pt x="1245108" y="550164"/>
                                </a:lnTo>
                                <a:lnTo>
                                  <a:pt x="0" y="5501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ap="flat" cmpd="sng" algn="ctr">
                            <a:solidFill>
                              <a:srgbClr val="000000"/>
                            </a:solidFill>
                            <a:custDash>
                              <a:ds d="192000" sp="192000"/>
                            </a:custDash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662" name="Shape 5662"/>
                        <wps:cNvSpPr/>
                        <wps:spPr>
                          <a:xfrm>
                            <a:off x="1865376" y="0"/>
                            <a:ext cx="1245108" cy="550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108" h="550164">
                                <a:moveTo>
                                  <a:pt x="0" y="0"/>
                                </a:moveTo>
                                <a:lnTo>
                                  <a:pt x="1245108" y="0"/>
                                </a:lnTo>
                                <a:lnTo>
                                  <a:pt x="1245108" y="550164"/>
                                </a:lnTo>
                                <a:lnTo>
                                  <a:pt x="0" y="5501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 cmpd="sng" algn="ctr">
                            <a:solidFill>
                              <a:srgbClr val="FFFFFF"/>
                            </a:solidFill>
                            <a:custDash>
                              <a:ds d="192000" sp="192000"/>
                            </a:custDash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663" name="Shape 5663"/>
                        <wps:cNvSpPr/>
                        <wps:spPr>
                          <a:xfrm>
                            <a:off x="1865376" y="0"/>
                            <a:ext cx="1245108" cy="550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108" h="550164">
                                <a:moveTo>
                                  <a:pt x="0" y="0"/>
                                </a:moveTo>
                                <a:lnTo>
                                  <a:pt x="1245108" y="0"/>
                                </a:lnTo>
                                <a:lnTo>
                                  <a:pt x="1245108" y="550164"/>
                                </a:lnTo>
                                <a:lnTo>
                                  <a:pt x="0" y="5501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 cmpd="sng" algn="ctr">
                            <a:solidFill>
                              <a:srgbClr val="000000"/>
                            </a:solidFill>
                            <a:custDash>
                              <a:ds d="192000" sp="192000"/>
                            </a:custDash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664" name="Rectangle 5664"/>
                        <wps:cNvSpPr/>
                        <wps:spPr>
                          <a:xfrm>
                            <a:off x="2319459" y="58398"/>
                            <a:ext cx="497156" cy="169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D64" w:rsidRDefault="009C4D64" w:rsidP="003037BB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INPUT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5" name="Rectangle 5665"/>
                        <wps:cNvSpPr/>
                        <wps:spPr>
                          <a:xfrm>
                            <a:off x="2081699" y="203221"/>
                            <a:ext cx="1134662" cy="169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D64" w:rsidRDefault="009C4D64" w:rsidP="003037BB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Verified PCA for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6" name="Rectangle 5666"/>
                        <wps:cNvSpPr/>
                        <wps:spPr>
                          <a:xfrm>
                            <a:off x="2153426" y="349526"/>
                            <a:ext cx="901568" cy="169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D64" w:rsidRDefault="009C4D64" w:rsidP="003037BB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Escape Point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03" name="Shape 59703"/>
                        <wps:cNvSpPr/>
                        <wps:spPr>
                          <a:xfrm>
                            <a:off x="964692" y="6323076"/>
                            <a:ext cx="1254252" cy="550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 h="550164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  <a:lnTo>
                                  <a:pt x="1254252" y="550164"/>
                                </a:lnTo>
                                <a:lnTo>
                                  <a:pt x="0" y="5501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 cmpd="sng" algn="ctr">
                            <a:solidFill>
                              <a:srgbClr val="FFFFFF"/>
                            </a:solidFill>
                            <a:custDash>
                              <a:ds d="192000" sp="192000"/>
                            </a:custDash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668" name="Shape 5668"/>
                        <wps:cNvSpPr/>
                        <wps:spPr>
                          <a:xfrm>
                            <a:off x="964692" y="6323076"/>
                            <a:ext cx="1254252" cy="550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 h="550164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  <a:lnTo>
                                  <a:pt x="1254252" y="550164"/>
                                </a:lnTo>
                                <a:lnTo>
                                  <a:pt x="0" y="5501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ap="flat" cmpd="sng" algn="ctr">
                            <a:solidFill>
                              <a:srgbClr val="000000"/>
                            </a:solidFill>
                            <a:custDash>
                              <a:ds d="192000" sp="192000"/>
                            </a:custDash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669" name="Shape 5669"/>
                        <wps:cNvSpPr/>
                        <wps:spPr>
                          <a:xfrm>
                            <a:off x="964692" y="6323076"/>
                            <a:ext cx="1254252" cy="550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 h="550164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  <a:lnTo>
                                  <a:pt x="1254252" y="550164"/>
                                </a:lnTo>
                                <a:lnTo>
                                  <a:pt x="0" y="5501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 cmpd="sng" algn="ctr">
                            <a:solidFill>
                              <a:srgbClr val="FFFFFF"/>
                            </a:solidFill>
                            <a:custDash>
                              <a:ds d="192000" sp="192000"/>
                            </a:custDash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670" name="Shape 5670"/>
                        <wps:cNvSpPr/>
                        <wps:spPr>
                          <a:xfrm>
                            <a:off x="964692" y="6323076"/>
                            <a:ext cx="1254252" cy="550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 h="550164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  <a:lnTo>
                                  <a:pt x="1254252" y="550164"/>
                                </a:lnTo>
                                <a:lnTo>
                                  <a:pt x="0" y="5501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 cmpd="sng" algn="ctr">
                            <a:solidFill>
                              <a:srgbClr val="000000"/>
                            </a:solidFill>
                            <a:custDash>
                              <a:ds d="192000" sp="192000"/>
                            </a:custDash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671" name="Rectangle 5671"/>
                        <wps:cNvSpPr/>
                        <wps:spPr>
                          <a:xfrm>
                            <a:off x="1357816" y="6382914"/>
                            <a:ext cx="669274" cy="169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D64" w:rsidRDefault="009C4D64" w:rsidP="003037BB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OUTPUT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2" name="Rectangle 5672"/>
                        <wps:cNvSpPr/>
                        <wps:spPr>
                          <a:xfrm>
                            <a:off x="1083566" y="6527737"/>
                            <a:ext cx="1358321" cy="169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D64" w:rsidRDefault="009C4D64" w:rsidP="003037BB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Implemented PCAs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3" name="Rectangle 5673"/>
                        <wps:cNvSpPr/>
                        <wps:spPr>
                          <a:xfrm>
                            <a:off x="1091206" y="6672444"/>
                            <a:ext cx="1340600" cy="169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D64" w:rsidRDefault="009C4D64" w:rsidP="003037BB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and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Validation Data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4" name="Rectangle 5674"/>
                        <wps:cNvSpPr/>
                        <wps:spPr>
                          <a:xfrm>
                            <a:off x="3218749" y="6835890"/>
                            <a:ext cx="65640" cy="226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D64" w:rsidRDefault="009C4D64" w:rsidP="003037B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014D1F" id="Group 54410" o:spid="_x0000_s1043" style="width:257.35pt;height:551.7pt;mso-position-horizontal-relative:char;mso-position-vertical-relative:line" coordsize="32681,70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">
                <v:shape id="Shape 5584" o:spid="_x0000_s1044" style="position:absolute;left:15910;top:61158;width:0;height:1066;visibility:visible;mso-wrap-style:square;v-text-anchor:top" coordsize="0,10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r8f8EA&#10;AADdAAAADwAAAGRycy9kb3ducmV2LnhtbESP0YrCMBRE3wX/IVzBN01dVKQaRQRZH9X1A67Nta02&#10;NyVJtfr1RhD2cZiZM8xi1ZpK3Mn50rKC0TABQZxZXXKu4PS3HcxA+ICssbJMCp7kYbXsdhaYavvg&#10;A92PIRcRwj5FBUUIdSqlzwoy6Ie2Jo7exTqDIUqXS+3wEeGmkj9JMpUGS44LBda0KSi7HRujYHq9&#10;mmf1e3Z40KZ56Uye9s1FqX6vXc9BBGrDf/jb3mkFk8lsDJ838QnI5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a/H/BAAAA3QAAAA8AAAAAAAAAAAAAAAAAmAIAAGRycy9kb3du&#10;cmV2LnhtbFBLBQYAAAAABAAEAPUAAACGAwAAAAA=&#10;" path="m,l,106680e" filled="f" strokeweight=".35992mm">
                  <v:stroke endcap="round"/>
                  <v:path arrowok="t" textboxrect="0,0,0,106680"/>
                </v:shape>
                <v:shape id="Shape 5585" o:spid="_x0000_s1045" style="position:absolute;left:15392;top:62194;width:1036;height:1036;visibility:visible;mso-wrap-style:square;v-text-anchor:top" coordsize="103632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TAJscA&#10;AADdAAAADwAAAGRycy9kb3ducmV2LnhtbESPT2sCMRTE74V+h/AKvYhmbVn/rEYpBUFoQbr14u2x&#10;eW4WNy9rEnX77ZuC0OMwM79hluvetuJKPjSOFYxHGQjiyumGawX7781wBiJEZI2tY1LwQwHWq8eH&#10;JRba3fiLrmWsRYJwKFCBibErpAyVIYth5Dri5B2dtxiT9LXUHm8Jblv5kmUTabHhtGCwo3dD1am8&#10;WAVu4OdnGp8258Nu+mE+X8tJtW+Uen7q3xYgIvXxP3xvb7WCPJ/l8PcmPQ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0wCbHAAAA3QAAAA8AAAAAAAAAAAAAAAAAmAIAAGRy&#10;cy9kb3ducmV2LnhtbFBLBQYAAAAABAAEAPUAAACMAwAAAAA=&#10;" path="m,l103632,,51816,103632,,xe" fillcolor="black" strokeweight="0">
                  <v:stroke miterlimit="83231f" joinstyle="miter"/>
                  <v:path arrowok="t" textboxrect="0,0,103632,103632"/>
                </v:shape>
                <v:shape id="Shape 5586" o:spid="_x0000_s1046" style="position:absolute;left:15910;top:47457;width:8961;height:2713;visibility:visible;mso-wrap-style:square;v-text-anchor:top" coordsize="896112,271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rd5sYA&#10;AADdAAAADwAAAGRycy9kb3ducmV2LnhtbESPT2sCMRTE74V+h/AKvdVsSxVZjWL/QS9CtfXg7bF5&#10;7qZuXpbkdd1++0YoeBxm5jfMfDn4VvUUkwts4H5UgCKugnVcG/j6fLubgkqCbLENTAZ+KcFycX01&#10;x9KGE2+o30qtMoRTiQYaka7UOlUNeUyj0BFn7xCiR8ky1tpGPGW4b/VDUUy0R8d5ocGOnhuqjtsf&#10;b0BcfOy/dy+DPLk1H1/3bvXROmNub4bVDJTQIJfwf/vdGhiPpxM4v8lPQC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rd5sYAAADdAAAADwAAAAAAAAAAAAAAAACYAgAAZHJz&#10;L2Rvd25yZXYueG1sUEsFBgAAAAAEAAQA9QAAAIsDAAAAAA==&#10;" path="m896112,r,271273l,271273e" filled="f" strokeweight=".35992mm">
                  <v:stroke endcap="round"/>
                  <v:path arrowok="t" textboxrect="0,0,896112,271273"/>
                </v:shape>
                <v:shape id="Shape 5587" o:spid="_x0000_s1047" style="position:absolute;left:6278;top:47396;width:9632;height:4618;visibility:visible;mso-wrap-style:square;v-text-anchor:top" coordsize="963168,461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stMcQA&#10;AADdAAAADwAAAGRycy9kb3ducmV2LnhtbESP0WoCMRRE3wv+Q7iCL6VmLbXKahQpFXwo0q79gMvm&#10;Nlnc3CybdI1/bwoFH4eZM8Ost8m1YqA+NJ4VzKYFCOLa64aNgu/T/mkJIkRkja1nUnClANvN6GGN&#10;pfYX/qKhikbkEg4lKrAxdqWUobbkMEx9R5y9H987jFn2RuoeL7nctfK5KF6lw4bzgsWO3izV5+rX&#10;KZib0zUNqX18l9Ys0HXm5eP4qdRknHYrEJFSvIf/6YPO3Hy5gL83+Qn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7LTHEAAAA3QAAAA8AAAAAAAAAAAAAAAAAmAIAAGRycy9k&#10;b3ducmV2LnhtbFBLBQYAAAAABAAEAPUAAACJAwAAAAA=&#10;" path="m,l,277368r963168,l963168,461772e" filled="f" strokeweight=".35992mm">
                  <v:stroke endcap="round"/>
                  <v:path arrowok="t" textboxrect="0,0,963168,461772"/>
                </v:shape>
                <v:shape id="Shape 5588" o:spid="_x0000_s1048" style="position:absolute;left:15392;top:51983;width:1036;height:1036;visibility:visible;mso-wrap-style:square;v-text-anchor:top" coordsize="103632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VvuMMA&#10;AADdAAAADwAAAGRycy9kb3ducmV2LnhtbERPy2oCMRTdC/2HcIVuRDO2+BqNUgpCoULp6MbdZXKd&#10;DE5uxiTV8e/NouDycN6rTWcbcSUfascKxqMMBHHpdM2VgsN+O5yDCBFZY+OYFNwpwGb90lthrt2N&#10;f+laxEqkEA45KjAxtrmUoTRkMYxcS5y4k/MWY4K+ktrjLYXbRr5l2VRarDk1GGzp01B5Lv6sAjfw&#10;iwuNz9vL8Wf2bXbvxbQ81Eq99ruPJYhIXXyK/91fWsFkMk9z05v0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VvuMMAAADdAAAADwAAAAAAAAAAAAAAAACYAgAAZHJzL2Rv&#10;d25yZXYueG1sUEsFBgAAAAAEAAQA9QAAAIgDAAAAAA==&#10;" path="m,l103632,,51816,103632,,xe" fillcolor="black" strokeweight="0">
                  <v:stroke miterlimit="83231f" joinstyle="miter"/>
                  <v:path arrowok="t" textboxrect="0,0,103632,103632"/>
                </v:shape>
                <v:shape id="Shape 5589" o:spid="_x0000_s1049" style="position:absolute;left:6278;top:5501;width:0;height:1478;visibility:visible;mso-wrap-style:square;v-text-anchor:top" coordsize="0,147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+8VsEA&#10;AADdAAAADwAAAGRycy9kb3ducmV2LnhtbESP0YrCMBRE34X9h3CFfdNU2UrbNcriouijdT/g0lzb&#10;YnNTkqzWvzeC4OMwM2eY5XownbiS861lBbNpAoK4srrlWsHfaTvJQPiArLGzTAru5GG9+hgtsdD2&#10;xke6lqEWEcK+QAVNCH0hpa8aMuintieO3tk6gyFKV0vt8BbhppPzJFlIgy3HhQZ72jRUXcp/o4Dc&#10;7jfN3YzPrs+2ger0i8qDUp/j4ecbRKAhvMOv9l4rSNMsh+eb+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/vFbBAAAA3QAAAA8AAAAAAAAAAAAAAAAAmAIAAGRycy9kb3du&#10;cmV2LnhtbFBLBQYAAAAABAAEAPUAAACGAwAAAAA=&#10;" path="m,l,147828e" filled="f" strokeweight=".35992mm">
                  <v:stroke endcap="round"/>
                  <v:path arrowok="t" textboxrect="0,0,0,147828"/>
                </v:shape>
                <v:shape id="Shape 5590" o:spid="_x0000_s1050" style="position:absolute;left:5760;top:6949;width:1037;height:1036;visibility:visible;mso-wrap-style:square;v-text-anchor:top" coordsize="103632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r1Y8MA&#10;AADdAAAADwAAAGRycy9kb3ducmV2LnhtbERPy2oCMRTdC/2HcIVuRDO2+BqNUgpCoULp6MbdZXKd&#10;DE5uxiTV8e/NouDycN6rTWcbcSUfascKxqMMBHHpdM2VgsN+O5yDCBFZY+OYFNwpwGb90lthrt2N&#10;f+laxEqkEA45KjAxtrmUoTRkMYxcS5y4k/MWY4K+ktrjLYXbRr5l2VRarDk1GGzp01B5Lv6sAjfw&#10;iwuNz9vL8Wf2bXbvxbQ81Eq99ruPJYhIXXyK/91fWsFkskj705v0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r1Y8MAAADdAAAADwAAAAAAAAAAAAAAAACYAgAAZHJzL2Rv&#10;d25yZXYueG1sUEsFBgAAAAAEAAQA9QAAAIgDAAAAAA==&#10;" path="m,l103632,,51816,103632,,xe" fillcolor="black" strokeweight="0">
                  <v:stroke miterlimit="83231f" joinstyle="miter"/>
                  <v:path arrowok="t" textboxrect="0,0,103632,103632"/>
                </v:shape>
                <v:shape id="Shape 5591" o:spid="_x0000_s1051" style="position:absolute;left:24871;top:5501;width:0;height:1478;visibility:visible;mso-wrap-style:square;v-text-anchor:top" coordsize="0,147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AmjcMA&#10;AADdAAAADwAAAGRycy9kb3ducmV2LnhtbESPwWrDMBBE74X8g9hAbrXsEpfYiRJCQ0p7rJMPWKyN&#10;bWKtjKTY7t9XhUKPw8y8YXaH2fRiJOc7ywqyJAVBXFvdcaPgejk/b0D4gKyxt0wKvsnDYb942mGp&#10;7cRfNFahERHCvkQFbQhDKaWvWzLoEzsQR+9mncEQpWukdjhFuOnlS5q+SoMdx4UWB3prqb5XD6OA&#10;3PspL1zGNzdszoGafE3Vp1Kr5Xzcggg0h//wX/tDK8jzIoPfN/EJ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AmjcMAAADdAAAADwAAAAAAAAAAAAAAAACYAgAAZHJzL2Rv&#10;d25yZXYueG1sUEsFBgAAAAAEAAQA9QAAAIgDAAAAAA==&#10;" path="m,l,147828e" filled="f" strokeweight=".35992mm">
                  <v:stroke endcap="round"/>
                  <v:path arrowok="t" textboxrect="0,0,0,147828"/>
                </v:shape>
                <v:shape id="Shape 5592" o:spid="_x0000_s1052" style="position:absolute;left:24353;top:6949;width:1052;height:1036;visibility:visible;mso-wrap-style:square;v-text-anchor:top" coordsize="105156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GrkMYA&#10;AADdAAAADwAAAGRycy9kb3ducmV2LnhtbESPQWvCQBSE7wX/w/IKvdVNUxQbXUUtEQ+9qAWvj+wz&#10;G8y+jdlVU3+9WxA8DjPzDTOZdbYWF2p95VjBRz8BQVw4XXGp4HeXv49A+ICssXZMCv7Iw2zae5lg&#10;pt2VN3TZhlJECPsMFZgQmkxKXxiy6PuuIY7ewbUWQ5RtKXWL1wi3tUyTZCgtVhwXDDa0NFQct2er&#10;YLQ/rb6XnyE52J9U54v8ttibnVJvr918DCJQF57hR3utFQwGXyn8v4lP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GrkMYAAADdAAAADwAAAAAAAAAAAAAAAACYAgAAZHJz&#10;L2Rvd25yZXYueG1sUEsFBgAAAAAEAAQA9QAAAIsDAAAAAA==&#10;" path="m,l105156,,51816,103632,,xe" fillcolor="black" strokeweight="0">
                  <v:stroke miterlimit="83231f" joinstyle="miter"/>
                  <v:path arrowok="t" textboxrect="0,0,105156,103632"/>
                </v:shape>
                <v:shape id="Shape 5593" o:spid="_x0000_s1053" style="position:absolute;left:24871;top:15468;width:0;height:1478;visibility:visible;mso-wrap-style:square;v-text-anchor:top" coordsize="0,147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4dYcMA&#10;AADdAAAADwAAAGRycy9kb3ducmV2LnhtbESP0WrCQBRE3wX/YbmCb7rRNiVJXUUsKfaxaT/gkr0m&#10;odm7YXc18e+7BaGPw8ycYXaHyfTiRs53lhVs1gkI4trqjhsF31/lKgPhA7LG3jIpuJOHw34+22Gh&#10;7cifdKtCIyKEfYEK2hCGQkpft2TQr+1AHL2LdQZDlK6R2uEY4aaX2yR5kQY7jgstDnRqqf6prkYB&#10;ufe3NHcbvrghKwM16TNVH0otF9PxFUSgKfyHH+2zVpCm+RP8vY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4dYcMAAADdAAAADwAAAAAAAAAAAAAAAACYAgAAZHJzL2Rv&#10;d25yZXYueG1sUEsFBgAAAAAEAAQA9QAAAIgDAAAAAA==&#10;" path="m,l,147828e" filled="f" strokeweight=".35992mm">
                  <v:stroke endcap="round"/>
                  <v:path arrowok="t" textboxrect="0,0,0,147828"/>
                </v:shape>
                <v:shape id="Shape 5594" o:spid="_x0000_s1054" style="position:absolute;left:24353;top:16931;width:1052;height:1036;visibility:visible;mso-wrap-style:square;v-text-anchor:top" coordsize="105156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SWf8cA&#10;AADdAAAADwAAAGRycy9kb3ducmV2LnhtbESPT2sCMRTE70K/Q3gFb5qtf4quRqnKFg9eqgWvj81z&#10;s3Tzst1EXfvpjSD0OMzMb5j5srWVuFDjS8cK3voJCOLc6ZILBd+HrDcB4QOyxsoxKbiRh+XipTPH&#10;VLsrf9FlHwoRIexTVGBCqFMpfW7Iou+7mjh6J9dYDFE2hdQNXiPcVnKQJO/SYslxwWBNa0P5z/5s&#10;FUyOv5+b9TAkJ7sb6GyV/a2O5qBU97X9mIEI1Ib/8LO91QrG4+kIHm/i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Eln/HAAAA3QAAAA8AAAAAAAAAAAAAAAAAmAIAAGRy&#10;cy9kb3ducmV2LnhtbFBLBQYAAAAABAAEAPUAAACMAwAAAAA=&#10;" path="m,l105156,,51816,103632,,xe" fillcolor="black" strokeweight="0">
                  <v:stroke miterlimit="83231f" joinstyle="miter"/>
                  <v:path arrowok="t" textboxrect="0,0,105156,103632"/>
                </v:shape>
                <v:shape id="Shape 5595" o:spid="_x0000_s1055" style="position:absolute;left:6278;top:15468;width:0;height:1478;visibility:visible;mso-wrap-style:square;v-text-anchor:top" coordsize="0,147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sgjsEA&#10;AADdAAAADwAAAGRycy9kb3ducmV2LnhtbESP0YrCMBRE34X9h3CFfdNU2YhWoyyKsj5a/YBLc22L&#10;zU1Jonb/fiMs+DjMzBlmteltKx7kQ+NYw2ScgSAunWm40nA570dzECEiG2wdk4ZfCrBZfwxWmBv3&#10;5BM9iliJBOGQo4Y6xi6XMpQ1WQxj1xEn7+q8xZikr6Tx+Exw28ppls2kxYbTQo0dbWsqb8XdaiB/&#10;2KmFn/DVd/N9pEp9UXHU+nPYfy9BROrjO/zf/jEalFooeL1JT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rII7BAAAA3QAAAA8AAAAAAAAAAAAAAAAAmAIAAGRycy9kb3du&#10;cmV2LnhtbFBLBQYAAAAABAAEAPUAAACGAwAAAAA=&#10;" path="m,l,147828e" filled="f" strokeweight=".35992mm">
                  <v:stroke endcap="round"/>
                  <v:path arrowok="t" textboxrect="0,0,0,147828"/>
                </v:shape>
                <v:shape id="Shape 5596" o:spid="_x0000_s1056" style="position:absolute;left:5760;top:16931;width:1037;height:1036;visibility:visible;mso-wrap-style:square;v-text-anchor:top" coordsize="103632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/IjMcA&#10;AADdAAAADwAAAGRycy9kb3ducmV2LnhtbESPQWsCMRSE7wX/Q3hCL0WztrjqapRSEAotiKsXb4/N&#10;c7O4eVmTVLf/vikUehxm5htmteltK27kQ+NYwWScgSCunG64VnA8bEdzECEia2wdk4JvCrBZDx5W&#10;WGh35z3dyliLBOFQoAITY1dIGSpDFsPYdcTJOztvMSbpa6k93hPctvI5y3JpseG0YLCjN0PVpfyy&#10;CtyTX1xpctleT7vZh/l8KfPq2Cj1OOxflyAi9fE//Nd+1wqm00UOv2/S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/yIzHAAAA3QAAAA8AAAAAAAAAAAAAAAAAmAIAAGRy&#10;cy9kb3ducmV2LnhtbFBLBQYAAAAABAAEAPUAAACMAwAAAAA=&#10;" path="m,l103632,,51816,103632,,xe" fillcolor="black" strokeweight="0">
                  <v:stroke miterlimit="83231f" joinstyle="miter"/>
                  <v:path arrowok="t" textboxrect="0,0,103632,103632"/>
                </v:shape>
                <v:shape id="Shape 5597" o:spid="_x0000_s1057" style="position:absolute;left:24871;top:39441;width:0;height:1478;visibility:visible;mso-wrap-style:square;v-text-anchor:top" coordsize="0,147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UbYsIA&#10;AADdAAAADwAAAGRycy9kb3ducmV2LnhtbESP0YrCMBRE3wX/IVxh32yq2FWrUWRF2X20+gGX5toW&#10;m5uSZLX790YQ9nGYmTPMetubVtzJ+caygkmSgiAurW64UnA5H8YLED4ga2wtk4I/8rDdDAdrzLV9&#10;8InuRahEhLDPUUEdQpdL6cuaDPrEdsTRu1pnMETpKqkdPiLctHKapp/SYMNxocaOvmoqb8WvUUDu&#10;uM+WbsJX1y0OgapsRsWPUh+jfrcCEagP/+F3+1sryLLlHF5v4hO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NRtiwgAAAN0AAAAPAAAAAAAAAAAAAAAAAJgCAABkcnMvZG93&#10;bnJldi54bWxQSwUGAAAAAAQABAD1AAAAhwMAAAAA&#10;" path="m,l,147828e" filled="f" strokeweight=".35992mm">
                  <v:stroke endcap="round"/>
                  <v:path arrowok="t" textboxrect="0,0,0,147828"/>
                </v:shape>
                <v:shape id="Shape 5598" o:spid="_x0000_s1058" style="position:absolute;left:24353;top:40904;width:1052;height:1036;visibility:visible;mso-wrap-style:square;v-text-anchor:top" coordsize="105156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mcesMA&#10;AADdAAAADwAAAGRycy9kb3ducmV2LnhtbERPy4rCMBTdC/5DuII7TUdRnI5RfNBhFm58gNtLc23K&#10;NDe1idrx681iwOXhvOfL1lbiTo0vHSv4GCYgiHOnSy4UnI7ZYAbCB2SNlWNS8EcelotuZ46pdg/e&#10;0/0QChFD2KeowIRQp1L63JBFP3Q1ceQurrEYImwKqRt8xHBbyVGSTKXFkmODwZo2hvLfw80qmJ2v&#10;39vNOCQXuxvpbJ0912dzVKrfa1dfIAK14S3+d/9oBZPJZ5wb38Qn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mcesMAAADdAAAADwAAAAAAAAAAAAAAAACYAgAAZHJzL2Rv&#10;d25yZXYueG1sUEsFBgAAAAAEAAQA9QAAAIgDAAAAAA==&#10;" path="m,l105156,,51816,103632,,xe" fillcolor="black" strokeweight="0">
                  <v:stroke miterlimit="83231f" joinstyle="miter"/>
                  <v:path arrowok="t" textboxrect="0,0,105156,103632"/>
                </v:shape>
                <v:shape id="Shape 5599" o:spid="_x0000_s1059" style="position:absolute;left:6278;top:39425;width:0;height:1479;visibility:visible;mso-wrap-style:square;v-text-anchor:top" coordsize="0,147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Yqi8EA&#10;AADdAAAADwAAAGRycy9kb3ducmV2LnhtbESP0YrCMBRE34X9h3CFfdNU2UrbNcriouijdT/g0lzb&#10;YnNTkqzWvzeC4OMwM2eY5XownbiS861lBbNpAoK4srrlWsHfaTvJQPiArLGzTAru5GG9+hgtsdD2&#10;xke6lqEWEcK+QAVNCH0hpa8aMuintieO3tk6gyFKV0vt8BbhppPzJFlIgy3HhQZ72jRUXcp/o4Dc&#10;7jfN3YzPrs+2ger0i8qDUp/j4ecbRKAhvMOv9l4rSNM8h+eb+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mKovBAAAA3QAAAA8AAAAAAAAAAAAAAAAAmAIAAGRycy9kb3du&#10;cmV2LnhtbFBLBQYAAAAABAAEAPUAAACGAwAAAAA=&#10;" path="m,l,147828e" filled="f" strokeweight=".35992mm">
                  <v:stroke endcap="round"/>
                  <v:path arrowok="t" textboxrect="0,0,0,147828"/>
                </v:shape>
                <v:shape id="Shape 5600" o:spid="_x0000_s1060" style="position:absolute;left:5760;top:40873;width:1037;height:1037;visibility:visible;mso-wrap-style:square;v-text-anchor:top" coordsize="103632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UBmMMA&#10;AADdAAAADwAAAGRycy9kb3ducmV2LnhtbERPz2vCMBS+D/wfwhO8DE1V1m3VKCIIwgZjnRdvj+bZ&#10;FJuXmkSt//1yGOz48f1ernvbihv50DhWMJ1kIIgrpxuuFRx+duM3ECEia2wdk4IHBVivBk9LLLS7&#10;8zfdyliLFMKhQAUmxq6QMlSGLIaJ64gTd3LeYkzQ11J7vKdw28pZluXSYsOpwWBHW0PVubxaBe7Z&#10;v19oet5djl+vH+ZzXubVoVFqNOw3CxCR+vgv/nPvtYKXPEv705v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UBmMMAAADdAAAADwAAAAAAAAAAAAAAAACYAgAAZHJzL2Rv&#10;d25yZXYueG1sUEsFBgAAAAAEAAQA9QAAAIgDAAAAAA==&#10;" path="m,l103632,,51816,103632,,xe" fillcolor="black" strokeweight="0">
                  <v:stroke miterlimit="83231f" joinstyle="miter"/>
                  <v:path arrowok="t" textboxrect="0,0,103632,103632"/>
                </v:shape>
                <v:shape id="Shape 5601" o:spid="_x0000_s1061" style="position:absolute;left:24871;top:31440;width:0;height:1478;visibility:visible;mso-wrap-style:square;v-text-anchor:top" coordsize="0,147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/SdsEA&#10;AADdAAAADwAAAGRycy9kb3ducmV2LnhtbESP0YrCMBRE3xf8h3AF39a0ixWtRhFF0UerH3Bprm2x&#10;uSlJVuvfG2FhH4eZOcMs171pxYOcbywrSMcJCOLS6oYrBdfL/nsGwgdkja1lUvAiD+vV4GuJubZP&#10;PtOjCJWIEPY5KqhD6HIpfVmTQT+2HXH0btYZDFG6SmqHzwg3rfxJkqk02HBcqLGjbU3lvfg1Csgd&#10;dtncpXxz3WwfqMomVJyUGg37zQJEoD78h//aR60gmyYpfN7EJy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/0nbBAAAA3QAAAA8AAAAAAAAAAAAAAAAAmAIAAGRycy9kb3du&#10;cmV2LnhtbFBLBQYAAAAABAAEAPUAAACGAwAAAAA=&#10;" path="m,l,147828e" filled="f" strokeweight=".35992mm">
                  <v:stroke endcap="round"/>
                  <v:path arrowok="t" textboxrect="0,0,0,147828"/>
                </v:shape>
                <v:shape id="Shape 5602" o:spid="_x0000_s1062" style="position:absolute;left:24353;top:32887;width:1052;height:1037;visibility:visible;mso-wrap-style:square;v-text-anchor:top" coordsize="105156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5fa8YA&#10;AADdAAAADwAAAGRycy9kb3ducmV2LnhtbESPQWsCMRSE7wX/Q3gFbzXpSkVWo6hlpYdeqoLXx+a5&#10;Wdy8rJtU1/76plDwOMzMN8x82btGXKkLtWcNryMFgrj0puZKw2FfvExBhIhssPFMGu4UYLkYPM0x&#10;N/7GX3TdxUokCIccNdgY21zKUFpyGEa+JU7eyXcOY5JdJU2HtwR3jcyUmkiHNacFiy1tLJXn3bfT&#10;MD1etu+bcVQn95mZYl38rI92r/XwuV/NQETq4yP83/4wGt4mKoO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5fa8YAAADdAAAADwAAAAAAAAAAAAAAAACYAgAAZHJz&#10;L2Rvd25yZXYueG1sUEsFBgAAAAAEAAQA9QAAAIsDAAAAAA==&#10;" path="m,l105156,,51816,103632,,xe" fillcolor="black" strokeweight="0">
                  <v:stroke miterlimit="83231f" joinstyle="miter"/>
                  <v:path arrowok="t" textboxrect="0,0,105156,103632"/>
                </v:shape>
                <v:shape id="Shape 5603" o:spid="_x0000_s1063" style="position:absolute;left:24871;top:23454;width:0;height:1478;visibility:visible;mso-wrap-style:square;v-text-anchor:top" coordsize="0,147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HpmsMA&#10;AADdAAAADwAAAGRycy9kb3ducmV2LnhtbESP0WrCQBRE3wX/YbmCb2ajbSRNXYNYLPaxaT/gkr0m&#10;odm7YXeN8e+7BaGPw8ycYXblZHoxkvOdZQXrJAVBXFvdcaPg++u0ykH4gKyxt0wK7uSh3M9nOyy0&#10;vfEnjVVoRISwL1BBG8JQSOnrlgz6xA7E0btYZzBE6RqpHd4i3PRyk6ZbabDjuNDiQMeW6p/qahSQ&#10;e3/LXtyaL27IT4Ga7JmqD6WWi+nwCiLQFP7Dj/ZZK8i26RP8vY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HpmsMAAADdAAAADwAAAAAAAAAAAAAAAACYAgAAZHJzL2Rv&#10;d25yZXYueG1sUEsFBgAAAAAEAAQA9QAAAIgDAAAAAA==&#10;" path="m,l,147828e" filled="f" strokeweight=".35992mm">
                  <v:stroke endcap="round"/>
                  <v:path arrowok="t" textboxrect="0,0,0,147828"/>
                </v:shape>
                <v:shape id="Shape 5604" o:spid="_x0000_s1064" style="position:absolute;left:24353;top:24902;width:1052;height:1036;visibility:visible;mso-wrap-style:square;v-text-anchor:top" coordsize="105156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tihMYA&#10;AADdAAAADwAAAGRycy9kb3ducmV2LnhtbESPQWsCMRSE7wX/Q3iCt5pUrcjWKFVZ6aGXrgWvj81z&#10;s3Tzst1EXf31TaHQ4zAz3zDLde8acaEu1J41PI0VCOLSm5orDZ+H/HEBIkRkg41n0nCjAOvV4GGJ&#10;mfFX/qBLESuRIBwy1GBjbDMpQ2nJYRj7ljh5J985jEl2lTQdXhPcNXKi1Fw6rDktWGxpa6n8Ks5O&#10;w+L4vd9tp1Gd3PvE5Jv8vjnag9ajYf/6AiJSH//Df+03o+F5rmbw+yY9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tihMYAAADdAAAADwAAAAAAAAAAAAAAAACYAgAAZHJz&#10;L2Rvd25yZXYueG1sUEsFBgAAAAAEAAQA9QAAAIsDAAAAAA==&#10;" path="m,l105156,,51816,103632,,xe" fillcolor="black" strokeweight="0">
                  <v:stroke miterlimit="83231f" joinstyle="miter"/>
                  <v:path arrowok="t" textboxrect="0,0,105156,103632"/>
                </v:shape>
                <v:shape id="Shape 5605" o:spid="_x0000_s1065" style="position:absolute;left:6278;top:23454;width:0;height:1478;visibility:visible;mso-wrap-style:square;v-text-anchor:top" coordsize="0,147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TUdcEA&#10;AADdAAAADwAAAGRycy9kb3ducmV2LnhtbESP0YrCMBRE34X9h3AX9k1TFyvaNS2iKPpo9QMuzbUt&#10;29yUJKvdvzeC4OMwM2eYVTGYTtzI+daygukkAUFcWd1yreBy3o0XIHxA1thZJgX/5KHIP0YrzLS9&#10;84luZahFhLDPUEETQp9J6auGDPqJ7Ymjd7XOYIjS1VI7vEe46eR3ksylwZbjQoM9bRqqfss/o4Dc&#10;fpsu3ZSvrl/sAtXpjMqjUl+fw/oHRKAhvMOv9kErSOdJCs838QnI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E1HXBAAAA3QAAAA8AAAAAAAAAAAAAAAAAmAIAAGRycy9kb3du&#10;cmV2LnhtbFBLBQYAAAAABAAEAPUAAACGAwAAAAA=&#10;" path="m,l,147828e" filled="f" strokeweight=".35992mm">
                  <v:stroke endcap="round"/>
                  <v:path arrowok="t" textboxrect="0,0,0,147828"/>
                </v:shape>
                <v:shape id="Shape 5606" o:spid="_x0000_s1066" style="position:absolute;left:5760;top:24902;width:1037;height:1036;visibility:visible;mso-wrap-style:square;v-text-anchor:top" coordsize="103632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A8d8YA&#10;AADdAAAADwAAAGRycy9kb3ducmV2LnhtbESPQWsCMRSE74L/IbxCL1KzWty2W6OIIBQqSLdeents&#10;XjeLm5c1SXX996YgeBxm5htmvuxtK07kQ+NYwWScgSCunG64VrD/3jy9gggRWWPrmBRcKMByMRzM&#10;sdDuzF90KmMtEoRDgQpMjF0hZagMWQxj1xEn79d5izFJX0vt8ZzgtpXTLMulxYbTgsGO1oaqQ/ln&#10;FbiRfzvS5LA5/uxePs32ucyrfaPU40O/egcRqY/38K39oRXM8iyH/zfpCc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A8d8YAAADdAAAADwAAAAAAAAAAAAAAAACYAgAAZHJz&#10;L2Rvd25yZXYueG1sUEsFBgAAAAAEAAQA9QAAAIsDAAAAAA==&#10;" path="m,l103632,,51816,103632,,xe" fillcolor="black" strokeweight="0">
                  <v:stroke miterlimit="83231f" joinstyle="miter"/>
                  <v:path arrowok="t" textboxrect="0,0,103632,103632"/>
                </v:shape>
                <v:shape id="Shape 5607" o:spid="_x0000_s1067" style="position:absolute;left:6278;top:31440;width:0;height:1478;visibility:visible;mso-wrap-style:square;v-text-anchor:top" coordsize="0,147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rvmcMA&#10;AADdAAAADwAAAGRycy9kb3ducmV2LnhtbESP0WrCQBRE34X+w3KFvulGaVKNbkJRUtrHpv2AS/aa&#10;BLN3w+6q8e/dQqGPw8ycYfblZAZxJed7ywpWywQEcWN1z62Cn+9qsQHhA7LGwTIpuJOHsnia7THX&#10;9sZfdK1DKyKEfY4KuhDGXErfdGTQL+1IHL2TdQZDlK6V2uEtws0g10mSSYM9x4UORzp01Jzri1FA&#10;7v2Ybt2KT27cVIHa9IXqT6We59PbDkSgKfyH/9ofWkGaJa/w+yY+AVk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rvmcMAAADdAAAADwAAAAAAAAAAAAAAAACYAgAAZHJzL2Rv&#10;d25yZXYueG1sUEsFBgAAAAAEAAQA9QAAAIgDAAAAAA==&#10;" path="m,l,147828e" filled="f" strokeweight=".35992mm">
                  <v:stroke endcap="round"/>
                  <v:path arrowok="t" textboxrect="0,0,0,147828"/>
                </v:shape>
                <v:shape id="Shape 5608" o:spid="_x0000_s1068" style="position:absolute;left:5760;top:32887;width:1037;height:1037;visibility:visible;mso-wrap-style:square;v-text-anchor:top" coordsize="103632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MNnsMA&#10;AADdAAAADwAAAGRycy9kb3ducmV2LnhtbERPz2vCMBS+D/wfwhO8DE1V1m3VKCIIwgZjnRdvj+bZ&#10;FJuXmkSt//1yGOz48f1ernvbihv50DhWMJ1kIIgrpxuuFRx+duM3ECEia2wdk4IHBVivBk9LLLS7&#10;8zfdyliLFMKhQAUmxq6QMlSGLIaJ64gTd3LeYkzQ11J7vKdw28pZluXSYsOpwWBHW0PVubxaBe7Z&#10;v19oet5djl+vH+ZzXubVoVFqNOw3CxCR+vgv/nPvtYKXPEtz05v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MNnsMAAADdAAAADwAAAAAAAAAAAAAAAACYAgAAZHJzL2Rv&#10;d25yZXYueG1sUEsFBgAAAAAEAAQA9QAAAIgDAAAAAA==&#10;" path="m,l103632,,51816,103632,,xe" fillcolor="black" strokeweight="0">
                  <v:stroke miterlimit="83231f" joinstyle="miter"/>
                  <v:path arrowok="t" textboxrect="0,0,103632,103632"/>
                </v:shape>
                <v:shape id="Shape 59692" o:spid="_x0000_s1069" style="position:absolute;left:45;top:17967;width:12451;height:5487;visibility:visible;mso-wrap-style:square;v-text-anchor:top" coordsize="1245108,548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jA9MgA&#10;AADeAAAADwAAAGRycy9kb3ducmV2LnhtbESPQWvCQBSE74L/YXlCL6IbLQYTXcW2lHppi9GDx2f2&#10;mQSzb0N2q+m/dwtCj8PMfMMs152pxZVaV1lWMBlHIIhzqysuFBz276M5COeRNdaWScEvOViv+r0l&#10;ptreeEfXzBciQNilqKD0vkmldHlJBt3YNsTBO9vWoA+yLaRu8RbgppbTKIqlwYrDQokNvZaUX7If&#10;oyA5PsvP7CN/+9pFs3h4sudh9vKt1NOg2yxAeOr8f/jR3moFsyROpvB3J1wBub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mMD0yAAAAN4AAAAPAAAAAAAAAAAAAAAAAJgCAABk&#10;cnMvZG93bnJldi54bWxQSwUGAAAAAAQABAD1AAAAjQMAAAAA&#10;" path="m,l1245108,r,548640l,548640,,e" strokeweight=".35992mm">
                  <v:stroke endcap="round"/>
                  <v:path arrowok="t" textboxrect="0,0,1245108,548640"/>
                </v:shape>
                <v:shape id="Shape 5610" o:spid="_x0000_s1070" style="position:absolute;left:45;top:17967;width:12451;height:5487;visibility:visible;mso-wrap-style:square;v-text-anchor:top" coordsize="1245108,548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KoIMQA&#10;AADdAAAADwAAAGRycy9kb3ducmV2LnhtbERPz2vCMBS+D/Y/hDfYRWaqoI5qWsZAmQcP0112ezbP&#10;tti8hCTWbn+9OQgeP77fq3IwnejJh9aygsk4A0FcWd1yreDnsH57BxEissbOMin4owBl8fy0wlzb&#10;K39Tv4+1SCEcclTQxOhyKUPVkMEwto44cSfrDcYEfS21x2sKN52cZtlcGmw5NTTo6LOh6ry/GAVy&#10;8dvunEO//pfH6Wy0dZtRv1Xq9WX4WIKINMSH+O7+0gpm80nan96kJy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SqCDEAAAA3QAAAA8AAAAAAAAAAAAAAAAAmAIAAGRycy9k&#10;b3ducmV2LnhtbFBLBQYAAAAABAAEAPUAAACJAwAAAAA=&#10;" path="m,l1245108,r,548640l,548640,,e" filled="f" strokeweight=".35992mm">
                  <v:stroke endcap="round"/>
                  <v:path arrowok="t" textboxrect="0,0,1245108,548640"/>
                </v:shape>
                <v:rect id="Rectangle 5611" o:spid="_x0000_s1071" style="position:absolute;left:365;top:19328;width:16128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AnvccA&#10;AADdAAAADwAAAGRycy9kb3ducmV2LnhtbESPS2vDMBCE74X+B7GF3hrZhQbbiWJMHyTHPAppbou1&#10;tU2tlbHU2MmvjwKBHIeZ+YaZ56NpxZF611hWEE8iEMSl1Q1XCr53Xy8JCOeRNbaWScGJHOSLx4c5&#10;ZtoOvKHj1lciQNhlqKD2vsukdGVNBt3EdsTB+7W9QR9kX0nd4xDgppWvUTSVBhsOCzV29F5T+bf9&#10;NwqWSVf8rOx5qNrPw3K/3qcfu9Qr9fw0FjMQnkZ/D9/aK63gbRrHcH0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QJ73HAAAA3QAAAA8AAAAAAAAAAAAAAAAAmAIAAGRy&#10;cy9kb3ducmV2LnhtbFBLBQYAAAAABAAEAPUAAACMAwAAAAA=&#10;" filled="f" stroked="f">
                  <v:textbox inset="0,0,0,0">
                    <w:txbxContent>
                      <w:p w:rsidR="009C4D64" w:rsidRDefault="009C4D64" w:rsidP="003037BB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Develop action plan for </w:t>
                        </w:r>
                      </w:p>
                    </w:txbxContent>
                  </v:textbox>
                </v:rect>
                <v:rect id="Rectangle 5612" o:spid="_x0000_s1072" style="position:absolute;left:5151;top:20777;width:3118;height:1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K5ys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eBllkzh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K5ysYAAADdAAAADwAAAAAAAAAAAAAAAACYAgAAZHJz&#10;L2Rvd25yZXYueG1sUEsFBgAAAAAEAAQA9QAAAIsDAAAAAA==&#10;" filled="f" stroked="f">
                  <v:textbox inset="0,0,0,0">
                    <w:txbxContent>
                      <w:p w:rsidR="009C4D64" w:rsidRDefault="009C4D64" w:rsidP="003037BB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PCA</w:t>
                        </w:r>
                      </w:p>
                    </w:txbxContent>
                  </v:textbox>
                </v:rect>
                <v:shape id="Shape 59693" o:spid="_x0000_s1073" style="position:absolute;left:45;top:25938;width:12451;height:5502;visibility:visible;mso-wrap-style:square;v-text-anchor:top" coordsize="1245108,550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yjMcYA&#10;AADeAAAADwAAAGRycy9kb3ducmV2LnhtbESPQWsCMRSE7wX/Q3gFbzVbRdvdGkUqhdabthS8PTav&#10;m6XJy5Kk7vrvTUHwOMzMN8xyPTgrThRi61nB46QAQVx73XKj4Ovz7eEZREzIGq1nUnCmCOvV6G6J&#10;lfY97+l0SI3IEI4VKjApdZWUsTbkME58R5y9Hx8cpixDI3XAPsOdldOiWEiHLecFgx29Gqp/D39O&#10;wfQcjh9N//1UbuPe1MPObsujVWp8P2xeQCQa0i18bb9rBfNyUc7g/06+An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yjMcYAAADeAAAADwAAAAAAAAAAAAAAAACYAgAAZHJz&#10;L2Rvd25yZXYueG1sUEsFBgAAAAAEAAQA9QAAAIsDAAAAAA==&#10;" path="m,l1245108,r,550164l,550164,,e" strokeweight=".35992mm">
                  <v:stroke endcap="round"/>
                  <v:path arrowok="t" textboxrect="0,0,1245108,550164"/>
                </v:shape>
                <v:shape id="Shape 5614" o:spid="_x0000_s1074" style="position:absolute;left:45;top:25938;width:12451;height:5502;visibility:visible;mso-wrap-style:square;v-text-anchor:top" coordsize="1245108,550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i6zsQA&#10;AADdAAAADwAAAGRycy9kb3ducmV2LnhtbESPT4vCMBTE7wt+h/CEva1pZRWpRhGh4Kmsf/D8aJ5t&#10;sXkpSbR1P/1mQfA4zMxvmNVmMK14kPONZQXpJAFBXFrdcKXgfMq/FiB8QNbYWiYFT/KwWY8+Vphp&#10;2/OBHsdQiQhhn6GCOoQuk9KXNRn0E9sRR+9qncEQpaukdthHuGnlNEnm0mDDcaHGjnY1lbfj3Sho&#10;i5/Z9Pd8Kd1CF3mR9mlltrlSn+NhuwQRaAjv8Ku91wpm8/Qb/t/E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Yus7EAAAA3QAAAA8AAAAAAAAAAAAAAAAAmAIAAGRycy9k&#10;b3ducmV2LnhtbFBLBQYAAAAABAAEAPUAAACJAwAAAAA=&#10;" path="m,l1245108,r,550164l,550164,,e" filled="f" strokeweight=".35992mm">
                  <v:stroke endcap="round"/>
                  <v:path arrowok="t" textboxrect="0,0,1245108,550164"/>
                </v:shape>
                <v:rect id="Rectangle 5615" o:spid="_x0000_s1075" style="position:absolute;left:3626;top:27254;width:7585;height:1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shvsUA&#10;AADdAAAADwAAAGRycy9kb3ducmV2LnhtbESPQYvCMBSE7wv+h/AW9ramCopWo4i66FGt4O7t0Tzb&#10;ss1LaaKt/nojCB6HmfmGmc5bU4or1a6wrKDXjUAQp1YXnCk4Jj/fIxDOI2ssLZOCGzmYzzofU4y1&#10;bXhP14PPRICwi1FB7n0VS+nSnAy6rq2Ig3e2tUEfZJ1JXWMT4KaU/SgaSoMFh4UcK1rmlP4fLkbB&#10;ZlQtfrf23mTl+m9z2p3Gq2Tslfr6bBcTEJ5a/w6/2lutYDDsDeD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yG+xQAAAN0AAAAPAAAAAAAAAAAAAAAAAJgCAABkcnMv&#10;ZG93bnJldi54bWxQSwUGAAAAAAQABAD1AAAAigMAAAAA&#10;" filled="f" stroked="f">
                  <v:textbox inset="0,0,0,0">
                    <w:txbxContent>
                      <w:p w:rsidR="009C4D64" w:rsidRDefault="009C4D64" w:rsidP="003037BB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Implement </w:t>
                        </w:r>
                      </w:p>
                    </w:txbxContent>
                  </v:textbox>
                </v:rect>
                <v:rect id="Rectangle 5616" o:spid="_x0000_s1076" style="position:absolute;left:3886;top:28701;width:6437;height:1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m/ycUA&#10;AADdAAAADwAAAGRycy9kb3ducmV2LnhtbESPT4vCMBTE74LfITzBm6YKFq1GEf+gx10V1NujebbF&#10;5qU00Xb3028WFvY4zMxvmMWqNaV4U+0KywpGwwgEcWp1wZmCy3k/mIJwHlljaZkUfJGD1bLbWWCi&#10;bcOf9D75TAQIuwQV5N5XiZQuzcmgG9qKOHgPWxv0QdaZ1DU2AW5KOY6iWBosOCzkWNEmp/R5ehkF&#10;h2m1vh3td5OVu/vh+nGdbc8zr1S/167nIDy1/j/81z5qBZN4FMP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+b/JxQAAAN0AAAAPAAAAAAAAAAAAAAAAAJgCAABkcnMv&#10;ZG93bnJldi54bWxQSwUGAAAAAAQABAD1AAAAigMAAAAA&#10;" filled="f" stroked="f">
                  <v:textbox inset="0,0,0,0">
                    <w:txbxContent>
                      <w:p w:rsidR="009C4D64" w:rsidRDefault="009C4D64" w:rsidP="003037BB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PCA plan</w:t>
                        </w:r>
                      </w:p>
                    </w:txbxContent>
                  </v:textbox>
                </v:rect>
                <v:shape id="Shape 59694" o:spid="_x0000_s1077" style="position:absolute;left:45;top:33924;width:12451;height:5501;visibility:visible;mso-wrap-style:square;v-text-anchor:top" coordsize="1245108,550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U7RcYA&#10;AADeAAAADwAAAGRycy9kb3ducmV2LnhtbESPQWsCMRSE7wX/Q3gFbzVbUdvdGkUqhdabthS8PTav&#10;m6XJy5Kk7vrvTUHwOMzMN8xyPTgrThRi61nB46QAQVx73XKj4Ovz7eEZREzIGq1nUnCmCOvV6G6J&#10;lfY97+l0SI3IEI4VKjApdZWUsTbkME58R5y9Hx8cpixDI3XAPsOdldOiWEiHLecFgx29Gqp/D39O&#10;wfQcjh9N//1UbuPe1MPObsujVWp8P2xeQCQa0i18bb9rBfNyUc7g/06+An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U7RcYAAADeAAAADwAAAAAAAAAAAAAAAACYAgAAZHJz&#10;L2Rvd25yZXYueG1sUEsFBgAAAAAEAAQA9QAAAIsDAAAAAA==&#10;" path="m,l1245108,r,550164l,550164,,e" strokeweight=".35992mm">
                  <v:stroke endcap="round"/>
                  <v:path arrowok="t" textboxrect="0,0,1245108,550164"/>
                </v:shape>
                <v:shape id="Shape 5618" o:spid="_x0000_s1078" style="position:absolute;left:45;top:33924;width:12451;height:5501;visibility:visible;mso-wrap-style:square;v-text-anchor:top" coordsize="1245108,550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Wwy8EA&#10;AADdAAAADwAAAGRycy9kb3ducmV2LnhtbERPz2uDMBS+F/Y/hFfYrY0KleIaRQrCTrK5svPDvKnM&#10;vEiSVbe/fjkMdvz4fl+qzcziTs5PlhWkxwQEcW/1xIOC21tzOIPwAVnjbJkUfJOHqnzYXbDQduVX&#10;undhEDGEfYEKxhCWQkrfj2TQH+1CHLkP6wyGCN0gtcM1hptZZkmSS4MTx4YRF7qO1H92X0bB3L6c&#10;sp/be+/Oum3adE0HUzdKPe63+glEoC38i//cz1rBKU/j3PgmPgFZ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VsMvBAAAA3QAAAA8AAAAAAAAAAAAAAAAAmAIAAGRycy9kb3du&#10;cmV2LnhtbFBLBQYAAAAABAAEAPUAAACGAwAAAAA=&#10;" path="m,l1245108,r,550164l,550164,,e" filled="f" strokeweight=".35992mm">
                  <v:stroke endcap="round"/>
                  <v:path arrowok="t" textboxrect="0,0,1245108,550164"/>
                </v:shape>
                <v:rect id="Rectangle 5619" o:spid="_x0000_s1079" style="position:absolute;left:1782;top:34569;width:12068;height:1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Yru8UA&#10;AADdAAAADwAAAGRycy9kb3ducmV2LnhtbESPT4vCMBTE74LfITxhb5oqrNhqFPEPetxVQb09mmdb&#10;bF5KE213P/1mQfA4zMxvmNmiNaV4Uu0KywqGgwgEcWp1wZmC03Hbn4BwHlljaZkU/JCDxbzbmWGi&#10;bcPf9Dz4TAQIuwQV5N5XiZQuzcmgG9iKOHg3Wxv0QdaZ1DU2AW5KOYqisTRYcFjIsaJVTun98DAK&#10;dpNqednb3yYrN9fd+escr4+xV+qj1y6nIDy1/h1+tfdawed4GMP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Ziu7xQAAAN0AAAAPAAAAAAAAAAAAAAAAAJgCAABkcnMv&#10;ZG93bnJldi54bWxQSwUGAAAAAAQABAD1AAAAigMAAAAA&#10;" filled="f" stroked="f">
                  <v:textbox inset="0,0,0,0">
                    <w:txbxContent>
                      <w:p w:rsidR="009C4D64" w:rsidRDefault="009C4D64" w:rsidP="003037BB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Remove ICA and </w:t>
                        </w:r>
                      </w:p>
                    </w:txbxContent>
                  </v:textbox>
                </v:rect>
                <v:rect id="Rectangle 5620" o:spid="_x0000_s1080" style="position:absolute;left:1813;top:36016;width:11956;height:1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BIm8MA&#10;AADdAAAADwAAAGRycy9kb3ducmV2LnhtbERPTWvCQBC9F/wPywje6saAoqmrBFtJjlYF7W3ITpPQ&#10;7GzIribtr3cPBY+P973eDqYRd+pcbVnBbBqBIC6srrlUcD7tX5cgnEfW2FgmBb/kYLsZvawx0bbn&#10;T7offSlCCLsEFVTet4mUrqjIoJvaljhw37Yz6APsSqk77EO4aWQcRQtpsObQUGFLu4qKn+PNKMiW&#10;bXrN7V9fNh9f2eVwWb2fVl6pyXhI30B4GvxT/O/OtYL5Ig77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BIm8MAAADdAAAADwAAAAAAAAAAAAAAAACYAgAAZHJzL2Rv&#10;d25yZXYueG1sUEsFBgAAAAAEAAQA9QAAAIgDAAAAAA==&#10;" filled="f" stroked="f">
                  <v:textbox inset="0,0,0,0">
                    <w:txbxContent>
                      <w:p w:rsidR="009C4D64" w:rsidRDefault="009C4D64" w:rsidP="003037BB">
                        <w:proofErr w:type="gramStart"/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evaluate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PCA for </w:t>
                        </w:r>
                      </w:p>
                    </w:txbxContent>
                  </v:textbox>
                </v:rect>
                <v:rect id="Rectangle 5621" o:spid="_x0000_s1081" style="position:absolute;left:3032;top:37464;width:873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ztAM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eBlNk3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ztAMYAAADdAAAADwAAAAAAAAAAAAAAAACYAgAAZHJz&#10;L2Rvd25yZXYueG1sUEsFBgAAAAAEAAQA9QAAAIsDAAAAAA==&#10;" filled="f" stroked="f">
                  <v:textbox inset="0,0,0,0">
                    <w:txbxContent>
                      <w:p w:rsidR="009C4D64" w:rsidRDefault="009C4D64" w:rsidP="003037BB">
                        <w:proofErr w:type="gramStart"/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escape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point</w:t>
                        </w:r>
                      </w:p>
                    </w:txbxContent>
                  </v:textbox>
                </v:rect>
                <v:shape id="Shape 59695" o:spid="_x0000_s1082" style="position:absolute;left:18653;top:25938;width:12451;height:5502;visibility:visible;mso-wrap-style:square;v-text-anchor:top" coordsize="1245108,550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me3sYA&#10;AADeAAAADwAAAGRycy9kb3ducmV2LnhtbESPQWsCMRSE70L/Q3iF3jRbQdtdjVKUQtubWgRvj81z&#10;s5i8LEl013/fFAo9DjPzDbNcD86KG4XYelbwPClAENdet9wo+D68j19BxISs0XomBXeKsF49jJZY&#10;ad/zjm771IgM4VihApNSV0kZa0MO48R3xNk7++AwZRkaqQP2Ge6snBbFXDpsOS8Y7GhjqL7sr07B&#10;9B5On01/fCm3cWfq4ctuy5NV6ulxeFuASDSk//Bf+0MrmJXzcga/d/IV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me3sYAAADeAAAADwAAAAAAAAAAAAAAAACYAgAAZHJz&#10;L2Rvd25yZXYueG1sUEsFBgAAAAAEAAQA9QAAAIsDAAAAAA==&#10;" path="m,l1245108,r,550164l,550164,,e" strokeweight=".35992mm">
                  <v:stroke endcap="round"/>
                  <v:path arrowok="t" textboxrect="0,0,1245108,550164"/>
                </v:shape>
                <v:shape id="Shape 5623" o:spid="_x0000_s1083" style="position:absolute;left:18653;top:25938;width:12451;height:5502;visibility:visible;mso-wrap-style:square;v-text-anchor:top" coordsize="1245108,550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3oB8QA&#10;AADdAAAADwAAAGRycy9kb3ducmV2LnhtbESPQWvCQBSE7wX/w/IEb3WTiCKpq4gQ8BSqlZ4f2WcS&#10;zL4Nu6uJ/fXdgtDjMDPfMJvdaDrxIOdbywrSeQKCuLK65VrB5at4X4PwAVljZ5kUPMnDbjt522Cu&#10;7cAnepxDLSKEfY4KmhD6XEpfNWTQz21PHL2rdQZDlK6W2uEQ4aaTWZKspMGW40KDPR0aqm7nu1HQ&#10;lZ/L7OfyXbm1LosyHdLa7AulZtNx/wEi0Bj+w6/2UStYrrIF/L2JT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d6AfEAAAA3QAAAA8AAAAAAAAAAAAAAAAAmAIAAGRycy9k&#10;b3ducmV2LnhtbFBLBQYAAAAABAAEAPUAAACJAwAAAAA=&#10;" path="m,l1245108,r,550164l,550164,,e" filled="f" strokeweight=".35992mm">
                  <v:stroke endcap="round"/>
                  <v:path arrowok="t" textboxrect="0,0,1245108,550164"/>
                </v:shape>
                <v:rect id="Rectangle 5624" o:spid="_x0000_s1084" style="position:absolute;left:22188;top:27254;width:7593;height:1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OmM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peZ9M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LTpjHAAAA3QAAAA8AAAAAAAAAAAAAAAAAmAIAAGRy&#10;cy9kb3ducmV2LnhtbFBLBQYAAAAABAAEAPUAAACMAwAAAAA=&#10;" filled="f" stroked="f">
                  <v:textbox inset="0,0,0,0">
                    <w:txbxContent>
                      <w:p w:rsidR="009C4D64" w:rsidRDefault="009C4D64" w:rsidP="003037BB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Implement </w:t>
                        </w:r>
                      </w:p>
                    </w:txbxContent>
                  </v:textbox>
                </v:rect>
                <v:rect id="Rectangle 5625" o:spid="_x0000_s1085" style="position:absolute;left:22447;top:28701;width:6401;height:1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frA8UA&#10;AADdAAAADwAAAGRycy9kb3ducmV2LnhtbESPQYvCMBSE74L/ITxhb5quoGg1iqiLHtUuuHt7NM+2&#10;bPNSmmirv94Iwh6HmfmGmS9bU4ob1a6wrOBzEIEgTq0uOFPwnXz1JyCcR9ZYWiYFd3KwXHQ7c4y1&#10;bfhIt5PPRICwi1FB7n0VS+nSnAy6ga2Ig3extUEfZJ1JXWMT4KaUwygaS4MFh4UcK1rnlP6drkbB&#10;blKtfvb20WTl9nd3Ppynm2TqlfrotasZCE+t/w+/23utYDQeju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+sDxQAAAN0AAAAPAAAAAAAAAAAAAAAAAJgCAABkcnMv&#10;ZG93bnJldi54bWxQSwUGAAAAAAQABAD1AAAAigMAAAAA&#10;" filled="f" stroked="f">
                  <v:textbox inset="0,0,0,0">
                    <w:txbxContent>
                      <w:p w:rsidR="009C4D64" w:rsidRDefault="009C4D64" w:rsidP="003037BB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PCA plan</w:t>
                        </w:r>
                      </w:p>
                    </w:txbxContent>
                  </v:textbox>
                </v:rect>
                <v:shape id="Shape 59696" o:spid="_x0000_s1086" style="position:absolute;left:18653;top:17967;width:12451;height:5487;visibility:visible;mso-wrap-style:square;v-text-anchor:top" coordsize="1245108,548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PG98gA&#10;AADeAAAADwAAAGRycy9kb3ducmV2LnhtbESPQWvCQBSE74X+h+UVvEjdtGIw0VVsRezFimkPPT6z&#10;zySYfRuyq8Z/7wpCj8PMfMNM552pxZlaV1lW8DaIQBDnVldcKPj9Wb2OQTiPrLG2TAqu5GA+e36a&#10;YqrthXd0znwhAoRdigpK75tUSpeXZNANbEMcvINtDfog20LqFi8Bbmr5HkWxNFhxWCixoc+S8mN2&#10;MgqSv6HcZOt8+b2LRnF/bw/97GOrVO+lW0xAeOr8f/jR/tIKRkmcxHC/E66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o8b3yAAAAN4AAAAPAAAAAAAAAAAAAAAAAJgCAABk&#10;cnMvZG93bnJldi54bWxQSwUGAAAAAAQABAD1AAAAjQMAAAAA&#10;" path="m,l1245108,r,548640l,548640,,e" strokeweight=".35992mm">
                  <v:stroke endcap="round"/>
                  <v:path arrowok="t" textboxrect="0,0,1245108,548640"/>
                </v:shape>
                <v:shape id="Shape 5627" o:spid="_x0000_s1087" style="position:absolute;left:18653;top:17967;width:12451;height:5487;visibility:visible;mso-wrap-style:square;v-text-anchor:top" coordsize="1245108,548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f66cYA&#10;AADdAAAADwAAAGRycy9kb3ducmV2LnhtbESPQWsCMRSE7wX/Q3iCF6nZLqhlNYoULHrooeqlt9fN&#10;c3dx8xKSdN321zeC4HGYmW+Y5bo3rejIh8aygpdJBoK4tLrhSsHpuH1+BREissbWMin4pQDr1eBp&#10;iYW2V/6k7hArkSAcClRQx+gKKUNZk8EwsY44eWfrDcYkfSW1x2uCm1bmWTaTBhtOCzU6equpvBx+&#10;jAI5/2o+nEO//ZPf+XS8d+/jbq/UaNhvFiAi9fERvrd3WsF0ls/h9iY9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f66cYAAADdAAAADwAAAAAAAAAAAAAAAACYAgAAZHJz&#10;L2Rvd25yZXYueG1sUEsFBgAAAAAEAAQA9QAAAIsDAAAAAA==&#10;" path="m,l1245108,r,548640l,548640,,e" filled="f" strokeweight=".35992mm">
                  <v:stroke endcap="round"/>
                  <v:path arrowok="t" textboxrect="0,0,1245108,548640"/>
                </v:shape>
                <v:rect id="Rectangle 5628" o:spid="_x0000_s1088" style="position:absolute;left:18973;top:19328;width:16128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ZEncMA&#10;AADdAAAADwAAAGRycy9kb3ducmV2LnhtbERPTWvCQBC9F/wPywje6saAoqmrBFtJjlYF7W3ITpPQ&#10;7GzIribtr3cPBY+P973eDqYRd+pcbVnBbBqBIC6srrlUcD7tX5cgnEfW2FgmBb/kYLsZvawx0bbn&#10;T7offSlCCLsEFVTet4mUrqjIoJvaljhw37Yz6APsSqk77EO4aWQcRQtpsObQUGFLu4qKn+PNKMiW&#10;bXrN7V9fNh9f2eVwWb2fVl6pyXhI30B4GvxT/O/OtYL5Ig5z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ZEncMAAADdAAAADwAAAAAAAAAAAAAAAACYAgAAZHJzL2Rv&#10;d25yZXYueG1sUEsFBgAAAAAEAAQA9QAAAIgDAAAAAA==&#10;" filled="f" stroked="f">
                  <v:textbox inset="0,0,0,0">
                    <w:txbxContent>
                      <w:p w:rsidR="009C4D64" w:rsidRDefault="009C4D64" w:rsidP="003037BB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Develop action plan for </w:t>
                        </w:r>
                      </w:p>
                    </w:txbxContent>
                  </v:textbox>
                </v:rect>
                <v:rect id="Rectangle 5629" o:spid="_x0000_s1089" style="position:absolute;left:23713;top:20777;width:3118;height:1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rhBsUA&#10;AADdAAAADwAAAGRycy9kb3ducmV2LnhtbESPT4vCMBTE7wv7HcJb8LamKyi2GkVWFz36D9Tbo3m2&#10;xealNFlb/fRGEDwOM/MbZjxtTSmuVLvCsoKfbgSCOLW64EzBfvf3PQThPLLG0jIpuJGD6eTzY4yJ&#10;tg1v6Lr1mQgQdgkqyL2vEildmpNB17UVcfDOtjbog6wzqWtsAtyUshdFA2mw4LCQY0W/OaWX7b9R&#10;sBxWs+PK3pusXJyWh/Uhnu9ir1Tnq52NQHhq/Tv8aq+0gv6gF8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CuEGxQAAAN0AAAAPAAAAAAAAAAAAAAAAAJgCAABkcnMv&#10;ZG93bnJldi54bWxQSwUGAAAAAAQABAD1AAAAigMAAAAA&#10;" filled="f" stroked="f">
                  <v:textbox inset="0,0,0,0">
                    <w:txbxContent>
                      <w:p w:rsidR="009C4D64" w:rsidRDefault="009C4D64" w:rsidP="003037BB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PCA</w:t>
                        </w:r>
                      </w:p>
                    </w:txbxContent>
                  </v:textbox>
                </v:rect>
                <v:shape id="Shape 59697" o:spid="_x0000_s1090" style="position:absolute;left:18653;top:33924;width:12451;height:5517;visibility:visible;mso-wrap-style:square;v-text-anchor:top" coordsize="1245108,551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ZsmsYA&#10;AADeAAAADwAAAGRycy9kb3ducmV2LnhtbESPwWrDMBBE74X+g9hCb42clMaNGyWEkpRc7YSeF2tr&#10;ObFWRlJt5++rQqHHYWbeMOvtZDsxkA+tYwXzWQaCuHa65UbB+XR4egURIrLGzjEpuFGA7eb+bo2F&#10;diOXNFSxEQnCoUAFJsa+kDLUhiyGmeuJk/flvMWYpG+k9jgmuO3kIsuW0mLLacFgT++G6mv1bRUc&#10;y0t8Hi77fX6ozFje8o9z4z+VenyYdm8gIk3xP/zXPmoFL6vlKoffO+kK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UZsmsYAAADeAAAADwAAAAAAAAAAAAAAAACYAgAAZHJz&#10;L2Rvd25yZXYueG1sUEsFBgAAAAAEAAQA9QAAAIsDAAAAAA==&#10;" path="m,l1245108,r,551688l,551688,,e" strokeweight=".35992mm">
                  <v:stroke endcap="round"/>
                  <v:path arrowok="t" textboxrect="0,0,1245108,551688"/>
                </v:shape>
                <v:shape id="Shape 5631" o:spid="_x0000_s1091" style="position:absolute;left:18653;top:33924;width:12451;height:5517;visibility:visible;mso-wrap-style:square;v-text-anchor:top" coordsize="1245108,551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WKJ8QA&#10;AADdAAAADwAAAGRycy9kb3ducmV2LnhtbESPT4vCMBTE7wt+h/AEb2vqn61SjSKC4GEvWz14fDbP&#10;trR5KU3U+O03wsIeh5n5DbPeBtOKB/WutqxgMk5AEBdW11wqOJ8On0sQziNrbC2Tghc52G4GH2vM&#10;tH3yDz1yX4oIYZehgsr7LpPSFRUZdGPbEUfvZnuDPsq+lLrHZ4SbVk6TJJUGa44LFXa0r6ho8rtR&#10;MC8u02vum1N3X5gkfJdNGrBRajQMuxUIT8H/h//aR63gK51N4P0mP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liifEAAAA3QAAAA8AAAAAAAAAAAAAAAAAmAIAAGRycy9k&#10;b3ducmV2LnhtbFBLBQYAAAAABAAEAPUAAACJAwAAAAA=&#10;" path="m,l1245108,r,551688l,551688,,e" filled="f" strokeweight=".35992mm">
                  <v:stroke endcap="round"/>
                  <v:path arrowok="t" textboxrect="0,0,1245108,551688"/>
                </v:shape>
                <v:rect id="Rectangle 5632" o:spid="_x0000_s1092" style="position:absolute;left:20680;top:35269;width:11245;height:1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flqscA&#10;AADdAAAADwAAAGRycy9kb3ducmV2LnhtbESPQWvCQBSE7wX/w/KE3uqmlopGVxFtSY41Cra3R/aZ&#10;hGbfhuw2SfvrXaHgcZiZb5jVZjC16Kh1lWUFz5MIBHFudcWFgtPx/WkOwnlkjbVlUvBLDjbr0cMK&#10;Y217PlCX+UIECLsYFZTeN7GULi/JoJvYhjh4F9sa9EG2hdQt9gFuajmNopk0WHFYKLGhXUn5d/Zj&#10;FCTzZvuZ2r++qN++kvPHebE/LrxSj+NhuwThafD38H871QpeZy9T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35arHAAAA3QAAAA8AAAAAAAAAAAAAAAAAmAIAAGRy&#10;cy9kb3ducmV2LnhtbFBLBQYAAAAABAAEAPUAAACMAwAAAAA=&#10;" filled="f" stroked="f">
                  <v:textbox inset="0,0,0,0">
                    <w:txbxContent>
                      <w:p w:rsidR="009C4D64" w:rsidRDefault="009C4D64" w:rsidP="003037BB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Remove Interim </w:t>
                        </w:r>
                      </w:p>
                    </w:txbxContent>
                  </v:textbox>
                </v:rect>
                <v:rect id="Rectangle 5633" o:spid="_x0000_s1093" style="position:absolute;left:19597;top:36717;width:14108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tAMccA&#10;AADdAAAADwAAAGRycy9kb3ducmV2LnhtbESPQWvCQBSE7wX/w/KE3uqmSkWjq4htSY41Cra3R/aZ&#10;hGbfhuw2SfvrXaHgcZiZb5j1djC16Kh1lWUFz5MIBHFudcWFgtPx/WkBwnlkjbVlUvBLDrab0cMa&#10;Y217PlCX+UIECLsYFZTeN7GULi/JoJvYhjh4F9sa9EG2hdQt9gFuajmNork0WHFYKLGhfUn5d/Zj&#10;FCSLZveZ2r++qN++kvPHefl6XHqlHsfDbgXC0+Dv4f92qhW8zGc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7QDHHAAAA3QAAAA8AAAAAAAAAAAAAAAAAmAIAAGRy&#10;cy9kb3ducmV2LnhtbFBLBQYAAAAABAAEAPUAAACMAwAAAAA=&#10;" filled="f" stroked="f">
                  <v:textbox inset="0,0,0,0">
                    <w:txbxContent>
                      <w:p w:rsidR="009C4D64" w:rsidRDefault="009C4D64" w:rsidP="003037BB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Containment Actions</w:t>
                        </w:r>
                      </w:p>
                    </w:txbxContent>
                  </v:textbox>
                </v:rect>
                <v:shape id="Shape 59698" o:spid="_x0000_s1094" style="position:absolute;top:41910;width:12542;height:5486;visibility:visible;mso-wrap-style:square;v-text-anchor:top" coordsize="1254252,548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1ycQA&#10;AADeAAAADwAAAGRycy9kb3ducmV2LnhtbERP3WrCMBS+H/gO4QjezcSBpXZGGQ6hZWywzgc4Nmdt&#10;WXNSmtjWt18uBrv8+P73x9l2YqTBt441bNYKBHHlTMu1hsvX+TEF4QOywc4xabiTh+Nh8bDHzLiJ&#10;P2ksQy1iCPsMNTQh9JmUvmrIol+7njhy326wGCIcamkGnGK47eSTUom02HJsaLCnU0PVT3mzGj5S&#10;lV+L91c6V5u5zN9MqabipPVqOb88gwg0h3/xnzs3Gra7ZBf3xjvxCs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T9cnEAAAA3gAAAA8AAAAAAAAAAAAAAAAAmAIAAGRycy9k&#10;b3ducmV2LnhtbFBLBQYAAAAABAAEAPUAAACJAwAAAAA=&#10;" path="m,l1254252,r,548640l,548640,,e" strokeweight=".35992mm">
                  <v:stroke endcap="round"/>
                  <v:path arrowok="t" textboxrect="0,0,1254252,548640"/>
                </v:shape>
                <v:shape id="Shape 5635" o:spid="_x0000_s1095" style="position:absolute;top:41910;width:12542;height:5486;visibility:visible;mso-wrap-style:square;v-text-anchor:top" coordsize="1254252,548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XlMMcA&#10;AADdAAAADwAAAGRycy9kb3ducmV2LnhtbESPT2vCQBTE70K/w/IK3nTTFqPEbKQ0FLx48A+It2f2&#10;mcRm34bs1sR++q5Q6HGYmd8w6WowjbhR52rLCl6mEQjiwuqaSwWH/edkAcJ5ZI2NZVJwJwer7GmU&#10;YqJtz1u67XwpAoRdggoq79tESldUZNBNbUscvIvtDPogu1LqDvsAN418jaJYGqw5LFTY0kdFxdfu&#10;2yjIT5vTcR5H+bk9lP18j3n/k1+VGj8P70sQngb/H/5rr7WCWfw2g8eb8ARk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l5TDHAAAA3QAAAA8AAAAAAAAAAAAAAAAAmAIAAGRy&#10;cy9kb3ducmV2LnhtbFBLBQYAAAAABAAEAPUAAACMAwAAAAA=&#10;" path="m,l1254252,r,548640l,548640,,e" filled="f" strokeweight=".35992mm">
                  <v:stroke endcap="round"/>
                  <v:path arrowok="t" textboxrect="0,0,1254252,548640"/>
                </v:shape>
                <v:rect id="Rectangle 5636" o:spid="_x0000_s1096" style="position:absolute;left:1341;top:43941;width:13227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zjqccA&#10;AADdAAAADwAAAGRycy9kb3ducmV2LnhtbESPQWvCQBSE74X+h+UVvDWbWhpidBWpLXqsWki9PbLP&#10;JJh9G7KrSfvrXaHgcZiZb5jZYjCNuFDnassKXqIYBHFhdc2lgu/953MKwnlkjY1lUvBLDhbzx4cZ&#10;Ztr2vKXLzpciQNhlqKDyvs2kdEVFBl1kW+LgHW1n0AfZlVJ32Ae4aeQ4jhNpsOawUGFL7xUVp93Z&#10;KFin7fJnY//6svk4rPOvfLLaT7xSo6dhOQXhafD38H97oxW8Ja8J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M46nHAAAA3QAAAA8AAAAAAAAAAAAAAAAAmAIAAGRy&#10;cy9kb3ducmV2LnhtbFBLBQYAAAAABAAEAPUAAACMAwAAAAA=&#10;" filled="f" stroked="f">
                  <v:textbox inset="0,0,0,0">
                    <w:txbxContent>
                      <w:p w:rsidR="009C4D64" w:rsidRDefault="009C4D64" w:rsidP="003037BB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Perform validation  </w:t>
                        </w:r>
                      </w:p>
                    </w:txbxContent>
                  </v:textbox>
                </v:rect>
                <v:shape id="Shape 59699" o:spid="_x0000_s1097" style="position:absolute;left:18608;top:41940;width:12542;height:5517;visibility:visible;mso-wrap-style:square;v-text-anchor:top" coordsize="1254252,551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44SsgA&#10;AADeAAAADwAAAGRycy9kb3ducmV2LnhtbESPT0vDQBTE70K/w/IEb3ajYmvSboKIgloKbfXi7TX7&#10;8odm38bdNYnf3hUEj8PM/IZZF5PpxEDOt5YVXM0TEMSl1S3XCt7fni7vQPiArLGzTAq+yUORz87W&#10;mGk78p6GQ6hFhLDPUEETQp9J6cuGDPq57YmjV1lnMETpaqkdjhFuOnmdJAtpsOW40GBPDw2Vp8OX&#10;UfBZVa8be3z82NmXqdvqm6X3iVPq4ny6X4EINIX/8F/7WSu4TRdpCr934hWQ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DjhKyAAAAN4AAAAPAAAAAAAAAAAAAAAAAJgCAABk&#10;cnMvZG93bnJldi54bWxQSwUGAAAAAAQABAD1AAAAjQMAAAAA&#10;" path="m,l1254252,r,551688l,551688,,e" strokeweight=".35992mm">
                  <v:stroke endcap="round"/>
                  <v:path arrowok="t" textboxrect="0,0,1254252,551688"/>
                </v:shape>
                <v:shape id="Shape 5638" o:spid="_x0000_s1098" style="position:absolute;left:18608;top:41940;width:12542;height:5517;visibility:visible;mso-wrap-style:square;v-text-anchor:top" coordsize="1254252,551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lx8sQA&#10;AADdAAAADwAAAGRycy9kb3ducmV2LnhtbERPTWvCQBC9F/wPywi9NRuVpjZ1FS0VezWK0NuQHZPU&#10;7GzIbpM0v949FHp8vO/VZjC16Kh1lWUFsygGQZxbXXGh4HzaPy1BOI+ssbZMCn7JwWY9eVhhqm3P&#10;R+oyX4gQwi5FBaX3TSqly0sy6CLbEAfualuDPsC2kLrFPoSbWs7jOJEGKw4NJTb0XlJ+y36Mgnlj&#10;F4fxMiTjzl5fjh9fevzevyr1OB22byA8Df5f/Of+1Aqek0WYG96E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ZcfLEAAAA3QAAAA8AAAAAAAAAAAAAAAAAmAIAAGRycy9k&#10;b3ducmV2LnhtbFBLBQYAAAAABAAEAPUAAACJAwAAAAA=&#10;" path="m,l1254252,r,551688l,551688,,e" filled="f" strokeweight=".35992mm">
                  <v:stroke endcap="round"/>
                  <v:path arrowok="t" textboxrect="0,0,1254252,551688"/>
                </v:shape>
                <v:rect id="Rectangle 5639" o:spid="_x0000_s1099" style="position:absolute;left:19949;top:44018;width:13227;height:1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N328YA&#10;AADdAAAADwAAAGRycy9kb3ducmV2LnhtbESPQWvCQBSE74X+h+UJ3upGS8XErCK1RY9WhejtkX1N&#10;QrNvQ3Y10V/fLQg9DjPzDZMue1OLK7WusqxgPIpAEOdWV1woOB4+X2YgnEfWWFsmBTdysFw8P6WY&#10;aNvxF133vhABwi5BBaX3TSKly0sy6Ea2IQ7et20N+iDbQuoWuwA3tZxE0VQarDgslNjQe0n5z/5i&#10;FGxmzeq0tfeuqD/Om2yXxetD7JUaDvrVHISn3v+HH+2tVvA2fY3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N328YAAADdAAAADwAAAAAAAAAAAAAAAACYAgAAZHJz&#10;L2Rvd25yZXYueG1sUEsFBgAAAAAEAAQA9QAAAIsDAAAAAA==&#10;" filled="f" stroked="f">
                  <v:textbox inset="0,0,0,0">
                    <w:txbxContent>
                      <w:p w:rsidR="009C4D64" w:rsidRDefault="009C4D64" w:rsidP="003037BB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Perform validation  </w:t>
                        </w:r>
                      </w:p>
                    </w:txbxContent>
                  </v:textbox>
                </v:rect>
                <v:shape id="Shape 59700" o:spid="_x0000_s1100" style="position:absolute;left:9022;top:53019;width:13777;height:8139;visibility:visible;mso-wrap-style:square;v-text-anchor:top" coordsize="1377696,813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DTecQA&#10;AADeAAAADwAAAGRycy9kb3ducmV2LnhtbESPTWvCQBCG74L/YZmCN91YUNvUVUQo1aMfPfQ2ZMds&#10;2uxszE41/nv3IHh8eb945svO1+pCbawCGxiPMlDERbAVlwaOh8/hG6goyBbrwGTgRhGWi35vjrkN&#10;V97RZS+lSiMcczTgRJpc61g48hhHoSFO3im0HiXJttS2xWsa97V+zbKp9lhxenDY0NpR8bf/9wZO&#10;29vmdyb0U+/w8D2eyDl8OTRm8NKtPkAJdfIMP9oba2DyPssSQMJJKK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g03nEAAAA3gAAAA8AAAAAAAAAAAAAAAAAmAIAAGRycy9k&#10;b3ducmV2LnhtbFBLBQYAAAAABAAEAPUAAACJAwAAAAA=&#10;" path="m,l1377696,r,813815l,813815,,e" strokeweight=".35992mm">
                  <v:stroke endcap="round"/>
                  <v:path arrowok="t" textboxrect="0,0,1377696,813815"/>
                </v:shape>
                <v:shape id="Shape 5641" o:spid="_x0000_s1101" style="position:absolute;left:9022;top:53019;width:13777;height:8139;visibility:visible;mso-wrap-style:square;v-text-anchor:top" coordsize="1377696,813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tTPcUA&#10;AADdAAAADwAAAGRycy9kb3ducmV2LnhtbESPT2vCQBTE7wW/w/IEb3Wj1ijRVdRSLN78k/sz+0yC&#10;2bchu2rqp+8WCh6HmfkNM1+2phJ3alxpWcGgH4EgzqwuOVdwOn69T0E4j6yxskwKfsjBctF5m2Oi&#10;7YP3dD/4XAQIuwQVFN7XiZQuK8ig69uaOHgX2xj0QTa51A0+AtxUchhFsTRYclgosKZNQdn1cDMK&#10;zunlmZbjSfq5iiNs11vk0XWnVK/brmYgPLX+Ff5vf2sF4/hjAH9vwhO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i1M9xQAAAN0AAAAPAAAAAAAAAAAAAAAAAJgCAABkcnMv&#10;ZG93bnJldi54bWxQSwUGAAAAAAQABAD1AAAAigMAAAAA&#10;" path="m,l1377696,r,813815l,813815,,e" filled="f" strokeweight=".35992mm">
                  <v:stroke endcap="round"/>
                  <v:path arrowok="t" textboxrect="0,0,1377696,813815"/>
                </v:shape>
                <v:rect id="Rectangle 5642" o:spid="_x0000_s1102" style="position:absolute;left:9921;top:53512;width:16085;height:1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GW18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peZy9T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xltfHAAAA3QAAAA8AAAAAAAAAAAAAAAAAmAIAAGRy&#10;cy9kb3ducmV2LnhtbFBLBQYAAAAABAAEAPUAAACMAwAAAAA=&#10;" filled="f" stroked="f">
                  <v:textbox inset="0,0,0,0">
                    <w:txbxContent>
                      <w:p w:rsidR="009C4D64" w:rsidRDefault="009C4D64" w:rsidP="003037BB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Confirm with customer, </w:t>
                        </w:r>
                      </w:p>
                    </w:txbxContent>
                  </v:textbox>
                </v:rect>
                <v:rect id="Rectangle 5643" o:spid="_x0000_s1103" style="position:absolute;left:10957;top:54959;width:1329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0zTMcA&#10;AADdAAAADwAAAGRycy9kb3ducmV2LnhtbESPQWvCQBSE74X+h+UVequbWisasxGxLXrUKKi3R/aZ&#10;hGbfhuzWRH99Vyj0OMzMN0wy700tLtS6yrKC10EEgji3uuJCwX739TIB4TyyxtoyKbiSg3n6+JBg&#10;rG3HW7pkvhABwi5GBaX3TSyly0sy6Aa2IQ7e2bYGfZBtIXWLXYCbWg6jaCwNVhwWSmxoWVL+nf0Y&#10;BatJsziu7a0r6s/T6rA5TD92U6/U81O/mIHw1Pv/8F97rRW8j0dv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9M0zHAAAA3QAAAA8AAAAAAAAAAAAAAAAAmAIAAGRy&#10;cy9kb3ducmV2LnhtbFBLBQYAAAAABAAEAPUAAACMAwAAAAA=&#10;" filled="f" stroked="f">
                  <v:textbox inset="0,0,0,0">
                    <w:txbxContent>
                      <w:p w:rsidR="009C4D64" w:rsidRDefault="009C4D64" w:rsidP="003037BB">
                        <w:proofErr w:type="gramStart"/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using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the symptom </w:t>
                        </w:r>
                      </w:p>
                    </w:txbxContent>
                  </v:textbox>
                </v:rect>
                <v:rect id="Rectangle 5644" o:spid="_x0000_s1104" style="position:absolute;left:10393;top:56407;width:1483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SrOMcA&#10;AADdAAAADwAAAGRycy9kb3ducmV2LnhtbESPQWvCQBSE7wX/w/KE3uqmYkWjq4htSY41Cra3R/aZ&#10;hGbfhuw2SfvrXaHgcZiZb5j1djC16Kh1lWUFz5MIBHFudcWFgtPx/WkBwnlkjbVlUvBLDrab0cMa&#10;Y217PlCX+UIECLsYFZTeN7GULi/JoJvYhjh4F9sa9EG2hdQt9gFuajmNork0WHFYKLGhfUn5d/Zj&#10;FCSLZveZ2r++qN++kvPHefl6XHqlHsfDbgXC0+Dv4f92qhW8zGc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UqzjHAAAA3QAAAA8AAAAAAAAAAAAAAAAAmAIAAGRy&#10;cy9kb3ducmV2LnhtbFBLBQYAAAAABAAEAPUAAACMAwAAAAA=&#10;" filled="f" stroked="f">
                  <v:textbox inset="0,0,0,0">
                    <w:txbxContent>
                      <w:p w:rsidR="009C4D64" w:rsidRDefault="009C4D64" w:rsidP="003037BB">
                        <w:proofErr w:type="gramStart"/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measurable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,  that the </w:t>
                        </w:r>
                      </w:p>
                    </w:txbxContent>
                  </v:textbox>
                </v:rect>
                <v:rect id="Rectangle 5645" o:spid="_x0000_s1105" style="position:absolute;left:10941;top:57854;width:13366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gOo8UA&#10;AADdAAAADwAAAGRycy9kb3ducmV2LnhtbESPT4vCMBTE78J+h/AWvGmqqGg1iri76NF/oN4ezbMt&#10;Ni+lydrqp98sCB6HmfkNM1s0phB3qlxuWUGvG4EgTqzOOVVwPPx0xiCcR9ZYWCYFD3KwmH+0Zhhr&#10;W/OO7nufigBhF6OCzPsyltIlGRl0XVsSB+9qK4M+yCqVusI6wE0h+1E0kgZzDgsZlrTKKLntf42C&#10;9bhcnjf2WafF92V92p4mX4eJV6r92SynIDw1/h1+tTdawXA0GM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mA6jxQAAAN0AAAAPAAAAAAAAAAAAAAAAAJgCAABkcnMv&#10;ZG93bnJldi54bWxQSwUGAAAAAAQABAD1AAAAigMAAAAA&#10;" filled="f" stroked="f">
                  <v:textbox inset="0,0,0,0">
                    <w:txbxContent>
                      <w:p w:rsidR="009C4D64" w:rsidRDefault="009C4D64" w:rsidP="003037BB">
                        <w:proofErr w:type="gramStart"/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symptom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has been </w:t>
                        </w:r>
                      </w:p>
                    </w:txbxContent>
                  </v:textbox>
                </v:rect>
                <v:rect id="Rectangle 5646" o:spid="_x0000_s1106" style="position:absolute;left:13319;top:59317;width:701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qQ1McA&#10;AADdAAAADwAAAGRycy9kb3ducmV2LnhtbESPQWvCQBSE74X+h+UVvDWbShtidBWpLXqsWki9PbLP&#10;JJh9G7KrSfvrXaHgcZiZb5jZYjCNuFDnassKXqIYBHFhdc2lgu/953MKwnlkjY1lUvBLDhbzx4cZ&#10;Ztr2vKXLzpciQNhlqKDyvs2kdEVFBl1kW+LgHW1n0AfZlVJ32Ae4aeQ4jhNpsOawUGFL7xUVp93Z&#10;KFin7fJnY//6svk4rPOvfLLaT7xSo6dhOQXhafD38H97oxW8Ja8J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KkNTHAAAA3QAAAA8AAAAAAAAAAAAAAAAAmAIAAGRy&#10;cy9kb3ducmV2LnhtbFBLBQYAAAAABAAEAPUAAACMAwAAAAA=&#10;" filled="f" stroked="f">
                  <v:textbox inset="0,0,0,0">
                    <w:txbxContent>
                      <w:p w:rsidR="009C4D64" w:rsidRDefault="009C4D64" w:rsidP="003037BB">
                        <w:proofErr w:type="gramStart"/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eliminated</w:t>
                        </w:r>
                        <w:proofErr w:type="gramEnd"/>
                      </w:p>
                    </w:txbxContent>
                  </v:textbox>
                </v:rect>
                <v:shape id="Shape 5647" o:spid="_x0000_s1107" style="position:absolute;left:259;top:7985;width:12009;height:7468;visibility:visible;mso-wrap-style:square;v-text-anchor:top" coordsize="1200912,746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asgMcA&#10;AADdAAAADwAAAGRycy9kb3ducmV2LnhtbESP0WrCQBRE3wv+w3IFX0Q3SpNqdJVS2lKEtmj7AZfs&#10;NQlm74bdrYl/3xUEH4eZOcOst71pxJmcry0rmE0TEMSF1TWXCn5/3iYLED4ga2wsk4ILedhuBg9r&#10;zLXteE/nQyhFhLDPUUEVQptL6YuKDPqpbYmjd7TOYIjSlVI77CLcNHKeJJk0WHNcqLCll4qK0+HP&#10;KPhaZLtdemzr13GSLrvvd/c5JqfUaNg/r0AE6sM9fGt/aAVp9vgE1zfxCcj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WrIDHAAAA3QAAAA8AAAAAAAAAAAAAAAAAmAIAAGRy&#10;cy9kb3ducmV2LnhtbFBLBQYAAAAABAAEAPUAAACMAwAAAAA=&#10;" path="m600456,v331662,,600456,167259,600456,373380c1200912,579501,932118,746760,600456,746760,268797,746760,,579501,,373380,,167259,268797,,600456,xe" strokeweight=".35992mm">
                  <v:stroke endcap="round"/>
                  <v:path arrowok="t" textboxrect="0,0,1200912,746760"/>
                </v:shape>
                <v:rect id="Rectangle 5648" o:spid="_x0000_s1108" style="position:absolute;left:3032;top:10291;width:8926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mhPcMA&#10;AADdAAAADwAAAGRycy9kb3ducmV2LnhtbERPTYvCMBC9C/6HMII3TV1UtGsUWRU9ahXcvQ3NbFts&#10;JqWJtu6v3xwEj4/3vVi1phQPql1hWcFoGIEgTq0uOFNwOe8GMxDOI2ssLZOCJzlYLbudBcbaNnyi&#10;R+IzEULYxagg976KpXRpTgbd0FbEgfu1tUEfYJ1JXWMTwk0pP6JoKg0WHBpyrOgrp/SW3I2C/axa&#10;fx/sX5OV25/99Xidb85zr1S/164/QXhq/Vv8ch+0gsl0HOaG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mhPcMAAADdAAAADwAAAAAAAAAAAAAAAACYAgAAZHJzL2Rv&#10;d25yZXYueG1sUEsFBgAAAAAEAAQA9QAAAIgDAAAAAA==&#10;" filled="f" stroked="f">
                  <v:textbox inset="0,0,0,0">
                    <w:txbxContent>
                      <w:p w:rsidR="009C4D64" w:rsidRDefault="009C4D64" w:rsidP="003037BB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Root Cause </w:t>
                        </w:r>
                      </w:p>
                    </w:txbxContent>
                  </v:textbox>
                </v:rect>
                <v:rect id="Rectangle 5649" o:spid="_x0000_s1109" style="position:absolute;left:4921;top:11754;width:3455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UEpsYA&#10;AADdAAAADwAAAGRycy9kb3ducmV2LnhtbESPQWvCQBSE74X+h+UJ3upGacXErCK1RY9WhejtkX1N&#10;QrNvQ3Y10V/fLQg9DjPzDZMue1OLK7WusqxgPIpAEOdWV1woOB4+X2YgnEfWWFsmBTdysFw8P6WY&#10;aNvxF133vhABwi5BBaX3TSKly0sy6Ea2IQ7et20N+iDbQuoWuwA3tZxE0VQarDgslNjQe0n5z/5i&#10;FGxmzeq0tfeuqD/Om2yXxetD7JUaDvrVHISn3v+HH+2tVvA2fY3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9UEpsYAAADdAAAADwAAAAAAAAAAAAAAAACYAgAAZHJz&#10;L2Rvd25yZXYueG1sUEsFBgAAAAAEAAQA9QAAAIsDAAAAAA==&#10;" filled="f" stroked="f">
                  <v:textbox inset="0,0,0,0">
                    <w:txbxContent>
                      <w:p w:rsidR="009C4D64" w:rsidRDefault="009C4D64" w:rsidP="003037BB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Flow</w:t>
                        </w:r>
                      </w:p>
                    </w:txbxContent>
                  </v:textbox>
                </v:rect>
                <v:shape id="Shape 5650" o:spid="_x0000_s1110" style="position:absolute;left:18867;top:7985;width:12009;height:7468;visibility:visible;mso-wrap-style:square;v-text-anchor:top" coordsize="1200912,746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aiKcIA&#10;AADdAAAADwAAAGRycy9kb3ducmV2LnhtbERP3WrCMBS+H+wdwhl4IzNVaHHVKGOoiDDH1Ac4NMe2&#10;2JyUJNr69uZC8PLj+58ve9OIGzlfW1YwHiUgiAuray4VnI7rzykIH5A1NpZJwZ08LBfvb3PMte34&#10;n26HUIoYwj5HBVUIbS6lLyoy6Ee2JY7c2TqDIUJXSu2wi+GmkZMkyaTBmmNDhS39VFRcDlejYD/N&#10;drv03NarYZJ+dX8b9zskp9Tgo/+egQjUh5f46d5qBWmWxv3xTXw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5qIpwgAAAN0AAAAPAAAAAAAAAAAAAAAAAJgCAABkcnMvZG93&#10;bnJldi54bWxQSwUGAAAAAAQABAD1AAAAhwMAAAAA&#10;" path="m600456,v331662,,600456,167259,600456,373380c1200912,579501,932118,746760,600456,746760,268797,746760,,579501,,373380,,167259,268797,,600456,xe" strokeweight=".35992mm">
                  <v:stroke endcap="round"/>
                  <v:path arrowok="t" textboxrect="0,0,1200912,746760"/>
                </v:shape>
                <v:rect id="Rectangle 5651" o:spid="_x0000_s1111" style="position:absolute;left:22828;top:10291;width:5779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qefcUA&#10;AADdAAAADwAAAGRycy9kb3ducmV2LnhtbESPQYvCMBSE7wv+h/AW9ramCopWo4i66FGt4O7t0Tzb&#10;ss1LaaKt/nojCB6HmfmGmc5bU4or1a6wrKDXjUAQp1YXnCk4Jj/fIxDOI2ssLZOCGzmYzzofU4y1&#10;bXhP14PPRICwi1FB7n0VS+nSnAy6rq2Ig3e2tUEfZJ1JXWMT4KaU/SgaSoMFh4UcK1rmlP4fLkbB&#10;ZlQtfrf23mTl+m9z2p3Gq2Tslfr6bBcTEJ5a/w6/2lutYDAc9OD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p59xQAAAN0AAAAPAAAAAAAAAAAAAAAAAJgCAABkcnMv&#10;ZG93bnJldi54bWxQSwUGAAAAAAQABAD1AAAAigMAAAAA&#10;" filled="f" stroked="f">
                  <v:textbox inset="0,0,0,0">
                    <w:txbxContent>
                      <w:p w:rsidR="009C4D64" w:rsidRDefault="009C4D64" w:rsidP="003037BB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Escape </w:t>
                        </w:r>
                      </w:p>
                    </w:txbxContent>
                  </v:textbox>
                </v:rect>
                <v:rect id="Rectangle 5652" o:spid="_x0000_s1112" style="position:absolute;left:23529;top:11754;width:3455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gACsUA&#10;AADdAAAADwAAAGRycy9kb3ducmV2LnhtbESPQYvCMBSE74L/ITxhb5quoGg1iqiLHtUuuHt7NM+2&#10;bPNSmmirv94Iwh6HmfmGmS9bU4ob1a6wrOBzEIEgTq0uOFPwnXz1JyCcR9ZYWiYFd3KwXHQ7c4y1&#10;bfhIt5PPRICwi1FB7n0VS+nSnAy6ga2Ig3extUEfZJ1JXWMT4KaUwygaS4MFh4UcK1rnlP6drkbB&#10;blKtfvb20WTl9nd3Ppynm2TqlfrotasZCE+t/w+/23utYDQeDeH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qAAKxQAAAN0AAAAPAAAAAAAAAAAAAAAAAJgCAABkcnMv&#10;ZG93bnJldi54bWxQSwUGAAAAAAQABAD1AAAAigMAAAAA&#10;" filled="f" stroked="f">
                  <v:textbox inset="0,0,0,0">
                    <w:txbxContent>
                      <w:p w:rsidR="009C4D64" w:rsidRDefault="009C4D64" w:rsidP="003037BB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Flow</w:t>
                        </w:r>
                      </w:p>
                    </w:txbxContent>
                  </v:textbox>
                </v:rect>
                <v:shape id="Shape 59701" o:spid="_x0000_s1113" style="position:absolute;left:45;width:12451;height:5501;visibility:visible;mso-wrap-style:square;v-text-anchor:top" coordsize="1245108,550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gES8kA&#10;AADeAAAADwAAAGRycy9kb3ducmV2LnhtbESP3WrCQBSE7wXfYTlCb4pubPGnqatIaElRb7Q+wCF7&#10;mkSzZ0N2m6R9+q5Q8HKYmW+Y1aY3lWipcaVlBdNJBII4s7rkXMH58328BOE8ssbKMin4IQeb9XCw&#10;wljbjo/UnnwuAoRdjAoK7+tYSpcVZNBNbE0cvC/bGPRBNrnUDXYBbir5FEVzabDksFBgTUlB2fX0&#10;bRQ81m9pergs2t9uf86Pye7wfNFLpR5G/fYVhKfe38P/7Q+tYPayiKZwuxOugFz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igES8kAAADeAAAADwAAAAAAAAAAAAAAAACYAgAA&#10;ZHJzL2Rvd25yZXYueG1sUEsFBgAAAAAEAAQA9QAAAI4DAAAAAA==&#10;" path="m,l1245108,r,550164l,550164,,e" strokecolor="white" strokeweight="0">
                  <v:stroke miterlimit="83231f" joinstyle="miter"/>
                  <v:path arrowok="t" textboxrect="0,0,1245108,550164"/>
                </v:shape>
                <v:shape id="Shape 5654" o:spid="_x0000_s1114" style="position:absolute;left:45;width:12451;height:5501;visibility:visible;mso-wrap-style:square;v-text-anchor:top" coordsize="1245108,550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XHXcUA&#10;AADdAAAADwAAAGRycy9kb3ducmV2LnhtbESPT2sCMRTE7wW/Q3iCl1KztmplaxTxD/a6tvT82Dw3&#10;SzcvS5Ku229vBMHjMDO/YZbr3jaiIx9qxwom4wwEcel0zZWC76/DywJEiMgaG8ek4J8CrFeDpyXm&#10;2l24oO4UK5EgHHJUYGJscylDachiGLuWOHln5y3GJH0ltcdLgttGvmbZXFqsOS0YbGlrqPw9/VkF&#10;m+fu6N/38q3e+mxf7Ppi8tMZpUbDfvMBIlIfH+F7+1MrmM1nU7i9SU9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pcddxQAAAN0AAAAPAAAAAAAAAAAAAAAAAJgCAABkcnMv&#10;ZG93bnJldi54bWxQSwUGAAAAAAQABAD1AAAAigMAAAAA&#10;" path="m,l1245108,r,550164l,550164,,xe" filled="f" strokeweight="0">
                  <v:stroke miterlimit="83231f" joinstyle="miter"/>
                  <v:path arrowok="t" textboxrect="0,0,1245108,550164"/>
                </v:shape>
                <v:shape id="Shape 5655" o:spid="_x0000_s1115" style="position:absolute;left:45;width:12451;height:5501;visibility:visible;mso-wrap-style:square;v-text-anchor:top" coordsize="1245108,550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M8ZccA&#10;AADdAAAADwAAAGRycy9kb3ducmV2LnhtbESP3WrCQBSE74W+w3IKvSl1YyFSUjdSSgURRZsK3h6y&#10;Jz9t9mzMrpq8vSsUvBxm5htmNu9NI87Uudqygsk4AkGcW11zqWD/s3h5A+E8ssbGMikYyME8fRjN&#10;MNH2wt90znwpAoRdggoq79tESpdXZNCNbUscvMJ2Bn2QXSl1h5cAN418jaKpNFhzWKiwpc+K8r/s&#10;ZBT8TnaH52O8ydeE0Ve5KobNYjso9fTYf7yD8NT7e/i/vdQK4mkcw+1NeAIy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DPGXHAAAA3QAAAA8AAAAAAAAAAAAAAAAAmAIAAGRy&#10;cy9kb3ducmV2LnhtbFBLBQYAAAAABAAEAPUAAACMAwAAAAA=&#10;" path="m,l1245108,r,550164l,550164,,e" filled="f" strokecolor="white" strokeweight="0">
                  <v:stroke miterlimit="83231f" joinstyle="miter"/>
                  <v:path arrowok="t" textboxrect="0,0,1245108,550164"/>
                </v:shape>
                <v:shape id="Shape 5656" o:spid="_x0000_s1116" style="position:absolute;left:45;width:12451;height:5501;visibility:visible;mso-wrap-style:square;v-text-anchor:top" coordsize="1245108,550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mDeMYA&#10;AADdAAAADwAAAGRycy9kb3ducmV2LnhtbESPQWvCQBSE70L/w/IKXopuFBIkukopCl6ERkvF2yP7&#10;mqRm38bsatJ/7woFj8PMfMMsVr2pxY1aV1lWMBlHIIhzqysuFHwdNqMZCOeRNdaWScEfOVgtXwYL&#10;TLXtOKPb3hciQNilqKD0vkmldHlJBt3YNsTB+7GtQR9kW0jdYhfgppbTKEqkwYrDQokNfZSUn/dX&#10;o+D3s3vbZbGcZbj+Pk3z6HipzqzU8LV/n4Pw1Ptn+L+91QriJE7g8SY8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mDeMYAAADdAAAADwAAAAAAAAAAAAAAAACYAgAAZHJz&#10;L2Rvd25yZXYueG1sUEsFBgAAAAAEAAQA9QAAAIsDAAAAAA==&#10;" path="m,l1245108,r,550164l,550164,,e" filled="f" strokeweight="0">
                  <v:stroke miterlimit="83231f" joinstyle="miter"/>
                  <v:path arrowok="t" textboxrect="0,0,1245108,550164"/>
                </v:shape>
                <v:rect id="Rectangle 5657" o:spid="_x0000_s1117" style="position:absolute;left:4586;top:583;width:497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+jksYA&#10;AADdAAAADwAAAGRycy9kb3ducmV2LnhtbESPT4vCMBTE74LfITxhb5oq6Go1iqiLHtc/oN4ezbMt&#10;Ni+lydqun94sLHgcZuY3zGzRmEI8qHK5ZQX9XgSCOLE651TB6fjVHYNwHlljYZkU/JKDxbzdmmGs&#10;bc17ehx8KgKEXYwKMu/LWEqXZGTQ9WxJHLybrQz6IKtU6grrADeFHETRSBrMOSxkWNIqo+R++DEK&#10;tuNyednZZ50Wm+v2/H2erI8Tr9RHp1lOQXhq/Dv8395pBcPR8BP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+jksYAAADdAAAADwAAAAAAAAAAAAAAAACYAgAAZHJz&#10;L2Rvd25yZXYueG1sUEsFBgAAAAAEAAQA9QAAAIsDAAAAAA==&#10;" filled="f" stroked="f">
                  <v:textbox inset="0,0,0,0">
                    <w:txbxContent>
                      <w:p w:rsidR="009C4D64" w:rsidRDefault="009C4D64" w:rsidP="003037BB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INPUT </w:t>
                        </w:r>
                      </w:p>
                    </w:txbxContent>
                  </v:textbox>
                </v:rect>
                <v:rect id="Rectangle 5658" o:spid="_x0000_s1118" style="position:absolute;left:2209;top:2032;width:11346;height:1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A34MIA&#10;AADdAAAADwAAAGRycy9kb3ducmV2LnhtbERPTYvCMBC9L/gfwgh7W1MFRWtTEXXR46oLrrehGdti&#10;MylNtNVfvzkIHh/vO1l0phJ3alxpWcFwEIEgzqwuOVfwe/z+moJwHlljZZkUPMjBIu19JBhr2/Ke&#10;7gefixDCLkYFhfd1LKXLCjLoBrYmDtzFNgZ9gE0udYNtCDeVHEXRRBosOTQUWNOqoOx6uBkF22m9&#10;/NvZZ5tXm/P29HOarY8zr9Rnv1vOQXjq/Fv8cu+0gvFkHOaGN+EJ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QDfgwgAAAN0AAAAPAAAAAAAAAAAAAAAAAJgCAABkcnMvZG93&#10;bnJldi54bWxQSwUGAAAAAAQABAD1AAAAhwMAAAAA&#10;" filled="f" stroked="f">
                  <v:textbox inset="0,0,0,0">
                    <w:txbxContent>
                      <w:p w:rsidR="009C4D64" w:rsidRDefault="009C4D64" w:rsidP="003037BB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Verified PCA for </w:t>
                        </w:r>
                      </w:p>
                    </w:txbxContent>
                  </v:textbox>
                </v:rect>
                <v:rect id="Rectangle 5659" o:spid="_x0000_s1119" style="position:absolute;left:3261;top:3495;width:8088;height:1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ySe8cA&#10;AADdAAAADwAAAGRycy9kb3ducmV2LnhtbESPQWvCQBSE74L/YXmCN91YMJjoGoKtmGOrBevtkX1N&#10;QrNvQ3Zr0v76bqHQ4zAz3zC7bDStuFPvGssKVssIBHFpdcOVgtfLcbEB4TyyxtYyKfgiB9l+Otlh&#10;qu3AL3Q/+0oECLsUFdTed6mUrqzJoFvajjh477Y36IPsK6l7HALctPIhimJpsOGwUGNHh5rKj/On&#10;UXDadPlbYb+Hqn26na7P1+Txknil5rMx34LwNPr/8F+70ArW8TqB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4MknvHAAAA3QAAAA8AAAAAAAAAAAAAAAAAmAIAAGRy&#10;cy9kb3ducmV2LnhtbFBLBQYAAAAABAAEAPUAAACMAwAAAAA=&#10;" filled="f" stroked="f">
                  <v:textbox inset="0,0,0,0">
                    <w:txbxContent>
                      <w:p w:rsidR="009C4D64" w:rsidRDefault="009C4D64" w:rsidP="003037BB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Root Cause</w:t>
                        </w:r>
                      </w:p>
                    </w:txbxContent>
                  </v:textbox>
                </v:rect>
                <v:shape id="Shape 59702" o:spid="_x0000_s1120" style="position:absolute;left:18653;width:12451;height:5501;visibility:visible;mso-wrap-style:square;v-text-anchor:top" coordsize="1245108,550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qaPMkA&#10;AADeAAAADwAAAGRycy9kb3ducmV2LnhtbESP0WrCQBRE34X+w3ILvkjdVLHa1FUkVFLUF60fcMne&#10;JrHZuyG7TdJ+fVcQfBxm5gyzXPemEi01rrSs4HkcgSDOrC45V3D+3D4tQDiPrLGyTAp+ycF69TBY&#10;Yqxtx0dqTz4XAcIuRgWF93UspcsKMujGtiYO3pdtDPogm1zqBrsAN5WcRNGLNFhyWCiwpqSg7Pv0&#10;YxSM6vc0PVzm7V+3P+fHZHeYXvRCqeFjv3kD4an39/Ct/aEVzF7n0QSud8IVkKt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vqaPMkAAADeAAAADwAAAAAAAAAAAAAAAACYAgAA&#10;ZHJzL2Rvd25yZXYueG1sUEsFBgAAAAAEAAQA9QAAAI4DAAAAAA==&#10;" path="m,l1245108,r,550164l,550164,,e" strokecolor="white" strokeweight="0">
                  <v:stroke miterlimit="83231f" joinstyle="miter"/>
                  <v:path arrowok="t" textboxrect="0,0,1245108,550164"/>
                </v:shape>
                <v:shape id="Shape 5661" o:spid="_x0000_s1121" style="position:absolute;left:18653;width:12451;height:5501;visibility:visible;mso-wrap-style:square;v-text-anchor:top" coordsize="1245108,550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6ueMQA&#10;AADdAAAADwAAAGRycy9kb3ducmV2LnhtbESPQWvCQBSE74X+h+UVeim6SUvTkrqKqMVeo8XzI/ua&#10;Dc2+DbtrjP/eFQSPw8x8w8wWo+3EQD60jhXk0wwEce10y42C3/335BNEiMgaO8ek4EwBFvPHhxmW&#10;2p24omEXG5EgHEpUYGLsSylDbchimLqeOHl/zluMSfpGao+nBLedfM2yQlpsOS0Y7GllqP7fHa2C&#10;5cuw9R8b+daufLap1mOVHwaj1PPTuPwCEWmM9/Ct/aMVvBdFDtc36QnI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+rnjEAAAA3QAAAA8AAAAAAAAAAAAAAAAAmAIAAGRycy9k&#10;b3ducmV2LnhtbFBLBQYAAAAABAAEAPUAAACJAwAAAAA=&#10;" path="m,l1245108,r,550164l,550164,,xe" filled="f" strokeweight="0">
                  <v:stroke miterlimit="83231f" joinstyle="miter"/>
                  <v:path arrowok="t" textboxrect="0,0,1245108,550164"/>
                </v:shape>
                <v:shape id="Shape 5662" o:spid="_x0000_s1122" style="position:absolute;left:18653;width:12451;height:5501;visibility:visible;mso-wrap-style:square;v-text-anchor:top" coordsize="1245108,550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ZurMcA&#10;AADdAAAADwAAAGRycy9kb3ducmV2LnhtbESP3WrCQBSE7wu+w3IKvSl1o2CQ6EaKKBSp2GrB20P2&#10;5EezZ2N21eTtu0Khl8PMfMPMF52pxY1aV1lWMBpGIIgzqysuFPwc1m9TEM4ja6wtk4KeHCzSwdMc&#10;E23v/E23vS9EgLBLUEHpfZNI6bKSDLqhbYiDl9vWoA+yLaRu8R7gppbjKIqlwYrDQokNLUvKzvur&#10;UXAafR1fL5Nt9kkYrYpN3m/Xu16pl+fufQbCU+f/w3/tD61gEsdjeLw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GbqzHAAAA3QAAAA8AAAAAAAAAAAAAAAAAmAIAAGRy&#10;cy9kb3ducmV2LnhtbFBLBQYAAAAABAAEAPUAAACMAwAAAAA=&#10;" path="m,l1245108,r,550164l,550164,,e" filled="f" strokecolor="white" strokeweight="0">
                  <v:stroke miterlimit="83231f" joinstyle="miter"/>
                  <v:path arrowok="t" textboxrect="0,0,1245108,550164"/>
                </v:shape>
                <v:shape id="Shape 5663" o:spid="_x0000_s1123" style="position:absolute;left:18653;width:12451;height:5501;visibility:visible;mso-wrap-style:square;v-text-anchor:top" coordsize="1245108,550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LqXcYA&#10;AADdAAAADwAAAGRycy9kb3ducmV2LnhtbESPQWvCQBSE7wX/w/KEXkrdaDFI6ioiLXgpGJWKt0f2&#10;NYlm36bZ1cR/7wqCx2FmvmGm885U4kKNKy0rGA4iEMSZ1SXnCnbb7/cJCOeRNVaWScGVHMxnvZcp&#10;Jtq2nNJl43MRIOwSVFB4XydSuqwgg25ga+Lg/dnGoA+yyaVusA1wU8lRFMXSYMlhocCalgVlp83Z&#10;KDiu27efdCwnKX79HkZZtP8vT6zUa79bfILw1Pln+NFeaQXjOP6A+5vw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LqXcYAAADdAAAADwAAAAAAAAAAAAAAAACYAgAAZHJz&#10;L2Rvd25yZXYueG1sUEsFBgAAAAAEAAQA9QAAAIsDAAAAAA==&#10;" path="m,l1245108,r,550164l,550164,,e" filled="f" strokeweight="0">
                  <v:stroke miterlimit="83231f" joinstyle="miter"/>
                  <v:path arrowok="t" textboxrect="0,0,1245108,550164"/>
                </v:shape>
                <v:rect id="Rectangle 5664" o:spid="_x0000_s1124" style="position:absolute;left:23194;top:583;width:497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H3WMcA&#10;AADdAAAADwAAAGRycy9kb3ducmV2LnhtbESPQWvCQBSE74X+h+UVvDWbShtidBWpLXqsWki9PbLP&#10;JJh9G7KrSfvrXaHgcZiZb5jZYjCNuFDnassKXqIYBHFhdc2lgu/953MKwnlkjY1lUvBLDhbzx4cZ&#10;Ztr2vKXLzpciQNhlqKDyvs2kdEVFBl1kW+LgHW1n0AfZlVJ32Ae4aeQ4jhNpsOawUGFL7xUVp93Z&#10;KFin7fJnY//6svk4rPOvfLLaT7xSo6dhOQXhafD38H97oxW8Jckr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h91jHAAAA3QAAAA8AAAAAAAAAAAAAAAAAmAIAAGRy&#10;cy9kb3ducmV2LnhtbFBLBQYAAAAABAAEAPUAAACMAwAAAAA=&#10;" filled="f" stroked="f">
                  <v:textbox inset="0,0,0,0">
                    <w:txbxContent>
                      <w:p w:rsidR="009C4D64" w:rsidRDefault="009C4D64" w:rsidP="003037BB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INPUT </w:t>
                        </w:r>
                      </w:p>
                    </w:txbxContent>
                  </v:textbox>
                </v:rect>
                <v:rect id="Rectangle 5665" o:spid="_x0000_s1125" style="position:absolute;left:20816;top:2032;width:11347;height:1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1Sw8cA&#10;AADdAAAADwAAAGRycy9kb3ducmV2LnhtbESPQWvCQBSE74L/YXmCN91YMGh0DcFWzLGNBevtkX1N&#10;QrNvQ3Zr0v76bqHQ4zAz3zD7dDStuFPvGssKVssIBHFpdcOVgtfLabEB4TyyxtYyKfgiB+lhOtlj&#10;ou3AL3QvfCUChF2CCmrvu0RKV9Zk0C1tRxy8d9sb9EH2ldQ9DgFuWvkQRbE02HBYqLGjY03lR/Fp&#10;FJw3XfaW2++hap9u5+vzdft42Xql5rMx24HwNPr/8F871wrWcby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tUsPHAAAA3QAAAA8AAAAAAAAAAAAAAAAAmAIAAGRy&#10;cy9kb3ducmV2LnhtbFBLBQYAAAAABAAEAPUAAACMAwAAAAA=&#10;" filled="f" stroked="f">
                  <v:textbox inset="0,0,0,0">
                    <w:txbxContent>
                      <w:p w:rsidR="009C4D64" w:rsidRDefault="009C4D64" w:rsidP="003037BB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Verified PCA for </w:t>
                        </w:r>
                      </w:p>
                    </w:txbxContent>
                  </v:textbox>
                </v:rect>
                <v:rect id="Rectangle 5666" o:spid="_x0000_s1126" style="position:absolute;left:21534;top:3495;width:9015;height:1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/MtMUA&#10;AADdAAAADwAAAGRycy9kb3ducmV2LnhtbESPQYvCMBSE7wv+h/AEb2vqgkWrUURX9Lirgnp7NM+2&#10;2LyUJtrqr98sCB6HmfmGmc5bU4o71a6wrGDQj0AQp1YXnCk47NefIxDOI2ssLZOCBzmYzzofU0y0&#10;bfiX7jufiQBhl6CC3PsqkdKlORl0fVsRB+9ia4M+yDqTusYmwE0pv6IolgYLDgs5VrTMKb3ubkbB&#10;ZlQtTlv7bLLy+7w5/hzHq/3YK9XrtosJCE+tf4df7a1WMIzjG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/8y0xQAAAN0AAAAPAAAAAAAAAAAAAAAAAJgCAABkcnMv&#10;ZG93bnJldi54bWxQSwUGAAAAAAQABAD1AAAAigMAAAAA&#10;" filled="f" stroked="f">
                  <v:textbox inset="0,0,0,0">
                    <w:txbxContent>
                      <w:p w:rsidR="009C4D64" w:rsidRDefault="009C4D64" w:rsidP="003037BB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Escape Point</w:t>
                        </w:r>
                      </w:p>
                    </w:txbxContent>
                  </v:textbox>
                </v:rect>
                <v:shape id="Shape 59703" o:spid="_x0000_s1127" style="position:absolute;left:9646;top:63230;width:12543;height:5502;visibility:visible;mso-wrap-style:square;v-text-anchor:top" coordsize="1254252,550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u6SskA&#10;AADeAAAADwAAAGRycy9kb3ducmV2LnhtbESPUUsCQRSF3wP/w3CFXkJnLLXcHEUEIUKwLCjfbjvX&#10;ncWdO+vOpNu/b4Sgx8M55zuc6bx1lThRE0rPGgZ9BYI496bkQsP726r3ACJEZIOVZ9LwQwHms87V&#10;FDPjz/xKp20sRIJwyFCDjbHOpAy5JYeh72vi5O194zAm2RTSNHhOcFfJW6XG0mHJacFiTUtL+WH7&#10;7TQMnz8+g7nZqK/6uLODl8Vq3fpK6+tuu3gEEamN/+G/9pPRMJrcqzu43ElXQM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Eu6SskAAADeAAAADwAAAAAAAAAAAAAAAACYAgAA&#10;ZHJzL2Rvd25yZXYueG1sUEsFBgAAAAAEAAQA9QAAAI4DAAAAAA==&#10;" path="m,l1254252,r,550164l,550164,,e" strokecolor="white" strokeweight="0">
                  <v:stroke miterlimit="83231f" joinstyle="miter"/>
                  <v:path arrowok="t" textboxrect="0,0,1254252,550164"/>
                </v:shape>
                <v:shape id="Shape 5668" o:spid="_x0000_s1128" style="position:absolute;left:9646;top:63230;width:12543;height:5502;visibility:visible;mso-wrap-style:square;v-text-anchor:top" coordsize="1254252,550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RqY70A&#10;AADdAAAADwAAAGRycy9kb3ducmV2LnhtbERPSwrCMBDdC94hjODOpgoWqUYRQRBE0OoBhmZsi82k&#10;NNFWT28WgsvH+682vanFi1pXWVYwjWIQxLnVFRcKbtf9ZAHCeWSNtWVS8CYHm/VwsMJU244v9Mp8&#10;IUIIuxQVlN43qZQuL8mgi2xDHLi7bQ36ANtC6ha7EG5qOYvjRBqsODSU2NCupPyRPY2C+8c3p+3Z&#10;ZG/D8fFKlJ8vnVNqPOq3SxCeev8X/9wHrWCeJGFueBOe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5RqY70AAADdAAAADwAAAAAAAAAAAAAAAACYAgAAZHJzL2Rvd25yZXYu&#10;eG1sUEsFBgAAAAAEAAQA9QAAAIIDAAAAAA==&#10;" path="m,l1254252,r,550164l,550164,,xe" filled="f" strokeweight="0">
                  <v:stroke miterlimit="83231f" joinstyle="miter"/>
                  <v:path arrowok="t" textboxrect="0,0,1254252,550164"/>
                </v:shape>
                <v:shape id="Shape 5669" o:spid="_x0000_s1129" style="position:absolute;left:9646;top:63230;width:12543;height:5502;visibility:visible;mso-wrap-style:square;v-text-anchor:top" coordsize="1254252,550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nfMsYA&#10;AADdAAAADwAAAGRycy9kb3ducmV2LnhtbESPT2vCQBTE7wW/w/IEL0U3WgwaXUVKW3rpwT+ox0f2&#10;mQ1m34bs1qT99N2C4HGYmd8wy3VnK3GjxpeOFYxHCQji3OmSCwWH/ftwBsIHZI2VY1LwQx7Wq97T&#10;EjPtWt7SbRcKESHsM1RgQqgzKX1uyKIfuZo4ehfXWAxRNoXUDbYRbis5SZJUWiw5Lhis6dVQft19&#10;WwXaYDl/efsovmR7etaazrPf41mpQb/bLEAE6sIjfG9/agXTNJ3D/5v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nfMsYAAADdAAAADwAAAAAAAAAAAAAAAACYAgAAZHJz&#10;L2Rvd25yZXYueG1sUEsFBgAAAAAEAAQA9QAAAIsDAAAAAA==&#10;" path="m,l1254252,r,550164l,550164,,e" filled="f" strokecolor="white" strokeweight="0">
                  <v:stroke miterlimit="83231f" joinstyle="miter"/>
                  <v:path arrowok="t" textboxrect="0,0,1254252,550164"/>
                </v:shape>
                <v:shape id="Shape 5670" o:spid="_x0000_s1130" style="position:absolute;left:9646;top:63230;width:12543;height:5502;visibility:visible;mso-wrap-style:square;v-text-anchor:top" coordsize="1254252,550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cU6sIA&#10;AADdAAAADwAAAGRycy9kb3ducmV2LnhtbERPy4rCMBTdD/gP4Q7MTtMRxpFqlCI+V77R5aW5tsXm&#10;pjRRq18/WQizPJz3cNyYUtypdoVlBd+dCARxanXBmYLDftbug3AeWWNpmRQ8ycF41PoYYqztg7d0&#10;3/lMhBB2MSrIva9iKV2ak0HXsRVx4C62NugDrDOpa3yEcFPKbhT1pMGCQ0OOFU1ySq+7m1GwOB4X&#10;eNrMpq90/UoSO7/o1Xmt1NdnkwxAeGr8v/jtXmoFP73fsD+8CU9Aj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hxTqwgAAAN0AAAAPAAAAAAAAAAAAAAAAAJgCAABkcnMvZG93&#10;bnJldi54bWxQSwUGAAAAAAQABAD1AAAAhwMAAAAA&#10;" path="m,l1254252,r,550164l,550164,,e" filled="f" strokeweight="0">
                  <v:stroke miterlimit="83231f" joinstyle="miter"/>
                  <v:path arrowok="t" textboxrect="0,0,1254252,550164"/>
                </v:shape>
                <v:rect id="Rectangle 5671" o:spid="_x0000_s1131" style="position:absolute;left:13578;top:63829;width:6692;height:1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/CHc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xgMRz1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/CHcYAAADdAAAADwAAAAAAAAAAAAAAAACYAgAAZHJz&#10;L2Rvd25yZXYueG1sUEsFBgAAAAAEAAQA9QAAAIsDAAAAAA==&#10;" filled="f" stroked="f">
                  <v:textbox inset="0,0,0,0">
                    <w:txbxContent>
                      <w:p w:rsidR="009C4D64" w:rsidRDefault="009C4D64" w:rsidP="003037BB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OUTPUT </w:t>
                        </w:r>
                      </w:p>
                    </w:txbxContent>
                  </v:textbox>
                </v:rect>
                <v:rect id="Rectangle 5672" o:spid="_x0000_s1132" style="position:absolute;left:10835;top:65277;width:13583;height:1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1casYA&#10;AADdAAAADwAAAGRycy9kb3ducmV2LnhtbESPS4vCQBCE74L/YWjBm05WWB/RUURX9Ohjwd1bk2mT&#10;sJmekBlN9Nc7grDHoqq+omaLxhTiRpXLLSv46EcgiBOrc04VfJ82vTEI55E1FpZJwZ0cLObt1gxj&#10;bWs+0O3oUxEg7GJUkHlfxlK6JCODrm9L4uBdbGXQB1mlUldYB7gp5CCKhtJgzmEhw5JWGSV/x6tR&#10;sB2Xy5+dfdRp8fW7Pe/Pk/Vp4pXqdprlFISnxv+H3+2dVvA5HA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1casYAAADdAAAADwAAAAAAAAAAAAAAAACYAgAAZHJz&#10;L2Rvd25yZXYueG1sUEsFBgAAAAAEAAQA9QAAAIsDAAAAAA==&#10;" filled="f" stroked="f">
                  <v:textbox inset="0,0,0,0">
                    <w:txbxContent>
                      <w:p w:rsidR="009C4D64" w:rsidRDefault="009C4D64" w:rsidP="003037BB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Implemented PCAs </w:t>
                        </w:r>
                      </w:p>
                    </w:txbxContent>
                  </v:textbox>
                </v:rect>
                <v:rect id="Rectangle 5673" o:spid="_x0000_s1133" style="position:absolute;left:10912;top:66724;width:13406;height:1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H58ccA&#10;AADdAAAADwAAAGRycy9kb3ducmV2LnhtbESPT2vCQBTE7wW/w/KE3pqNlaaauopURY/+Kai3R/Y1&#10;CWbfhuzWpP30bkHwOMzMb5jJrDOVuFLjSssKBlEMgjizuuRcwddh9TIC4TyyxsoyKfglB7Np72mC&#10;qbYt7+i697kIEHYpKii8r1MpXVaQQRfZmjh437Yx6INscqkbbAPcVPI1jhNpsOSwUGBNnwVll/2P&#10;UbAe1fPTxv61ebU8r4/b43hxGHulnvvd/AOEp84/wvf2Rit4S96H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R+fHHAAAA3QAAAA8AAAAAAAAAAAAAAAAAmAIAAGRy&#10;cy9kb3ducmV2LnhtbFBLBQYAAAAABAAEAPUAAACMAwAAAAA=&#10;" filled="f" stroked="f">
                  <v:textbox inset="0,0,0,0">
                    <w:txbxContent>
                      <w:p w:rsidR="009C4D64" w:rsidRDefault="009C4D64" w:rsidP="003037BB">
                        <w:proofErr w:type="gramStart"/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and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Validation Data</w:t>
                        </w:r>
                      </w:p>
                    </w:txbxContent>
                  </v:textbox>
                </v:rect>
                <v:rect id="Rectangle 5674" o:spid="_x0000_s1134" style="position:absolute;left:32187;top:68358;width:656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hhhccA&#10;AADdAAAADwAAAGRycy9kb3ducmV2LnhtbESPT2vCQBTE7wW/w/KE3pqNxaaauopURY/+Kai3R/Y1&#10;CWbfhuzWpP30bkHwOMzMb5jJrDOVuFLjSssKBlEMgjizuuRcwddh9TIC4TyyxsoyKfglB7Np72mC&#10;qbYt7+i697kIEHYpKii8r1MpXVaQQRfZmjh437Yx6INscqkbbAPcVPI1jhNpsOSwUGBNnwVll/2P&#10;UbAe1fPTxv61ebU8r4/b43hxGHulnvvd/AOEp84/wvf2Rit4S96H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4YYXHAAAA3QAAAA8AAAAAAAAAAAAAAAAAmAIAAGRy&#10;cy9kb3ducmV2LnhtbFBLBQYAAAAABAAEAPUAAACMAwAAAAA=&#10;" filled="f" stroked="f">
                  <v:textbox inset="0,0,0,0">
                    <w:txbxContent>
                      <w:p w:rsidR="009C4D64" w:rsidRDefault="009C4D64" w:rsidP="003037BB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037BB" w:rsidRDefault="003037BB" w:rsidP="00575587">
      <w:pPr>
        <w:tabs>
          <w:tab w:val="left" w:pos="2265"/>
        </w:tabs>
        <w:bidi/>
        <w:spacing w:after="0" w:line="276" w:lineRule="auto"/>
        <w:jc w:val="center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394898" w:rsidRDefault="00394898" w:rsidP="00394898">
      <w:pPr>
        <w:tabs>
          <w:tab w:val="left" w:pos="2265"/>
        </w:tabs>
        <w:bidi/>
        <w:spacing w:after="0" w:line="276" w:lineRule="auto"/>
        <w:jc w:val="center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394898" w:rsidRPr="004D3F99" w:rsidRDefault="00394898" w:rsidP="00394898">
      <w:pPr>
        <w:tabs>
          <w:tab w:val="left" w:pos="2265"/>
        </w:tabs>
        <w:bidi/>
        <w:spacing w:after="0" w:line="276" w:lineRule="auto"/>
        <w:jc w:val="center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3037BB" w:rsidRPr="00394898" w:rsidRDefault="003037BB" w:rsidP="00394898">
      <w:pPr>
        <w:pStyle w:val="Heading2"/>
        <w:shd w:val="clear" w:color="auto" w:fill="F2F2F2" w:themeFill="background1" w:themeFillShade="F2"/>
        <w:spacing w:line="276" w:lineRule="auto"/>
        <w:rPr>
          <w:rFonts w:cs="B Titr"/>
          <w:color w:val="000000" w:themeColor="text1"/>
          <w:sz w:val="20"/>
          <w:szCs w:val="20"/>
          <w:rtl/>
        </w:rPr>
      </w:pPr>
      <w:bookmarkStart w:id="69" w:name="_Toc80268014"/>
      <w:r w:rsidRPr="00394898">
        <w:rPr>
          <w:rFonts w:cs="B Titr" w:hint="cs"/>
          <w:color w:val="000000" w:themeColor="text1"/>
          <w:sz w:val="20"/>
          <w:szCs w:val="20"/>
          <w:rtl/>
        </w:rPr>
        <w:lastRenderedPageBreak/>
        <w:t>گام 6-</w:t>
      </w:r>
      <w:r w:rsidR="00D858E9" w:rsidRPr="00394898">
        <w:rPr>
          <w:rFonts w:cs="B Titr" w:hint="cs"/>
          <w:color w:val="000000" w:themeColor="text1"/>
          <w:sz w:val="20"/>
          <w:szCs w:val="20"/>
          <w:rtl/>
        </w:rPr>
        <w:t xml:space="preserve"> به اجرا درآوردن و اعتبارسنجی اقدامات اصلاحی پایدار </w:t>
      </w:r>
      <w:r w:rsidR="00D858E9" w:rsidRPr="007F4683">
        <w:rPr>
          <w:rFonts w:ascii="Times New Roman" w:hAnsi="Times New Roman" w:cs="Times New Roman"/>
          <w:color w:val="000000" w:themeColor="text1"/>
          <w:sz w:val="20"/>
          <w:szCs w:val="20"/>
          <w:rtl/>
        </w:rPr>
        <w:t>(</w:t>
      </w:r>
      <w:r w:rsidR="00D858E9" w:rsidRPr="007F4683">
        <w:rPr>
          <w:rFonts w:ascii="Times New Roman" w:hAnsi="Times New Roman" w:cs="Times New Roman"/>
          <w:color w:val="000000" w:themeColor="text1"/>
          <w:sz w:val="20"/>
          <w:szCs w:val="20"/>
        </w:rPr>
        <w:t>PCA</w:t>
      </w:r>
      <w:r w:rsidR="00D858E9" w:rsidRPr="007F4683">
        <w:rPr>
          <w:rFonts w:ascii="Times New Roman" w:hAnsi="Times New Roman" w:cs="Times New Roman"/>
          <w:color w:val="000000" w:themeColor="text1"/>
          <w:sz w:val="20"/>
          <w:szCs w:val="20"/>
          <w:rtl/>
        </w:rPr>
        <w:t>)</w:t>
      </w:r>
      <w:bookmarkEnd w:id="69"/>
    </w:p>
    <w:p w:rsidR="0092534F" w:rsidRDefault="0092534F" w:rsidP="007F4683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39489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حال که بهترین </w:t>
      </w:r>
      <w:r w:rsidRPr="00394898">
        <w:rPr>
          <w:rFonts w:ascii="Times New Roman" w:hAnsi="Times New Roman"/>
          <w:color w:val="000000" w:themeColor="text1"/>
          <w:sz w:val="20"/>
          <w:szCs w:val="20"/>
          <w:lang w:bidi="fa-IR"/>
        </w:rPr>
        <w:t>PCA</w:t>
      </w:r>
      <w:r w:rsidRPr="00394898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 xml:space="preserve"> </w:t>
      </w:r>
      <w:r w:rsidRPr="0039489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برای علت اصلی و نقطه فرار تعیین و تایید شد مرحله بعد اجرای </w:t>
      </w:r>
      <w:r w:rsidRPr="00394898">
        <w:rPr>
          <w:rFonts w:ascii="Times New Roman" w:hAnsi="Times New Roman"/>
          <w:color w:val="000000" w:themeColor="text1"/>
          <w:sz w:val="20"/>
          <w:szCs w:val="20"/>
          <w:lang w:bidi="fa-IR"/>
        </w:rPr>
        <w:t>PCA</w:t>
      </w:r>
      <w:r w:rsidRPr="00394898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 xml:space="preserve"> </w:t>
      </w:r>
      <w:r w:rsidRPr="0039489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است. </w:t>
      </w:r>
      <w:r w:rsidR="0039489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39489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به منظور اطمینان از اجرای موفق </w:t>
      </w:r>
      <w:r w:rsidRPr="007F4683">
        <w:rPr>
          <w:rFonts w:ascii="Times New Roman" w:hAnsi="Times New Roman"/>
          <w:color w:val="000000" w:themeColor="text1"/>
          <w:sz w:val="20"/>
          <w:szCs w:val="20"/>
          <w:lang w:bidi="fa-IR"/>
        </w:rPr>
        <w:t>PCA</w:t>
      </w:r>
      <w:r w:rsidRPr="007F4683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 xml:space="preserve"> </w:t>
      </w:r>
      <w:r w:rsidRPr="0039489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از چرخه دمینگ برنامه‌ریزی کردن، انجام دادن، بررسی کردن، عمل کردن استفاده می‌شود. </w:t>
      </w:r>
      <w:r w:rsidR="0039489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39489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فرآیند حل مسئله </w:t>
      </w:r>
      <w:r w:rsidR="007F4683" w:rsidRPr="00697A02">
        <w:rPr>
          <w:rFonts w:ascii="Times New Roman" w:hAnsi="Times New Roman"/>
          <w:color w:val="000000" w:themeColor="text1"/>
          <w:sz w:val="20"/>
          <w:szCs w:val="20"/>
          <w:lang w:bidi="fa-IR"/>
        </w:rPr>
        <w:t>G</w:t>
      </w:r>
      <w:r w:rsidR="007F4683" w:rsidRPr="005417AE">
        <w:rPr>
          <w:rFonts w:ascii="Times New Roman" w:hAnsi="Times New Roman" w:cs="A Amine"/>
          <w:color w:val="000000" w:themeColor="text1"/>
          <w:sz w:val="24"/>
          <w:szCs w:val="24"/>
          <w:lang w:bidi="fa-IR"/>
        </w:rPr>
        <w:t>8</w:t>
      </w:r>
      <w:r w:rsidR="007F4683" w:rsidRPr="00697A02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="007F4683" w:rsidRPr="00697A0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39489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روشی ساخت</w:t>
      </w:r>
      <w:r w:rsidR="00310E2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ار </w:t>
      </w:r>
      <w:r w:rsidRPr="0039489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‌یافته برای یافتن علت اصلی و نقطه فرار و انجام اقداماتی برای اطمینان از برطرف شدن دائمی این مسائل به واسطه کنترل‌ها و اقدامات کارآمدی است که در واحدهای عملیاتی کسب و کار تعبیه شدند.   </w:t>
      </w:r>
    </w:p>
    <w:p w:rsidR="00FB14DA" w:rsidRPr="00394898" w:rsidRDefault="00FB14DA" w:rsidP="00FB14DA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2207E5" w:rsidRPr="00394898" w:rsidRDefault="000D640D" w:rsidP="00394898">
      <w:pPr>
        <w:pStyle w:val="Heading2"/>
        <w:shd w:val="clear" w:color="auto" w:fill="F2F2F2" w:themeFill="background1" w:themeFillShade="F2"/>
        <w:spacing w:line="276" w:lineRule="auto"/>
        <w:rPr>
          <w:rFonts w:cs="B Titr"/>
          <w:color w:val="000000" w:themeColor="text1"/>
          <w:sz w:val="20"/>
          <w:szCs w:val="20"/>
          <w:rtl/>
        </w:rPr>
      </w:pPr>
      <w:bookmarkStart w:id="70" w:name="_Toc80268015"/>
      <w:r w:rsidRPr="00394898">
        <w:rPr>
          <w:rFonts w:cs="B Titr" w:hint="cs"/>
          <w:color w:val="000000" w:themeColor="text1"/>
          <w:sz w:val="20"/>
          <w:szCs w:val="20"/>
          <w:rtl/>
        </w:rPr>
        <w:t xml:space="preserve">اجرا و اعتبارسنجی </w:t>
      </w:r>
      <w:r w:rsidRPr="00310E2C">
        <w:rPr>
          <w:rFonts w:ascii="Times New Roman" w:hAnsi="Times New Roman" w:cs="Times New Roman"/>
          <w:color w:val="000000" w:themeColor="text1"/>
          <w:sz w:val="20"/>
          <w:szCs w:val="20"/>
        </w:rPr>
        <w:t>PCA</w:t>
      </w:r>
      <w:bookmarkEnd w:id="70"/>
    </w:p>
    <w:p w:rsidR="00394898" w:rsidRDefault="000D640D" w:rsidP="00310E2C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39489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از چرخه دمینگ در مراحل مختلف فرآیند </w:t>
      </w:r>
      <w:r w:rsidR="00310E2C" w:rsidRPr="00697A02">
        <w:rPr>
          <w:rFonts w:ascii="Times New Roman" w:hAnsi="Times New Roman"/>
          <w:color w:val="000000" w:themeColor="text1"/>
          <w:sz w:val="20"/>
          <w:szCs w:val="20"/>
          <w:lang w:bidi="fa-IR"/>
        </w:rPr>
        <w:t>G</w:t>
      </w:r>
      <w:r w:rsidR="00310E2C" w:rsidRPr="005417AE">
        <w:rPr>
          <w:rFonts w:ascii="Times New Roman" w:hAnsi="Times New Roman" w:cs="A Amine"/>
          <w:color w:val="000000" w:themeColor="text1"/>
          <w:sz w:val="24"/>
          <w:szCs w:val="24"/>
          <w:lang w:bidi="fa-IR"/>
        </w:rPr>
        <w:t>8</w:t>
      </w:r>
      <w:r w:rsidR="00310E2C" w:rsidRPr="00697A02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="00310E2C" w:rsidRPr="00697A0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39489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استفاده شد. چرخه دمینگ با فرم </w:t>
      </w:r>
      <w:r w:rsidR="00310E2C" w:rsidRPr="00697A02">
        <w:rPr>
          <w:rFonts w:ascii="Times New Roman" w:hAnsi="Times New Roman"/>
          <w:color w:val="000000" w:themeColor="text1"/>
          <w:sz w:val="20"/>
          <w:szCs w:val="20"/>
          <w:lang w:bidi="fa-IR"/>
        </w:rPr>
        <w:t>G</w:t>
      </w:r>
      <w:r w:rsidR="00310E2C" w:rsidRPr="005417AE">
        <w:rPr>
          <w:rFonts w:ascii="Times New Roman" w:hAnsi="Times New Roman" w:cs="A Amine"/>
          <w:color w:val="000000" w:themeColor="text1"/>
          <w:sz w:val="24"/>
          <w:szCs w:val="24"/>
          <w:lang w:bidi="fa-IR"/>
        </w:rPr>
        <w:t>8</w:t>
      </w:r>
      <w:r w:rsidR="00310E2C" w:rsidRPr="00697A02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="00310E2C" w:rsidRPr="00697A0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39489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شروع </w:t>
      </w:r>
      <w:r w:rsidR="00D50FF1" w:rsidRPr="0039489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شده</w:t>
      </w:r>
      <w:r w:rsidRPr="0039489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و در مراحل مختلف فرآیند استفاده می‌شود. </w:t>
      </w:r>
      <w:r w:rsidR="00D50FF1" w:rsidRPr="0039489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در این مرحله، </w:t>
      </w:r>
      <w:r w:rsidRPr="0039489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چرخه دمینگ در موارد زیر استفاده می‌شود:</w:t>
      </w:r>
    </w:p>
    <w:p w:rsidR="004A4BC8" w:rsidRDefault="00310E2C" w:rsidP="00310E2C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4A4BC8">
        <w:rPr>
          <w:rFonts w:ascii="Times New Roman" w:hAnsi="Times New Roman" w:hint="cs"/>
          <w:b/>
          <w:bCs/>
          <w:color w:val="000000" w:themeColor="text1"/>
          <w:sz w:val="24"/>
          <w:szCs w:val="24"/>
          <w:rtl/>
          <w:lang w:bidi="fa-IR"/>
        </w:rPr>
        <w:t>برنامه‌ریزی:</w:t>
      </w:r>
    </w:p>
    <w:p w:rsidR="00D50FF1" w:rsidRPr="00394898" w:rsidRDefault="00310E2C" w:rsidP="004A4BC8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</w:t>
      </w:r>
      <w:r w:rsidR="00D50FF1" w:rsidRPr="0039489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جرای اقدام اصلاحی پایدار (</w:t>
      </w:r>
      <w:r w:rsidR="00D50FF1" w:rsidRPr="00310E2C">
        <w:rPr>
          <w:rFonts w:ascii="Times New Roman" w:hAnsi="Times New Roman"/>
          <w:color w:val="000000" w:themeColor="text1"/>
          <w:sz w:val="20"/>
          <w:szCs w:val="20"/>
          <w:lang w:bidi="fa-IR"/>
        </w:rPr>
        <w:t>PCA</w:t>
      </w:r>
      <w:r w:rsidR="00D50FF1" w:rsidRPr="0039489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) با توجه ویژه به:</w:t>
      </w:r>
    </w:p>
    <w:p w:rsidR="000D640D" w:rsidRPr="00394898" w:rsidRDefault="000D640D" w:rsidP="00162E2C">
      <w:pPr>
        <w:pStyle w:val="ListParagraph"/>
        <w:numPr>
          <w:ilvl w:val="0"/>
          <w:numId w:val="26"/>
        </w:numPr>
        <w:bidi/>
        <w:spacing w:after="0" w:line="276" w:lineRule="auto"/>
        <w:ind w:left="21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39489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برنامه‌ریزی برای اعتبارسنجی </w:t>
      </w:r>
      <w:r w:rsidRPr="00162E2C">
        <w:rPr>
          <w:rFonts w:ascii="Times New Roman" w:hAnsi="Times New Roman"/>
          <w:color w:val="000000" w:themeColor="text1"/>
          <w:sz w:val="20"/>
          <w:szCs w:val="20"/>
          <w:lang w:bidi="fa-IR"/>
        </w:rPr>
        <w:t>PCA</w:t>
      </w:r>
    </w:p>
    <w:p w:rsidR="000D640D" w:rsidRPr="00394898" w:rsidRDefault="000D640D" w:rsidP="00162E2C">
      <w:pPr>
        <w:pStyle w:val="ListParagraph"/>
        <w:numPr>
          <w:ilvl w:val="0"/>
          <w:numId w:val="26"/>
        </w:numPr>
        <w:bidi/>
        <w:spacing w:after="0" w:line="276" w:lineRule="auto"/>
        <w:ind w:left="21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39489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برنامه‌ریزی برای حذف </w:t>
      </w:r>
      <w:r w:rsidRPr="00162E2C">
        <w:rPr>
          <w:rFonts w:ascii="Times New Roman" w:hAnsi="Times New Roman"/>
          <w:color w:val="000000" w:themeColor="text1"/>
          <w:sz w:val="20"/>
          <w:szCs w:val="20"/>
          <w:lang w:bidi="fa-IR"/>
        </w:rPr>
        <w:t>ICA</w:t>
      </w:r>
      <w:r w:rsidRPr="00162E2C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 xml:space="preserve"> </w:t>
      </w:r>
      <w:r w:rsidRPr="0039489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به‌عنوان بخشی</w:t>
      </w:r>
      <w:r w:rsidR="0039489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39489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از اجرای </w:t>
      </w:r>
      <w:r w:rsidRPr="00162E2C">
        <w:rPr>
          <w:rFonts w:ascii="Times New Roman" w:hAnsi="Times New Roman"/>
          <w:color w:val="000000" w:themeColor="text1"/>
          <w:sz w:val="20"/>
          <w:szCs w:val="20"/>
          <w:lang w:bidi="fa-IR"/>
        </w:rPr>
        <w:t>PCA</w:t>
      </w:r>
    </w:p>
    <w:p w:rsidR="000D640D" w:rsidRPr="00394898" w:rsidRDefault="00321565" w:rsidP="00162E2C">
      <w:pPr>
        <w:pStyle w:val="ListParagraph"/>
        <w:numPr>
          <w:ilvl w:val="0"/>
          <w:numId w:val="26"/>
        </w:numPr>
        <w:bidi/>
        <w:spacing w:after="0" w:line="276" w:lineRule="auto"/>
        <w:ind w:left="21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39489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بررسی کامل به منظور یافتن اثرات جانبی احتمالی</w:t>
      </w:r>
    </w:p>
    <w:p w:rsidR="00321565" w:rsidRPr="00394898" w:rsidRDefault="00321565" w:rsidP="00162E2C">
      <w:pPr>
        <w:pStyle w:val="ListParagraph"/>
        <w:numPr>
          <w:ilvl w:val="0"/>
          <w:numId w:val="26"/>
        </w:numPr>
        <w:bidi/>
        <w:spacing w:after="0" w:line="276" w:lineRule="auto"/>
        <w:ind w:left="21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39489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برنامه‌ریزی برای نظارت مستمر بر اثربخشی </w:t>
      </w:r>
      <w:r w:rsidRPr="00162E2C">
        <w:rPr>
          <w:rFonts w:ascii="Times New Roman" w:hAnsi="Times New Roman"/>
          <w:color w:val="000000" w:themeColor="text1"/>
          <w:sz w:val="20"/>
          <w:szCs w:val="20"/>
          <w:lang w:bidi="fa-IR"/>
        </w:rPr>
        <w:t>PCA</w:t>
      </w:r>
    </w:p>
    <w:p w:rsidR="00321565" w:rsidRPr="00394898" w:rsidRDefault="00321565" w:rsidP="004A4BC8">
      <w:pPr>
        <w:pStyle w:val="ListParagraph"/>
        <w:numPr>
          <w:ilvl w:val="0"/>
          <w:numId w:val="26"/>
        </w:numPr>
        <w:bidi/>
        <w:spacing w:after="0" w:line="276" w:lineRule="auto"/>
        <w:ind w:left="21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39489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برنامه‌ریزی برای </w:t>
      </w:r>
      <w:r w:rsidR="004A4BC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تمام</w:t>
      </w:r>
      <w:r w:rsidRPr="0039489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منابع ضروری</w:t>
      </w:r>
    </w:p>
    <w:p w:rsidR="00321565" w:rsidRPr="00394898" w:rsidRDefault="00321565" w:rsidP="00162E2C">
      <w:pPr>
        <w:pStyle w:val="ListParagraph"/>
        <w:numPr>
          <w:ilvl w:val="0"/>
          <w:numId w:val="26"/>
        </w:numPr>
        <w:bidi/>
        <w:spacing w:after="0" w:line="276" w:lineRule="auto"/>
        <w:ind w:left="21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39489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برنامه‌ریزی برای مستندسازی</w:t>
      </w:r>
      <w:r w:rsidR="00476CD9" w:rsidRPr="0039489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، دستورالعمل‌های فرآیند، آموزش و </w:t>
      </w:r>
      <w:r w:rsidR="00F616CC" w:rsidRPr="0039489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اطلاع‌رسانی در مورد</w:t>
      </w:r>
      <w:r w:rsidR="00476CD9" w:rsidRPr="0039489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اجرای </w:t>
      </w:r>
      <w:r w:rsidR="00476CD9" w:rsidRPr="00162E2C">
        <w:rPr>
          <w:rFonts w:ascii="Times New Roman" w:hAnsi="Times New Roman"/>
          <w:color w:val="000000" w:themeColor="text1"/>
          <w:sz w:val="20"/>
          <w:szCs w:val="20"/>
          <w:lang w:bidi="fa-IR"/>
        </w:rPr>
        <w:t>PCA</w:t>
      </w:r>
    </w:p>
    <w:p w:rsidR="00476CD9" w:rsidRPr="00394898" w:rsidRDefault="00476CD9" w:rsidP="00162E2C">
      <w:pPr>
        <w:pStyle w:val="ListParagraph"/>
        <w:numPr>
          <w:ilvl w:val="0"/>
          <w:numId w:val="26"/>
        </w:numPr>
        <w:bidi/>
        <w:spacing w:after="0" w:line="276" w:lineRule="auto"/>
        <w:ind w:left="21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39489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تعیین نقش‌ها و مسئولیت‌های تیم (چه چیزی، چه وقت، چگونه، چه کسی و کجا)</w:t>
      </w:r>
    </w:p>
    <w:p w:rsidR="004A4BC8" w:rsidRDefault="00CA7C9A" w:rsidP="004A4BC8">
      <w:pPr>
        <w:bidi/>
        <w:spacing w:after="0" w:line="276" w:lineRule="auto"/>
        <w:jc w:val="both"/>
        <w:rPr>
          <w:rFonts w:ascii="Sakkal Majalla" w:hAnsi="Sakkal Majalla" w:cs="Sakkal Majalla"/>
          <w:color w:val="000000" w:themeColor="text1"/>
          <w:sz w:val="24"/>
          <w:szCs w:val="24"/>
          <w:rtl/>
          <w:lang w:bidi="fa-IR"/>
        </w:rPr>
      </w:pPr>
      <w:r w:rsidRPr="004A4BC8">
        <w:rPr>
          <w:rFonts w:ascii="Times New Roman" w:hAnsi="Times New Roman" w:hint="cs"/>
          <w:b/>
          <w:bCs/>
          <w:color w:val="000000" w:themeColor="text1"/>
          <w:sz w:val="24"/>
          <w:szCs w:val="24"/>
          <w:rtl/>
          <w:lang w:bidi="fa-IR"/>
        </w:rPr>
        <w:t>انجام دادن</w:t>
      </w:r>
      <w:r w:rsidR="004A4BC8" w:rsidRPr="004A4BC8">
        <w:rPr>
          <w:rFonts w:ascii="Sakkal Majalla" w:hAnsi="Sakkal Majalla" w:cs="Sakkal Majalla" w:hint="cs"/>
          <w:b/>
          <w:bCs/>
          <w:color w:val="000000" w:themeColor="text1"/>
          <w:sz w:val="24"/>
          <w:szCs w:val="24"/>
          <w:rtl/>
          <w:lang w:bidi="fa-IR"/>
        </w:rPr>
        <w:t>:</w:t>
      </w:r>
    </w:p>
    <w:p w:rsidR="00476CD9" w:rsidRPr="00394898" w:rsidRDefault="00CA7C9A" w:rsidP="004A4BC8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39489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طرح اجرای </w:t>
      </w:r>
      <w:r w:rsidRPr="00162E2C">
        <w:rPr>
          <w:rFonts w:ascii="Times New Roman" w:hAnsi="Times New Roman"/>
          <w:color w:val="000000" w:themeColor="text1"/>
          <w:sz w:val="20"/>
          <w:szCs w:val="20"/>
          <w:lang w:bidi="fa-IR"/>
        </w:rPr>
        <w:t>PCA</w:t>
      </w:r>
      <w:r w:rsidRPr="00162E2C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 xml:space="preserve"> </w:t>
      </w:r>
      <w:r w:rsidR="00C71C69" w:rsidRPr="0039489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را هم </w:t>
      </w:r>
      <w:r w:rsidRPr="0039489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برای علت اصلی و </w:t>
      </w:r>
      <w:r w:rsidR="00C71C69" w:rsidRPr="0039489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هم برای </w:t>
      </w:r>
      <w:r w:rsidRPr="0039489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نقطه فرار </w:t>
      </w:r>
      <w:r w:rsidR="00C71C69" w:rsidRPr="0039489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آغاز کرده </w:t>
      </w:r>
      <w:r w:rsidRPr="0039489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و اطمینان </w:t>
      </w:r>
      <w:r w:rsidR="00C71C69" w:rsidRPr="0039489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حاصل کنید که </w:t>
      </w:r>
      <w:r w:rsidR="004A4BC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تمام</w:t>
      </w:r>
      <w:r w:rsidRPr="0039489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مراحل مدیریت و رعایت شدند. </w:t>
      </w:r>
    </w:p>
    <w:p w:rsidR="004A4BC8" w:rsidRPr="004A4BC8" w:rsidRDefault="00CA7C9A" w:rsidP="004A4BC8">
      <w:pPr>
        <w:bidi/>
        <w:spacing w:after="0" w:line="276" w:lineRule="auto"/>
        <w:jc w:val="both"/>
        <w:rPr>
          <w:rFonts w:ascii="Sakkal Majalla" w:hAnsi="Sakkal Majalla" w:cs="Sakkal Majalla"/>
          <w:b/>
          <w:bCs/>
          <w:color w:val="000000" w:themeColor="text1"/>
          <w:sz w:val="24"/>
          <w:szCs w:val="24"/>
          <w:rtl/>
          <w:lang w:bidi="fa-IR"/>
        </w:rPr>
      </w:pPr>
      <w:r w:rsidRPr="004A4BC8">
        <w:rPr>
          <w:rFonts w:ascii="Times New Roman" w:hAnsi="Times New Roman" w:hint="cs"/>
          <w:b/>
          <w:bCs/>
          <w:color w:val="000000" w:themeColor="text1"/>
          <w:sz w:val="24"/>
          <w:szCs w:val="24"/>
          <w:rtl/>
          <w:lang w:bidi="fa-IR"/>
        </w:rPr>
        <w:t>بررسی کردن</w:t>
      </w:r>
      <w:r w:rsidR="004A4BC8" w:rsidRPr="004A4BC8">
        <w:rPr>
          <w:rFonts w:ascii="Sakkal Majalla" w:hAnsi="Sakkal Majalla" w:cs="Sakkal Majalla" w:hint="cs"/>
          <w:b/>
          <w:bCs/>
          <w:color w:val="000000" w:themeColor="text1"/>
          <w:sz w:val="24"/>
          <w:szCs w:val="24"/>
          <w:rtl/>
          <w:lang w:bidi="fa-IR"/>
        </w:rPr>
        <w:t>:</w:t>
      </w:r>
    </w:p>
    <w:p w:rsidR="003E3A23" w:rsidRDefault="00CA7C9A" w:rsidP="003E3A23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39489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بررسی </w:t>
      </w:r>
      <w:r w:rsidR="00C71C69" w:rsidRPr="0039489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کنید</w:t>
      </w:r>
      <w:r w:rsidRPr="0039489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که </w:t>
      </w:r>
      <w:r w:rsidRPr="004A4BC8">
        <w:rPr>
          <w:rFonts w:ascii="Times New Roman" w:hAnsi="Times New Roman"/>
          <w:color w:val="000000" w:themeColor="text1"/>
          <w:sz w:val="20"/>
          <w:szCs w:val="20"/>
          <w:lang w:bidi="fa-IR"/>
        </w:rPr>
        <w:t>PCA</w:t>
      </w:r>
      <w:r w:rsidRPr="004A4BC8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 xml:space="preserve"> </w:t>
      </w:r>
      <w:r w:rsidRPr="0039489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به‌طور کامل اجرا شد</w:t>
      </w:r>
      <w:r w:rsidR="00C71C69" w:rsidRPr="0039489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ه</w:t>
      </w:r>
      <w:r w:rsidRPr="0039489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C71C69" w:rsidRPr="0039489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و در فرآیندهای عملیاتی و تجاری ادغام </w:t>
      </w:r>
      <w:r w:rsidR="00CC215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گشته است</w:t>
      </w:r>
      <w:r w:rsidR="00C71C69" w:rsidRPr="0039489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. </w:t>
      </w:r>
      <w:r w:rsidR="00C71C69" w:rsidRPr="004A4BC8">
        <w:rPr>
          <w:rFonts w:ascii="Times New Roman" w:hAnsi="Times New Roman"/>
          <w:color w:val="000000" w:themeColor="text1"/>
          <w:sz w:val="20"/>
          <w:szCs w:val="20"/>
          <w:lang w:bidi="fa-IR"/>
        </w:rPr>
        <w:t>PCA</w:t>
      </w:r>
      <w:r w:rsidR="00C71C69" w:rsidRPr="004A4BC8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 xml:space="preserve"> </w:t>
      </w:r>
      <w:r w:rsidR="00C71C69" w:rsidRPr="0039489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را هم برای علت </w:t>
      </w:r>
      <w:r w:rsidR="00C71C69" w:rsidRPr="0039489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lastRenderedPageBreak/>
        <w:t xml:space="preserve">اصلی و هم برای نقطه فرار اعتبارسنجی کنید. اعتبارسنجی در این مرحله از فرآیند </w:t>
      </w:r>
      <w:r w:rsidR="00CC215C" w:rsidRPr="00697A02">
        <w:rPr>
          <w:rFonts w:ascii="Times New Roman" w:hAnsi="Times New Roman"/>
          <w:color w:val="000000" w:themeColor="text1"/>
          <w:sz w:val="20"/>
          <w:szCs w:val="20"/>
          <w:lang w:bidi="fa-IR"/>
        </w:rPr>
        <w:t>G</w:t>
      </w:r>
      <w:r w:rsidR="00CC215C" w:rsidRPr="005417AE">
        <w:rPr>
          <w:rFonts w:ascii="Times New Roman" w:hAnsi="Times New Roman" w:cs="A Amine"/>
          <w:color w:val="000000" w:themeColor="text1"/>
          <w:sz w:val="24"/>
          <w:szCs w:val="24"/>
          <w:lang w:bidi="fa-IR"/>
        </w:rPr>
        <w:t>8</w:t>
      </w:r>
      <w:r w:rsidR="00CC215C" w:rsidRPr="00697A02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="00CC215C" w:rsidRPr="00697A0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C71C69" w:rsidRPr="0039489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به صورت </w:t>
      </w:r>
      <w:r w:rsidR="003E3A23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مستمر</w:t>
      </w:r>
      <w:r w:rsidR="00C71C69" w:rsidRPr="0039489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انجام می‌شود.</w:t>
      </w:r>
      <w:r w:rsidR="00272B3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C71C69" w:rsidRPr="0039489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برای بررسی کارآمدی </w:t>
      </w:r>
      <w:r w:rsidR="00C71C69" w:rsidRPr="00CC215C">
        <w:rPr>
          <w:rFonts w:ascii="Times New Roman" w:hAnsi="Times New Roman"/>
          <w:color w:val="000000" w:themeColor="text1"/>
          <w:sz w:val="20"/>
          <w:szCs w:val="20"/>
          <w:lang w:bidi="fa-IR"/>
        </w:rPr>
        <w:t>PCA</w:t>
      </w:r>
      <w:r w:rsidR="00C71C69" w:rsidRPr="00CC215C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 xml:space="preserve"> </w:t>
      </w:r>
      <w:r w:rsidR="00B766FD" w:rsidRPr="0039489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باید از همان موارد قابل سنجشی استفاده شود که برای تشریح مسئله استفاده شدند. به عبارت دیگر مقایسه داده‌های مشابه.</w:t>
      </w:r>
    </w:p>
    <w:p w:rsidR="003E3A23" w:rsidRPr="003E3A23" w:rsidRDefault="007D7724" w:rsidP="003E3A23">
      <w:pPr>
        <w:bidi/>
        <w:spacing w:after="0" w:line="276" w:lineRule="auto"/>
        <w:jc w:val="both"/>
        <w:rPr>
          <w:rFonts w:ascii="Sakkal Majalla" w:hAnsi="Sakkal Majalla" w:cs="Sakkal Majalla"/>
          <w:b/>
          <w:bCs/>
          <w:color w:val="000000" w:themeColor="text1"/>
          <w:sz w:val="24"/>
          <w:szCs w:val="24"/>
          <w:rtl/>
          <w:lang w:bidi="fa-IR"/>
        </w:rPr>
      </w:pPr>
      <w:r w:rsidRPr="003E3A23">
        <w:rPr>
          <w:rFonts w:ascii="Times New Roman" w:hAnsi="Times New Roman" w:hint="cs"/>
          <w:b/>
          <w:bCs/>
          <w:color w:val="000000" w:themeColor="text1"/>
          <w:sz w:val="24"/>
          <w:szCs w:val="24"/>
          <w:rtl/>
          <w:lang w:bidi="fa-IR"/>
        </w:rPr>
        <w:t>عمل کردن</w:t>
      </w:r>
      <w:r w:rsidR="003E3A23" w:rsidRPr="003E3A23">
        <w:rPr>
          <w:rFonts w:ascii="Sakkal Majalla" w:hAnsi="Sakkal Majalla" w:cs="Sakkal Majalla" w:hint="cs"/>
          <w:b/>
          <w:bCs/>
          <w:color w:val="000000" w:themeColor="text1"/>
          <w:sz w:val="24"/>
          <w:szCs w:val="24"/>
          <w:rtl/>
          <w:lang w:bidi="fa-IR"/>
        </w:rPr>
        <w:t>:</w:t>
      </w:r>
    </w:p>
    <w:p w:rsidR="00C71C69" w:rsidRDefault="003E3A23" w:rsidP="003E3A23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انجام اقدامات لازم بنابر هر</w:t>
      </w:r>
      <w:r w:rsidR="007D7724" w:rsidRPr="0039489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گونه تغییر در برنامه یا نتایج مورد انتظار.</w:t>
      </w:r>
      <w:r w:rsidR="00C71C69" w:rsidRPr="00394898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</w:p>
    <w:p w:rsidR="00FB14DA" w:rsidRPr="00394898" w:rsidRDefault="00FB14DA" w:rsidP="00FB14DA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7D7724" w:rsidRPr="00394898" w:rsidRDefault="00526687" w:rsidP="00394898">
      <w:pPr>
        <w:pStyle w:val="Heading2"/>
        <w:shd w:val="clear" w:color="auto" w:fill="F2F2F2" w:themeFill="background1" w:themeFillShade="F2"/>
        <w:spacing w:line="276" w:lineRule="auto"/>
        <w:rPr>
          <w:rFonts w:cs="B Titr"/>
          <w:color w:val="000000" w:themeColor="text1"/>
          <w:sz w:val="20"/>
          <w:szCs w:val="20"/>
          <w:rtl/>
        </w:rPr>
      </w:pPr>
      <w:bookmarkStart w:id="71" w:name="_Toc80268016"/>
      <w:r w:rsidRPr="00394898">
        <w:rPr>
          <w:rFonts w:cs="B Titr" w:hint="cs"/>
          <w:color w:val="000000" w:themeColor="text1"/>
          <w:sz w:val="20"/>
          <w:szCs w:val="20"/>
          <w:rtl/>
        </w:rPr>
        <w:t>اعتبارسنجی</w:t>
      </w:r>
      <w:bookmarkEnd w:id="71"/>
    </w:p>
    <w:p w:rsidR="00526687" w:rsidRPr="00272B35" w:rsidRDefault="00913379" w:rsidP="00575587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272B3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اعتبارسنجی </w:t>
      </w:r>
      <w:r w:rsidR="003A617A" w:rsidRPr="00272B3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تاییدی</w:t>
      </w:r>
      <w:r w:rsidRPr="00272B3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است که بعد از اجرای </w:t>
      </w:r>
      <w:r w:rsidRPr="003E3A23">
        <w:rPr>
          <w:rFonts w:ascii="Times New Roman" w:hAnsi="Times New Roman"/>
          <w:color w:val="000000" w:themeColor="text1"/>
          <w:sz w:val="20"/>
          <w:szCs w:val="20"/>
          <w:lang w:bidi="fa-IR"/>
        </w:rPr>
        <w:t>PCA</w:t>
      </w:r>
      <w:r w:rsidRPr="003E3A23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 xml:space="preserve"> </w:t>
      </w:r>
      <w:r w:rsidRPr="00272B3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در یک بازه زمانی </w:t>
      </w:r>
      <w:r w:rsidR="003A617A" w:rsidRPr="00272B3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انجام</w:t>
      </w:r>
      <w:r w:rsidR="00DF0712" w:rsidRPr="00272B3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می‌شود. اعتبارسنجی باید:</w:t>
      </w:r>
    </w:p>
    <w:p w:rsidR="00DF0712" w:rsidRPr="00272B35" w:rsidRDefault="00DF0712" w:rsidP="00AF46A5">
      <w:pPr>
        <w:pStyle w:val="ListParagraph"/>
        <w:numPr>
          <w:ilvl w:val="0"/>
          <w:numId w:val="27"/>
        </w:num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272B3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از تایید موفقیت‌آمیز پیروی کند</w:t>
      </w:r>
      <w:r w:rsidR="0035031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.</w:t>
      </w:r>
    </w:p>
    <w:p w:rsidR="00DF0712" w:rsidRPr="003E3A23" w:rsidRDefault="00DF0712" w:rsidP="00AF46A5">
      <w:pPr>
        <w:pStyle w:val="ListParagraph"/>
        <w:numPr>
          <w:ilvl w:val="0"/>
          <w:numId w:val="27"/>
        </w:num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3E3A23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قبل و بعد از اجرا مقایسه داده‌محوری را ارائه دهد</w:t>
      </w:r>
      <w:r w:rsidR="0035031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.</w:t>
      </w:r>
    </w:p>
    <w:p w:rsidR="00DF0712" w:rsidRPr="00272B35" w:rsidRDefault="00DF0712" w:rsidP="00AF46A5">
      <w:pPr>
        <w:pStyle w:val="ListParagraph"/>
        <w:numPr>
          <w:ilvl w:val="0"/>
          <w:numId w:val="27"/>
        </w:num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272B3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بررسی کند که اجرای </w:t>
      </w:r>
      <w:r w:rsidRPr="00350315">
        <w:rPr>
          <w:rFonts w:ascii="Times New Roman" w:hAnsi="Times New Roman"/>
          <w:color w:val="000000" w:themeColor="text1"/>
          <w:sz w:val="20"/>
          <w:szCs w:val="20"/>
          <w:lang w:bidi="fa-IR"/>
        </w:rPr>
        <w:t>PCA</w:t>
      </w:r>
      <w:r w:rsidRPr="00350315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 xml:space="preserve"> </w:t>
      </w:r>
      <w:r w:rsidRPr="00272B3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مشکل یا عارضه جانبی ایجاد نمی‌کند. </w:t>
      </w:r>
    </w:p>
    <w:p w:rsidR="00DF0712" w:rsidRPr="00272B35" w:rsidRDefault="00DF0712" w:rsidP="00575587">
      <w:pPr>
        <w:bidi/>
        <w:spacing w:after="0" w:line="276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  <w:rtl/>
          <w:lang w:bidi="fa-IR"/>
        </w:rPr>
      </w:pPr>
      <w:r w:rsidRPr="00272B35">
        <w:rPr>
          <w:rFonts w:ascii="Times New Roman" w:hAnsi="Times New Roman" w:hint="cs"/>
          <w:b/>
          <w:bCs/>
          <w:color w:val="000000" w:themeColor="text1"/>
          <w:sz w:val="24"/>
          <w:szCs w:val="24"/>
          <w:rtl/>
          <w:lang w:bidi="fa-IR"/>
        </w:rPr>
        <w:t>اعتبارسنجی:</w:t>
      </w:r>
    </w:p>
    <w:p w:rsidR="00DF0712" w:rsidRPr="00272B35" w:rsidRDefault="00DF0712" w:rsidP="00AF46A5">
      <w:pPr>
        <w:pStyle w:val="ListParagraph"/>
        <w:numPr>
          <w:ilvl w:val="0"/>
          <w:numId w:val="28"/>
        </w:num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272B3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معمولا تحت شرایط عملیاتی معین در مورد محصول نهایی یا فرآیند انجام می‌شود</w:t>
      </w:r>
      <w:r w:rsidR="0035031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.</w:t>
      </w:r>
    </w:p>
    <w:p w:rsidR="00CD1CB2" w:rsidRPr="00272B35" w:rsidRDefault="00DF0712" w:rsidP="00AF46A5">
      <w:pPr>
        <w:pStyle w:val="ListParagraph"/>
        <w:numPr>
          <w:ilvl w:val="0"/>
          <w:numId w:val="28"/>
        </w:num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272B3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ممکن است در مراحل اولیه </w:t>
      </w:r>
      <w:r w:rsidR="00017C38" w:rsidRPr="00272B3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و </w:t>
      </w:r>
      <w:r w:rsidRPr="00272B3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قبل از تکمیل </w:t>
      </w:r>
      <w:r w:rsidR="00CD1CB2" w:rsidRPr="00272B3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محصول ضروری باشد</w:t>
      </w:r>
      <w:r w:rsidR="0035031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.</w:t>
      </w:r>
    </w:p>
    <w:p w:rsidR="00DF0712" w:rsidRDefault="00CD1CB2" w:rsidP="00AF46A5">
      <w:pPr>
        <w:pStyle w:val="ListParagraph"/>
        <w:numPr>
          <w:ilvl w:val="0"/>
          <w:numId w:val="28"/>
        </w:num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272B3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باید از همان شاخص‌هایی استفاده ‌کند که مسئله را نشان می‌دهند و به راحتی قابل ردیابی باشند. </w:t>
      </w:r>
    </w:p>
    <w:p w:rsidR="00FB14DA" w:rsidRPr="00272B35" w:rsidRDefault="00FB14DA" w:rsidP="00FB14DA">
      <w:pPr>
        <w:pStyle w:val="ListParagraph"/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</w:p>
    <w:p w:rsidR="000A054F" w:rsidRPr="004D3F99" w:rsidRDefault="000A054F" w:rsidP="00350315">
      <w:pPr>
        <w:pStyle w:val="Heading2"/>
        <w:shd w:val="clear" w:color="auto" w:fill="F2F2F2" w:themeFill="background1" w:themeFillShade="F2"/>
        <w:spacing w:line="276" w:lineRule="auto"/>
        <w:rPr>
          <w:color w:val="000000" w:themeColor="text1"/>
          <w:rtl/>
        </w:rPr>
      </w:pPr>
      <w:bookmarkStart w:id="72" w:name="_Toc80268017"/>
      <w:r w:rsidRPr="00272B35">
        <w:rPr>
          <w:rFonts w:cs="B Titr" w:hint="cs"/>
          <w:color w:val="000000" w:themeColor="text1"/>
          <w:sz w:val="20"/>
          <w:szCs w:val="20"/>
          <w:rtl/>
        </w:rPr>
        <w:t xml:space="preserve">تکمیل گزارش </w:t>
      </w:r>
      <w:r w:rsidR="00350315" w:rsidRPr="00697A02">
        <w:rPr>
          <w:rFonts w:ascii="Times New Roman" w:hAnsi="Times New Roman"/>
          <w:color w:val="000000" w:themeColor="text1"/>
          <w:sz w:val="20"/>
          <w:szCs w:val="20"/>
        </w:rPr>
        <w:t>G</w:t>
      </w:r>
      <w:r w:rsidR="00350315" w:rsidRPr="005417AE">
        <w:rPr>
          <w:rFonts w:ascii="Times New Roman" w:hAnsi="Times New Roman" w:cs="A Amine"/>
          <w:color w:val="000000" w:themeColor="text1"/>
          <w:sz w:val="24"/>
          <w:szCs w:val="24"/>
        </w:rPr>
        <w:t>8</w:t>
      </w:r>
      <w:r w:rsidR="00350315" w:rsidRPr="00697A02">
        <w:rPr>
          <w:rFonts w:ascii="Times New Roman" w:hAnsi="Times New Roman" w:cs="Times New Roman"/>
          <w:color w:val="000000" w:themeColor="text1"/>
          <w:sz w:val="20"/>
          <w:szCs w:val="20"/>
        </w:rPr>
        <w:t>D</w:t>
      </w:r>
      <w:r w:rsidR="00350315" w:rsidRPr="00697A02">
        <w:rPr>
          <w:rFonts w:ascii="Times New Roman" w:hAnsi="Times New Roman" w:hint="cs"/>
          <w:color w:val="000000" w:themeColor="text1"/>
          <w:sz w:val="24"/>
          <w:szCs w:val="24"/>
          <w:rtl/>
        </w:rPr>
        <w:t xml:space="preserve"> </w:t>
      </w:r>
      <w:r w:rsidRPr="00272B35">
        <w:rPr>
          <w:rFonts w:cs="B Titr" w:hint="cs"/>
          <w:color w:val="000000" w:themeColor="text1"/>
          <w:sz w:val="20"/>
          <w:szCs w:val="20"/>
          <w:rtl/>
        </w:rPr>
        <w:t>(الگو)</w:t>
      </w:r>
      <w:bookmarkEnd w:id="72"/>
    </w:p>
    <w:p w:rsidR="00777397" w:rsidRDefault="00777397" w:rsidP="006E6150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272B3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فرم </w:t>
      </w:r>
      <w:r w:rsidR="00350315" w:rsidRPr="00697A02">
        <w:rPr>
          <w:rFonts w:ascii="Times New Roman" w:hAnsi="Times New Roman"/>
          <w:color w:val="000000" w:themeColor="text1"/>
          <w:sz w:val="20"/>
          <w:szCs w:val="20"/>
          <w:lang w:bidi="fa-IR"/>
        </w:rPr>
        <w:t>G</w:t>
      </w:r>
      <w:r w:rsidR="00350315" w:rsidRPr="005417AE">
        <w:rPr>
          <w:rFonts w:ascii="Times New Roman" w:hAnsi="Times New Roman" w:cs="A Amine"/>
          <w:color w:val="000000" w:themeColor="text1"/>
          <w:sz w:val="24"/>
          <w:szCs w:val="24"/>
          <w:lang w:bidi="fa-IR"/>
        </w:rPr>
        <w:t>8</w:t>
      </w:r>
      <w:r w:rsidR="00350315" w:rsidRPr="00697A02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="00350315" w:rsidRPr="00697A0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272B3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را تکمیل کرده و بخشنامه کنید. توجه کنید که به ازای هر تغییری که در پایان این مرحله رخ می‌دهد ترکیب تیم باید به‌روز شود. فرم </w:t>
      </w:r>
      <w:r w:rsidR="006E6150" w:rsidRPr="00697A02">
        <w:rPr>
          <w:rFonts w:ascii="Times New Roman" w:hAnsi="Times New Roman"/>
          <w:color w:val="000000" w:themeColor="text1"/>
          <w:sz w:val="20"/>
          <w:szCs w:val="20"/>
          <w:lang w:bidi="fa-IR"/>
        </w:rPr>
        <w:t>G</w:t>
      </w:r>
      <w:r w:rsidR="006E6150" w:rsidRPr="005417AE">
        <w:rPr>
          <w:rFonts w:ascii="Times New Roman" w:hAnsi="Times New Roman" w:cs="A Amine"/>
          <w:color w:val="000000" w:themeColor="text1"/>
          <w:sz w:val="24"/>
          <w:szCs w:val="24"/>
          <w:lang w:bidi="fa-IR"/>
        </w:rPr>
        <w:t>8</w:t>
      </w:r>
      <w:r w:rsidR="006E6150" w:rsidRPr="00697A02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="006E6150" w:rsidRPr="00697A0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272B3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خلاصه‌ای از فعالیت حل مسئله بوده و بوسیله کاربرگ‌ها، داده‌ها و اطلاعات پشتیبانی دیگری (از جمله کاربرگ‌های تجزیه و تحلیل علت اصلی که در بالا ذکر شدند) حمایت می‌شود که در نتیجه فرآیند حل مسئله </w:t>
      </w:r>
      <w:r w:rsidR="006E6150" w:rsidRPr="00697A02">
        <w:rPr>
          <w:rFonts w:ascii="Times New Roman" w:hAnsi="Times New Roman"/>
          <w:color w:val="000000" w:themeColor="text1"/>
          <w:sz w:val="20"/>
          <w:szCs w:val="20"/>
          <w:lang w:bidi="fa-IR"/>
        </w:rPr>
        <w:t>G</w:t>
      </w:r>
      <w:r w:rsidR="006E6150" w:rsidRPr="005417AE">
        <w:rPr>
          <w:rFonts w:ascii="Times New Roman" w:hAnsi="Times New Roman" w:cs="A Amine"/>
          <w:color w:val="000000" w:themeColor="text1"/>
          <w:sz w:val="24"/>
          <w:szCs w:val="24"/>
          <w:lang w:bidi="fa-IR"/>
        </w:rPr>
        <w:t>8</w:t>
      </w:r>
      <w:r w:rsidR="006E6150" w:rsidRPr="00697A02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="006E6150" w:rsidRPr="00697A0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272B3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ایجاد می‌شوند. </w:t>
      </w:r>
    </w:p>
    <w:p w:rsidR="00FB14DA" w:rsidRDefault="00FB14DA" w:rsidP="00FB14DA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FB14DA" w:rsidRDefault="00FB14DA" w:rsidP="00FB14DA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0A054F" w:rsidRPr="00272B35" w:rsidRDefault="00777397" w:rsidP="00272B35">
      <w:pPr>
        <w:pStyle w:val="Heading2"/>
        <w:shd w:val="clear" w:color="auto" w:fill="F2F2F2" w:themeFill="background1" w:themeFillShade="F2"/>
        <w:spacing w:line="276" w:lineRule="auto"/>
        <w:rPr>
          <w:rFonts w:cs="B Titr"/>
          <w:color w:val="000000" w:themeColor="text1"/>
          <w:sz w:val="20"/>
          <w:szCs w:val="20"/>
          <w:rtl/>
        </w:rPr>
      </w:pPr>
      <w:bookmarkStart w:id="73" w:name="_Toc80268018"/>
      <w:r w:rsidRPr="00272B35">
        <w:rPr>
          <w:rFonts w:cs="B Titr" w:hint="cs"/>
          <w:color w:val="000000" w:themeColor="text1"/>
          <w:sz w:val="20"/>
          <w:szCs w:val="20"/>
          <w:rtl/>
        </w:rPr>
        <w:lastRenderedPageBreak/>
        <w:t>سوالات ارزیابی</w:t>
      </w:r>
      <w:bookmarkEnd w:id="73"/>
    </w:p>
    <w:p w:rsidR="00777397" w:rsidRPr="00272B35" w:rsidRDefault="008B46A6" w:rsidP="0014774C">
      <w:pPr>
        <w:pStyle w:val="ListParagraph"/>
        <w:numPr>
          <w:ilvl w:val="0"/>
          <w:numId w:val="29"/>
        </w:numPr>
        <w:bidi/>
        <w:spacing w:after="0" w:line="276" w:lineRule="auto"/>
        <w:ind w:left="21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272B3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آیا </w:t>
      </w:r>
      <w:r w:rsidR="00017C38" w:rsidRPr="00272B3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حضور </w:t>
      </w:r>
      <w:r w:rsidRPr="00272B3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نمایندگان آن واحدها برای اجرای </w:t>
      </w:r>
      <w:r w:rsidRPr="00272B35">
        <w:rPr>
          <w:rFonts w:ascii="Times New Roman" w:hAnsi="Times New Roman"/>
          <w:color w:val="000000" w:themeColor="text1"/>
          <w:sz w:val="20"/>
          <w:szCs w:val="20"/>
          <w:lang w:bidi="fa-IR"/>
        </w:rPr>
        <w:t>ICA</w:t>
      </w:r>
      <w:r w:rsidRPr="00272B35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 xml:space="preserve"> </w:t>
      </w:r>
      <w:r w:rsidRPr="00272B3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در تیم شما به منظور</w:t>
      </w:r>
      <w:r w:rsidR="009D1CED" w:rsidRPr="00272B3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برنامه‌ریزی و اجرا در</w:t>
      </w:r>
      <w:r w:rsidRPr="00272B3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بخش‌های</w:t>
      </w:r>
      <w:r w:rsidR="0014774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آ</w:t>
      </w:r>
      <w:r w:rsidR="00017C38" w:rsidRPr="00272B3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ن</w:t>
      </w:r>
      <w:r w:rsidR="0014774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ان</w:t>
      </w:r>
      <w:r w:rsidRPr="00272B3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017C38" w:rsidRPr="00272B3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ضروری</w:t>
      </w:r>
      <w:r w:rsidRPr="00272B3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017C38" w:rsidRPr="00272B3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است</w:t>
      </w:r>
      <w:r w:rsidRPr="00272B3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؟ </w:t>
      </w:r>
    </w:p>
    <w:p w:rsidR="008B46A6" w:rsidRPr="00272B35" w:rsidRDefault="008B46A6" w:rsidP="006E6150">
      <w:pPr>
        <w:pStyle w:val="ListParagraph"/>
        <w:numPr>
          <w:ilvl w:val="0"/>
          <w:numId w:val="29"/>
        </w:numPr>
        <w:bidi/>
        <w:spacing w:after="0" w:line="276" w:lineRule="auto"/>
        <w:ind w:left="21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272B3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مشارکت مشتری یا تامین‌کننده </w:t>
      </w:r>
      <w:r w:rsidR="00017C38" w:rsidRPr="00272B3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به چه نحوی باید</w:t>
      </w:r>
      <w:r w:rsidR="009D1CED" w:rsidRPr="00272B3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017C38" w:rsidRPr="00272B3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باشد</w:t>
      </w:r>
      <w:r w:rsidRPr="00272B3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؟</w:t>
      </w:r>
    </w:p>
    <w:p w:rsidR="009D1CED" w:rsidRPr="00272B35" w:rsidRDefault="009D1CED" w:rsidP="006E6150">
      <w:pPr>
        <w:pStyle w:val="ListParagraph"/>
        <w:numPr>
          <w:ilvl w:val="0"/>
          <w:numId w:val="29"/>
        </w:numPr>
        <w:bidi/>
        <w:spacing w:after="0" w:line="276" w:lineRule="auto"/>
        <w:ind w:left="21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272B3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آیا طرح اقدام (تعیین مسئولیت‌ها، تخصیص زمان، پشتیبانی) تعیین و ابلاغ شد؟</w:t>
      </w:r>
    </w:p>
    <w:p w:rsidR="009D1CED" w:rsidRPr="0014774C" w:rsidRDefault="009D1CED" w:rsidP="006E6150">
      <w:pPr>
        <w:pStyle w:val="ListParagraph"/>
        <w:numPr>
          <w:ilvl w:val="0"/>
          <w:numId w:val="29"/>
        </w:numPr>
        <w:bidi/>
        <w:spacing w:after="0" w:line="276" w:lineRule="auto"/>
        <w:ind w:left="21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14774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آیا منابع ض</w:t>
      </w:r>
      <w:r w:rsidR="003A617A" w:rsidRPr="0014774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روری برای اجرای این طرح را در اخ</w:t>
      </w:r>
      <w:r w:rsidRPr="0014774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تیار دارید؟</w:t>
      </w:r>
    </w:p>
    <w:p w:rsidR="009D1CED" w:rsidRPr="00272B35" w:rsidRDefault="009D1CED" w:rsidP="006E6150">
      <w:pPr>
        <w:pStyle w:val="ListParagraph"/>
        <w:numPr>
          <w:ilvl w:val="0"/>
          <w:numId w:val="29"/>
        </w:numPr>
        <w:bidi/>
        <w:spacing w:after="0" w:line="276" w:lineRule="auto"/>
        <w:ind w:left="21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272B3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اقدامات احتیاطی مناسب چه هستند؟</w:t>
      </w:r>
    </w:p>
    <w:p w:rsidR="009D1CED" w:rsidRPr="007B4968" w:rsidRDefault="009D1CED" w:rsidP="006E6150">
      <w:pPr>
        <w:pStyle w:val="ListParagraph"/>
        <w:numPr>
          <w:ilvl w:val="0"/>
          <w:numId w:val="29"/>
        </w:numPr>
        <w:bidi/>
        <w:spacing w:after="0" w:line="276" w:lineRule="auto"/>
        <w:ind w:left="216" w:hanging="180"/>
        <w:jc w:val="both"/>
        <w:rPr>
          <w:rFonts w:ascii="Times New Roman" w:hAnsi="Times New Roman"/>
          <w:color w:val="000000" w:themeColor="text1"/>
          <w:spacing w:val="-4"/>
          <w:sz w:val="24"/>
          <w:szCs w:val="24"/>
          <w:lang w:bidi="fa-IR"/>
        </w:rPr>
      </w:pPr>
      <w:r w:rsidRPr="007B4968">
        <w:rPr>
          <w:rFonts w:ascii="Times New Roman" w:hAnsi="Times New Roman" w:hint="cs"/>
          <w:color w:val="000000" w:themeColor="text1"/>
          <w:spacing w:val="-4"/>
          <w:sz w:val="24"/>
          <w:szCs w:val="24"/>
          <w:rtl/>
          <w:lang w:bidi="fa-IR"/>
        </w:rPr>
        <w:t>چه عواملی موجب شروع اقدامات احتیاطی ما می‌شوند؟</w:t>
      </w:r>
    </w:p>
    <w:p w:rsidR="009D1CED" w:rsidRPr="00272B35" w:rsidRDefault="00337C4E" w:rsidP="006E6150">
      <w:pPr>
        <w:pStyle w:val="ListParagraph"/>
        <w:numPr>
          <w:ilvl w:val="0"/>
          <w:numId w:val="29"/>
        </w:numPr>
        <w:bidi/>
        <w:spacing w:after="0" w:line="276" w:lineRule="auto"/>
        <w:ind w:left="21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272B3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چگونه بر تکمیل طرح نظارت می‌کنید؟</w:t>
      </w:r>
    </w:p>
    <w:p w:rsidR="00337C4E" w:rsidRPr="00272B35" w:rsidRDefault="00337C4E" w:rsidP="006E6150">
      <w:pPr>
        <w:pStyle w:val="ListParagraph"/>
        <w:numPr>
          <w:ilvl w:val="0"/>
          <w:numId w:val="29"/>
        </w:numPr>
        <w:bidi/>
        <w:spacing w:after="0" w:line="276" w:lineRule="auto"/>
        <w:ind w:left="21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272B3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چه آموزش‌هایی نیاز هستند؟</w:t>
      </w:r>
    </w:p>
    <w:p w:rsidR="00337C4E" w:rsidRPr="00272B35" w:rsidRDefault="00337C4E" w:rsidP="006E6150">
      <w:pPr>
        <w:pStyle w:val="ListParagraph"/>
        <w:numPr>
          <w:ilvl w:val="0"/>
          <w:numId w:val="29"/>
        </w:numPr>
        <w:bidi/>
        <w:spacing w:after="0" w:line="276" w:lineRule="auto"/>
        <w:ind w:left="21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272B3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از چه موارد قابل سنجشی برای اعتبارسنجی نتیجه </w:t>
      </w:r>
      <w:r w:rsidRPr="00272B35">
        <w:rPr>
          <w:rFonts w:ascii="Times New Roman" w:hAnsi="Times New Roman"/>
          <w:color w:val="000000" w:themeColor="text1"/>
          <w:sz w:val="20"/>
          <w:szCs w:val="20"/>
          <w:lang w:bidi="fa-IR"/>
        </w:rPr>
        <w:t>PCA</w:t>
      </w:r>
      <w:r w:rsidR="00272B35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 xml:space="preserve"> </w:t>
      </w:r>
      <w:r w:rsidR="00272B3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ها</w:t>
      </w:r>
      <w:r w:rsidRPr="00272B3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(هم نتایج کوتاه‌مدت و هم بلندمدت) استفاده می‌شود؟</w:t>
      </w:r>
    </w:p>
    <w:p w:rsidR="00A865A8" w:rsidRPr="00272B35" w:rsidRDefault="00A865A8" w:rsidP="006E6150">
      <w:pPr>
        <w:pStyle w:val="ListParagraph"/>
        <w:numPr>
          <w:ilvl w:val="0"/>
          <w:numId w:val="29"/>
        </w:numPr>
        <w:bidi/>
        <w:spacing w:after="0" w:line="276" w:lineRule="auto"/>
        <w:ind w:left="21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272B3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آیا سیستم‌ها، شیوه‌ها، دستورالعمل‌ها، مستندات و غیره به‌روز شدند؟</w:t>
      </w:r>
    </w:p>
    <w:p w:rsidR="00A865A8" w:rsidRPr="00272B35" w:rsidRDefault="00A865A8" w:rsidP="0014774C">
      <w:pPr>
        <w:pStyle w:val="ListParagraph"/>
        <w:numPr>
          <w:ilvl w:val="0"/>
          <w:numId w:val="29"/>
        </w:numPr>
        <w:bidi/>
        <w:spacing w:after="0" w:line="276" w:lineRule="auto"/>
        <w:ind w:left="21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272B3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آیا </w:t>
      </w:r>
      <w:r w:rsidR="0014774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تمام</w:t>
      </w:r>
      <w:r w:rsidRPr="00272B3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تغییرات (مانند </w:t>
      </w:r>
      <w:r w:rsidRPr="00272B35">
        <w:rPr>
          <w:rFonts w:ascii="Times New Roman" w:hAnsi="Times New Roman"/>
          <w:color w:val="000000" w:themeColor="text1"/>
          <w:sz w:val="20"/>
          <w:szCs w:val="20"/>
          <w:lang w:bidi="fa-IR"/>
        </w:rPr>
        <w:t>FMEA</w:t>
      </w:r>
      <w:r w:rsidRPr="00272B3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، کنترل طرح، جریان فرآیند) مستند شدند؟</w:t>
      </w:r>
    </w:p>
    <w:p w:rsidR="00A865A8" w:rsidRDefault="00817F40" w:rsidP="006E6150">
      <w:pPr>
        <w:pStyle w:val="ListParagraph"/>
        <w:numPr>
          <w:ilvl w:val="0"/>
          <w:numId w:val="29"/>
        </w:numPr>
        <w:bidi/>
        <w:spacing w:after="0" w:line="276" w:lineRule="auto"/>
        <w:ind w:left="21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272B3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آیا ترکیب تیم برای ورود به مرحله بعد مناسب است؟</w:t>
      </w:r>
    </w:p>
    <w:p w:rsidR="00FD17B0" w:rsidRDefault="00FD17B0" w:rsidP="00FD17B0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</w:p>
    <w:p w:rsidR="00FD17B0" w:rsidRDefault="00FD17B0" w:rsidP="00FD17B0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</w:p>
    <w:p w:rsidR="00FD17B0" w:rsidRDefault="00FD17B0" w:rsidP="00FD17B0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</w:p>
    <w:p w:rsidR="00FD17B0" w:rsidRDefault="00FD17B0" w:rsidP="00FD17B0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</w:p>
    <w:p w:rsidR="00FD17B0" w:rsidRDefault="00FD17B0" w:rsidP="00FD17B0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</w:p>
    <w:p w:rsidR="00FD17B0" w:rsidRDefault="00FD17B0" w:rsidP="00FD17B0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</w:p>
    <w:p w:rsidR="00FD17B0" w:rsidRDefault="00FD17B0" w:rsidP="00FD17B0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</w:p>
    <w:p w:rsidR="00FD17B0" w:rsidRDefault="00FD17B0" w:rsidP="00FD17B0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</w:p>
    <w:p w:rsidR="00FD17B0" w:rsidRDefault="00FD17B0" w:rsidP="00FD17B0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7B4968" w:rsidRDefault="007B4968" w:rsidP="007B4968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7B4968" w:rsidRDefault="007B4968" w:rsidP="007B4968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7B4968" w:rsidRDefault="007B4968" w:rsidP="007B4968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7B4968" w:rsidRDefault="007B4968" w:rsidP="007B4968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7B4968" w:rsidRDefault="007B4968" w:rsidP="007B4968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7B4968" w:rsidRDefault="007B4968" w:rsidP="007B4968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7B4968" w:rsidRDefault="007B4968" w:rsidP="007B4968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7B4968" w:rsidRDefault="007B4968" w:rsidP="007B4968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7B4968" w:rsidRDefault="007B4968" w:rsidP="007B4968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7B4968" w:rsidRDefault="007B4968" w:rsidP="007B4968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7B4968" w:rsidRDefault="007B4968" w:rsidP="007B4968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7B4968" w:rsidRDefault="007B4968" w:rsidP="007B4968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7B4968" w:rsidRDefault="007B4968" w:rsidP="007B4968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7B4968" w:rsidRDefault="007B4968" w:rsidP="007B4968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</w:p>
    <w:p w:rsidR="00FD17B0" w:rsidRDefault="00FD17B0" w:rsidP="00FD17B0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</w:p>
    <w:p w:rsidR="00FD17B0" w:rsidRDefault="00FD17B0" w:rsidP="00FD17B0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</w:p>
    <w:p w:rsidR="00FD17B0" w:rsidRDefault="00FD17B0" w:rsidP="00FD17B0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</w:p>
    <w:p w:rsidR="00FD17B0" w:rsidRDefault="00FD17B0" w:rsidP="00FD17B0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</w:p>
    <w:p w:rsidR="00FD17B0" w:rsidRDefault="00FD17B0" w:rsidP="00FD17B0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</w:p>
    <w:p w:rsidR="007B4968" w:rsidRDefault="007B4968">
      <w:pPr>
        <w:rPr>
          <w:rFonts w:cs="B Titr"/>
          <w:b/>
          <w:bCs/>
          <w:color w:val="000000" w:themeColor="text1"/>
          <w:sz w:val="20"/>
          <w:szCs w:val="20"/>
          <w:rtl/>
          <w:lang w:bidi="fa-IR"/>
        </w:rPr>
      </w:pPr>
      <w:bookmarkStart w:id="74" w:name="_Toc80268019"/>
    </w:p>
    <w:tbl>
      <w:tblPr>
        <w:tblStyle w:val="TableGrid"/>
        <w:bidiVisual/>
        <w:tblW w:w="0" w:type="auto"/>
        <w:tblInd w:w="-1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4555"/>
      </w:tblGrid>
      <w:tr w:rsidR="007B4968" w:rsidTr="007E3E3C">
        <w:trPr>
          <w:trHeight w:val="170"/>
        </w:trPr>
        <w:tc>
          <w:tcPr>
            <w:tcW w:w="4555" w:type="dxa"/>
            <w:shd w:val="clear" w:color="auto" w:fill="D9D9D9" w:themeFill="background1" w:themeFillShade="D9"/>
          </w:tcPr>
          <w:p w:rsidR="007B4968" w:rsidRDefault="007B4968" w:rsidP="007B4968">
            <w:pPr>
              <w:pStyle w:val="Heading2"/>
              <w:shd w:val="clear" w:color="auto" w:fill="FFFFFF" w:themeFill="background1"/>
              <w:spacing w:line="276" w:lineRule="auto"/>
              <w:jc w:val="center"/>
              <w:outlineLvl w:val="1"/>
              <w:rPr>
                <w:rFonts w:cs="B Titr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Titr"/>
                <w:color w:val="000000" w:themeColor="text1"/>
                <w:sz w:val="20"/>
                <w:szCs w:val="20"/>
                <w:rtl/>
              </w:rPr>
              <w:br w:type="page"/>
            </w:r>
            <w:r>
              <w:rPr>
                <w:rFonts w:cs="B Titr"/>
                <w:color w:val="000000" w:themeColor="text1"/>
                <w:sz w:val="20"/>
                <w:szCs w:val="20"/>
                <w:rtl/>
              </w:rPr>
              <w:br w:type="page"/>
            </w:r>
            <w:r w:rsidRPr="001453BD">
              <w:rPr>
                <w:rFonts w:cs="B Titr" w:hint="cs"/>
                <w:color w:val="000000" w:themeColor="text1"/>
                <w:sz w:val="24"/>
                <w:szCs w:val="24"/>
                <w:rtl/>
              </w:rPr>
              <w:t xml:space="preserve">گام </w:t>
            </w:r>
            <w:r>
              <w:rPr>
                <w:rFonts w:cs="B Titr" w:hint="cs"/>
                <w:color w:val="000000" w:themeColor="text1"/>
                <w:sz w:val="24"/>
                <w:szCs w:val="24"/>
                <w:rtl/>
              </w:rPr>
              <w:t xml:space="preserve"> 7</w:t>
            </w:r>
          </w:p>
          <w:p w:rsidR="007B4968" w:rsidRDefault="007B4968" w:rsidP="007E3E3C">
            <w:pPr>
              <w:pStyle w:val="Heading2"/>
              <w:shd w:val="clear" w:color="auto" w:fill="FFFFFF" w:themeFill="background1"/>
              <w:spacing w:line="276" w:lineRule="auto"/>
              <w:jc w:val="center"/>
              <w:outlineLvl w:val="1"/>
              <w:rPr>
                <w:rFonts w:cs="B Titr"/>
                <w:color w:val="000000" w:themeColor="text1"/>
                <w:spacing w:val="-12"/>
                <w:sz w:val="20"/>
                <w:szCs w:val="20"/>
                <w:rtl/>
              </w:rPr>
            </w:pPr>
            <w:r w:rsidRPr="007B4968">
              <w:rPr>
                <w:rFonts w:cs="B Titr"/>
                <w:color w:val="000000" w:themeColor="text1"/>
                <w:spacing w:val="-6"/>
                <w:sz w:val="24"/>
                <w:szCs w:val="24"/>
                <w:rtl/>
              </w:rPr>
              <w:t>پ</w:t>
            </w:r>
            <w:r w:rsidRPr="007B4968">
              <w:rPr>
                <w:rFonts w:cs="B Titr" w:hint="cs"/>
                <w:color w:val="000000" w:themeColor="text1"/>
                <w:spacing w:val="-6"/>
                <w:sz w:val="24"/>
                <w:szCs w:val="24"/>
                <w:rtl/>
              </w:rPr>
              <w:t>ی</w:t>
            </w:r>
            <w:r w:rsidRPr="007B4968">
              <w:rPr>
                <w:rFonts w:cs="B Titr" w:hint="eastAsia"/>
                <w:color w:val="000000" w:themeColor="text1"/>
                <w:spacing w:val="-6"/>
                <w:sz w:val="24"/>
                <w:szCs w:val="24"/>
                <w:rtl/>
              </w:rPr>
              <w:t>شگ</w:t>
            </w:r>
            <w:r w:rsidRPr="007B4968">
              <w:rPr>
                <w:rFonts w:cs="B Titr" w:hint="cs"/>
                <w:color w:val="000000" w:themeColor="text1"/>
                <w:spacing w:val="-6"/>
                <w:sz w:val="24"/>
                <w:szCs w:val="24"/>
                <w:rtl/>
              </w:rPr>
              <w:t>ی</w:t>
            </w:r>
            <w:r w:rsidRPr="007B4968">
              <w:rPr>
                <w:rFonts w:cs="B Titr" w:hint="eastAsia"/>
                <w:color w:val="000000" w:themeColor="text1"/>
                <w:spacing w:val="-6"/>
                <w:sz w:val="24"/>
                <w:szCs w:val="24"/>
                <w:rtl/>
              </w:rPr>
              <w:t>ر</w:t>
            </w:r>
            <w:r w:rsidRPr="007B4968">
              <w:rPr>
                <w:rFonts w:cs="B Titr" w:hint="cs"/>
                <w:color w:val="000000" w:themeColor="text1"/>
                <w:spacing w:val="-6"/>
                <w:sz w:val="24"/>
                <w:szCs w:val="24"/>
                <w:rtl/>
              </w:rPr>
              <w:t>ی</w:t>
            </w:r>
            <w:r w:rsidRPr="007B4968">
              <w:rPr>
                <w:rFonts w:cs="B Titr"/>
                <w:color w:val="000000" w:themeColor="text1"/>
                <w:spacing w:val="-6"/>
                <w:sz w:val="24"/>
                <w:szCs w:val="24"/>
                <w:rtl/>
              </w:rPr>
              <w:t xml:space="preserve"> از وقوع مجدد</w:t>
            </w:r>
          </w:p>
        </w:tc>
      </w:tr>
    </w:tbl>
    <w:p w:rsidR="007B4968" w:rsidRDefault="007B4968">
      <w:pPr>
        <w:rPr>
          <w:rFonts w:cs="B Titr"/>
          <w:b/>
          <w:bCs/>
          <w:color w:val="000000" w:themeColor="text1"/>
          <w:sz w:val="20"/>
          <w:szCs w:val="20"/>
          <w:rtl/>
          <w:lang w:bidi="fa-IR"/>
        </w:rPr>
      </w:pPr>
      <w:r>
        <w:rPr>
          <w:rFonts w:cs="B Titr"/>
          <w:color w:val="000000" w:themeColor="text1"/>
          <w:sz w:val="20"/>
          <w:szCs w:val="20"/>
          <w:rtl/>
        </w:rPr>
        <w:br w:type="page"/>
      </w:r>
    </w:p>
    <w:p w:rsidR="00817F40" w:rsidRPr="000A7ADA" w:rsidRDefault="00642440" w:rsidP="00FD17B0">
      <w:pPr>
        <w:pStyle w:val="Heading2"/>
        <w:shd w:val="clear" w:color="auto" w:fill="F2F2F2" w:themeFill="background1" w:themeFillShade="F2"/>
        <w:spacing w:line="276" w:lineRule="auto"/>
        <w:rPr>
          <w:rFonts w:cs="B Titr"/>
          <w:color w:val="000000" w:themeColor="text1"/>
          <w:sz w:val="20"/>
          <w:szCs w:val="20"/>
          <w:rtl/>
        </w:rPr>
      </w:pPr>
      <w:r w:rsidRPr="00272B35">
        <w:rPr>
          <w:rFonts w:cs="B Titr" w:hint="cs"/>
          <w:color w:val="000000" w:themeColor="text1"/>
          <w:sz w:val="20"/>
          <w:szCs w:val="20"/>
          <w:rtl/>
        </w:rPr>
        <w:lastRenderedPageBreak/>
        <w:t>گام 7 –پیشگیری از وقوع مجدد- جریان فرآیند</w:t>
      </w:r>
      <w:bookmarkEnd w:id="74"/>
    </w:p>
    <w:p w:rsidR="00642440" w:rsidRDefault="00642440" w:rsidP="005920C6">
      <w:pPr>
        <w:bidi/>
        <w:spacing w:after="0" w:line="276" w:lineRule="auto"/>
        <w:jc w:val="center"/>
        <w:rPr>
          <w:noProof/>
        </w:rPr>
      </w:pPr>
    </w:p>
    <w:p w:rsidR="005920C6" w:rsidRPr="004D3F99" w:rsidRDefault="005920C6" w:rsidP="005920C6">
      <w:pPr>
        <w:bidi/>
        <w:spacing w:after="0" w:line="276" w:lineRule="auto"/>
        <w:jc w:val="center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08D6872D" wp14:editId="290C9062">
            <wp:extent cx="2877919" cy="343431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9921" t="23018" r="52600" b="8718"/>
                    <a:stretch/>
                  </pic:blipFill>
                  <pic:spPr bwMode="auto">
                    <a:xfrm>
                      <a:off x="0" y="0"/>
                      <a:ext cx="2880360" cy="3437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20C6" w:rsidRDefault="005920C6" w:rsidP="00FB14DA">
      <w:pPr>
        <w:bidi/>
        <w:spacing w:after="0" w:line="240" w:lineRule="auto"/>
        <w:rPr>
          <w:rFonts w:asciiTheme="majorHAnsi" w:eastAsiaTheme="majorEastAsia" w:hAnsiTheme="majorHAnsi" w:cstheme="majorBidi"/>
          <w:b/>
          <w:bCs/>
          <w:color w:val="000000" w:themeColor="text1"/>
          <w:sz w:val="36"/>
          <w:szCs w:val="36"/>
          <w:rtl/>
          <w:lang w:bidi="fa-IR"/>
        </w:rPr>
      </w:pPr>
      <w:bookmarkStart w:id="75" w:name="_Toc80268020"/>
    </w:p>
    <w:p w:rsidR="00642440" w:rsidRPr="005920C6" w:rsidRDefault="00642440" w:rsidP="005920C6">
      <w:pPr>
        <w:pStyle w:val="Heading2"/>
        <w:shd w:val="clear" w:color="auto" w:fill="F2F2F2" w:themeFill="background1" w:themeFillShade="F2"/>
        <w:spacing w:line="276" w:lineRule="auto"/>
        <w:rPr>
          <w:rFonts w:cs="B Titr"/>
          <w:color w:val="000000" w:themeColor="text1"/>
          <w:sz w:val="20"/>
          <w:szCs w:val="20"/>
          <w:rtl/>
        </w:rPr>
      </w:pPr>
      <w:r w:rsidRPr="005920C6">
        <w:rPr>
          <w:rFonts w:cs="B Titr" w:hint="cs"/>
          <w:color w:val="000000" w:themeColor="text1"/>
          <w:sz w:val="20"/>
          <w:szCs w:val="20"/>
          <w:rtl/>
        </w:rPr>
        <w:t xml:space="preserve">گام 7- </w:t>
      </w:r>
      <w:r w:rsidR="00DC6C34" w:rsidRPr="005920C6">
        <w:rPr>
          <w:rFonts w:cs="B Titr" w:hint="cs"/>
          <w:color w:val="000000" w:themeColor="text1"/>
          <w:sz w:val="20"/>
          <w:szCs w:val="20"/>
          <w:rtl/>
        </w:rPr>
        <w:t>پیشگیری از وقوع مجدد</w:t>
      </w:r>
      <w:bookmarkEnd w:id="75"/>
    </w:p>
    <w:p w:rsidR="0017182A" w:rsidRDefault="00620715" w:rsidP="00620715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حل‌کنندگان </w:t>
      </w:r>
      <w:r w:rsidR="009977CA"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مسائل </w:t>
      </w:r>
      <w:r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به خوبی </w:t>
      </w:r>
      <w:r w:rsidR="009977CA"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می‌دانند که هر </w:t>
      </w:r>
      <w:r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زمان</w:t>
      </w:r>
      <w:r w:rsidR="009977CA"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مسئله‌ای بروز می‌کند معمولا روش، سیاست یا عملی (سیستمیک) وجود دارد که موجب بروز این مسئله </w:t>
      </w:r>
      <w:r w:rsidR="0017182A"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شده</w:t>
      </w:r>
      <w:r w:rsidR="009977CA"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است. </w:t>
      </w:r>
      <w:r w:rsidR="0017182A"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این علت </w:t>
      </w:r>
      <w:r w:rsidR="0017182A" w:rsidRPr="00620715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«</w:t>
      </w:r>
      <w:r w:rsidR="0017182A"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علت اصلی علت اصلی</w:t>
      </w:r>
      <w:r w:rsidR="0017182A" w:rsidRPr="00620715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»</w:t>
      </w:r>
      <w:r w:rsidR="0017182A"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نامیده </w:t>
      </w:r>
      <w:r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می‌شود که باید تعیین و بر</w:t>
      </w:r>
      <w:r w:rsidR="0017182A"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طرف </w:t>
      </w:r>
      <w:r w:rsidR="003A617A"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گردد</w:t>
      </w:r>
      <w:r w:rsidR="0017182A"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. این امر</w:t>
      </w:r>
      <w:r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17182A"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(یافتن علت اصلی علت اصلی) به همان اندازه تلاش برای حل مسئله ب</w:t>
      </w:r>
      <w:r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ه</w:t>
      </w:r>
      <w:r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="0017182A"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وسیله اعضای تیم </w:t>
      </w:r>
      <w:r w:rsidRPr="00697A02">
        <w:rPr>
          <w:rFonts w:ascii="Times New Roman" w:hAnsi="Times New Roman"/>
          <w:color w:val="000000" w:themeColor="text1"/>
          <w:sz w:val="20"/>
          <w:szCs w:val="20"/>
          <w:lang w:bidi="fa-IR"/>
        </w:rPr>
        <w:t>G</w:t>
      </w:r>
      <w:r w:rsidRPr="005417AE">
        <w:rPr>
          <w:rFonts w:ascii="Times New Roman" w:hAnsi="Times New Roman" w:cs="A Amine"/>
          <w:color w:val="000000" w:themeColor="text1"/>
          <w:sz w:val="24"/>
          <w:szCs w:val="24"/>
          <w:lang w:bidi="fa-IR"/>
        </w:rPr>
        <w:t>8</w:t>
      </w:r>
      <w:r w:rsidRPr="00697A02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Pr="00697A02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17182A"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و سایر افراد </w:t>
      </w:r>
      <w:r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سازمان</w:t>
      </w:r>
      <w:r w:rsidR="0017182A"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مهم است. </w:t>
      </w:r>
    </w:p>
    <w:p w:rsidR="00FB14DA" w:rsidRPr="005920C6" w:rsidRDefault="00FB14DA" w:rsidP="00FB14DA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17182A" w:rsidRPr="005920C6" w:rsidRDefault="0017182A" w:rsidP="005920C6">
      <w:pPr>
        <w:pStyle w:val="Heading2"/>
        <w:shd w:val="clear" w:color="auto" w:fill="F2F2F2" w:themeFill="background1" w:themeFillShade="F2"/>
        <w:spacing w:line="276" w:lineRule="auto"/>
        <w:rPr>
          <w:rFonts w:cs="B Titr"/>
          <w:color w:val="000000" w:themeColor="text1"/>
          <w:sz w:val="20"/>
          <w:szCs w:val="20"/>
          <w:rtl/>
        </w:rPr>
      </w:pPr>
      <w:bookmarkStart w:id="76" w:name="_Toc80268021"/>
      <w:r w:rsidRPr="005920C6">
        <w:rPr>
          <w:rFonts w:cs="B Titr" w:hint="cs"/>
          <w:color w:val="000000" w:themeColor="text1"/>
          <w:sz w:val="20"/>
          <w:szCs w:val="20"/>
          <w:rtl/>
        </w:rPr>
        <w:t>پیشگیری از وقوع مجدد</w:t>
      </w:r>
      <w:bookmarkEnd w:id="76"/>
    </w:p>
    <w:p w:rsidR="00EF6093" w:rsidRPr="005920C6" w:rsidRDefault="008E6F9F" w:rsidP="00620715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همان‌طور که در بالا بیان شد گام بعدی بررسی شواهد موجود در فرآیند حل مسئله و تعیین سیاست‌ها، روش‌ها و دستورالعمل‌هایی است که</w:t>
      </w:r>
      <w:r w:rsidR="00AA4A5C"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این مسئله خاص را ایجاد کردند. بدین منظور از ابزار حل مسئله 5 چرا</w:t>
      </w:r>
      <w:r w:rsidR="00620715" w:rsidRPr="00620715">
        <w:rPr>
          <w:rFonts w:ascii="Times New Roman" w:hAnsi="Times New Roman"/>
          <w:color w:val="000000" w:themeColor="text1"/>
          <w:sz w:val="20"/>
          <w:szCs w:val="20"/>
          <w:lang w:bidi="fa-IR"/>
        </w:rPr>
        <w:t xml:space="preserve"> (</w:t>
      </w:r>
      <w:r w:rsidR="00620715" w:rsidRPr="00620715">
        <w:rPr>
          <w:rFonts w:ascii="Times New Roman" w:hAnsi="Times New Roman" w:cs="A Amine"/>
          <w:color w:val="000000" w:themeColor="text1"/>
          <w:sz w:val="24"/>
          <w:szCs w:val="24"/>
          <w:lang w:bidi="fa-IR"/>
        </w:rPr>
        <w:t>5</w:t>
      </w:r>
      <w:r w:rsidR="00620715" w:rsidRPr="00620715">
        <w:rPr>
          <w:rFonts w:ascii="Times New Roman" w:hAnsi="Times New Roman"/>
          <w:color w:val="000000" w:themeColor="text1"/>
          <w:sz w:val="20"/>
          <w:szCs w:val="20"/>
          <w:lang w:bidi="fa-IR"/>
        </w:rPr>
        <w:t>WH</w:t>
      </w:r>
      <w:r w:rsidR="00522D8D">
        <w:rPr>
          <w:rFonts w:ascii="Times New Roman" w:hAnsi="Times New Roman"/>
          <w:color w:val="000000" w:themeColor="text1"/>
          <w:sz w:val="20"/>
          <w:szCs w:val="20"/>
          <w:lang w:bidi="fa-IR"/>
        </w:rPr>
        <w:t>Y</w:t>
      </w:r>
      <w:r w:rsidR="00620715" w:rsidRPr="00620715">
        <w:rPr>
          <w:rFonts w:ascii="Times New Roman" w:hAnsi="Times New Roman"/>
          <w:color w:val="000000" w:themeColor="text1"/>
          <w:sz w:val="20"/>
          <w:szCs w:val="20"/>
          <w:lang w:bidi="fa-IR"/>
        </w:rPr>
        <w:t>)</w:t>
      </w:r>
      <w:r w:rsidR="00620715">
        <w:rPr>
          <w:rFonts w:ascii="Times New Roman" w:hAnsi="Times New Roman"/>
          <w:color w:val="000000" w:themeColor="text1"/>
          <w:sz w:val="20"/>
          <w:szCs w:val="20"/>
          <w:lang w:bidi="fa-IR"/>
        </w:rPr>
        <w:t xml:space="preserve"> </w:t>
      </w:r>
      <w:r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که گاهی گام به گام نامیده می‌شود</w:t>
      </w:r>
      <w:r w:rsidR="0062071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،</w:t>
      </w:r>
      <w:r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استفاده می‌</w:t>
      </w:r>
      <w:r w:rsidR="00620715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گرد</w:t>
      </w:r>
      <w:r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د. </w:t>
      </w:r>
      <w:r w:rsidR="00EF6093"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در واقع این پرسش </w:t>
      </w:r>
      <w:r w:rsidR="00EF6093" w:rsidRPr="00620715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«</w:t>
      </w:r>
      <w:r w:rsidR="00EF6093"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چرا</w:t>
      </w:r>
      <w:r w:rsidR="00EF6093" w:rsidRPr="00620715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»</w:t>
      </w:r>
      <w:r w:rsidR="00EF6093"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علت اصلی تا زمانی مطرح می‌شود که علت اصلی علت </w:t>
      </w:r>
      <w:r w:rsidR="00EF6093"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lastRenderedPageBreak/>
        <w:t xml:space="preserve">اصلی شناسایی شود. ممکن است </w:t>
      </w:r>
      <w:r w:rsidR="00AA4A5C"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به</w:t>
      </w:r>
      <w:r w:rsidR="00EF6093"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بیشتر یا کمتر از 5 </w:t>
      </w:r>
      <w:r w:rsidR="00AA4A5C"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سوال نیاز باشد</w:t>
      </w:r>
      <w:r w:rsidR="003A617A"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،</w:t>
      </w:r>
      <w:r w:rsidR="00EF6093"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لزومی ندارد که حتما 5 </w:t>
      </w:r>
      <w:r w:rsidR="00AA4A5C"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سوال</w:t>
      </w:r>
      <w:r w:rsidR="00EF6093"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پرسیده شود!</w:t>
      </w:r>
    </w:p>
    <w:p w:rsidR="00DA5FAF" w:rsidRPr="005920C6" w:rsidRDefault="00EF6093" w:rsidP="00522D8D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مثال: شرکت مهندسی کوچکی در شمع فوندانسیون</w:t>
      </w:r>
      <w:r w:rsidR="00A51E0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دارای</w:t>
      </w:r>
      <w:r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A51E0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مشکلات و </w:t>
      </w:r>
      <w:r w:rsidR="00A51E0D"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مسائلی </w:t>
      </w:r>
      <w:r w:rsidR="00A51E0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بو</w:t>
      </w:r>
      <w:r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د</w:t>
      </w:r>
      <w:r w:rsidR="00A51E0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که در برخی موارد از تحمل مدیران خارج می</w:t>
      </w:r>
      <w:r w:rsidR="00A51E0D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="00A51E0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گشت.</w:t>
      </w:r>
      <w:r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A51E0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پس</w:t>
      </w:r>
      <w:r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از مدتی با تغییرات مداوم دریل </w:t>
      </w:r>
      <w:r w:rsidRPr="00522D8D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«</w:t>
      </w:r>
      <w:r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مسئله پنهان شد</w:t>
      </w:r>
      <w:r w:rsidRPr="00522D8D">
        <w:rPr>
          <w:rFonts w:ascii="Times New Roman" w:hAnsi="Times New Roman" w:hint="cs"/>
          <w:color w:val="000000" w:themeColor="text1"/>
          <w:sz w:val="20"/>
          <w:szCs w:val="20"/>
          <w:rtl/>
          <w:lang w:bidi="fa-IR"/>
        </w:rPr>
        <w:t>»</w:t>
      </w:r>
      <w:r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DA5FAF"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بنابراین تیم حل مسئله </w:t>
      </w:r>
      <w:r w:rsidR="00522D8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به این نکته رسیدند</w:t>
      </w:r>
      <w:r w:rsidR="00DA5FAF"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که علت اصلی </w:t>
      </w:r>
      <w:r w:rsidR="00AA4A5C"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کهنگی </w:t>
      </w:r>
      <w:r w:rsidR="00C5473D"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بلبرینگ</w:t>
      </w:r>
      <w:r w:rsidR="00DA5FAF"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است. تمرین 5 چرای این تیم </w:t>
      </w:r>
      <w:r w:rsidR="00522D8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ه</w:t>
      </w:r>
      <w:r w:rsidR="00DA5FAF"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مانند زیر بود:</w:t>
      </w:r>
    </w:p>
    <w:p w:rsidR="00DA5FAF" w:rsidRPr="00522D8D" w:rsidRDefault="00522D8D" w:rsidP="00522D8D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1) </w:t>
      </w:r>
      <w:r w:rsidR="00C5473D" w:rsidRPr="00522D8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چرا بلبرینگ مستهلک شد؟</w:t>
      </w:r>
    </w:p>
    <w:p w:rsidR="00C5473D" w:rsidRPr="005920C6" w:rsidRDefault="00C5473D" w:rsidP="00522D8D">
      <w:pPr>
        <w:pStyle w:val="ListParagraph"/>
        <w:numPr>
          <w:ilvl w:val="0"/>
          <w:numId w:val="30"/>
        </w:numPr>
        <w:bidi/>
        <w:spacing w:after="0" w:line="276" w:lineRule="auto"/>
        <w:ind w:left="30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زیرا خشک شده بود</w:t>
      </w:r>
      <w:r w:rsidR="00522D8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.</w:t>
      </w:r>
    </w:p>
    <w:p w:rsidR="00C5473D" w:rsidRPr="00522D8D" w:rsidRDefault="00522D8D" w:rsidP="00522D8D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2) </w:t>
      </w:r>
      <w:r w:rsidR="00C5473D" w:rsidRPr="00522D8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چرا بلبرینگ خشک شده بود؟</w:t>
      </w:r>
    </w:p>
    <w:p w:rsidR="00C5473D" w:rsidRPr="005920C6" w:rsidRDefault="00C5473D" w:rsidP="00522D8D">
      <w:pPr>
        <w:pStyle w:val="ListParagraph"/>
        <w:numPr>
          <w:ilvl w:val="0"/>
          <w:numId w:val="30"/>
        </w:numPr>
        <w:bidi/>
        <w:spacing w:after="0" w:line="276" w:lineRule="auto"/>
        <w:ind w:left="30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زیرا اپراتور دستگاه</w:t>
      </w:r>
      <w:r w:rsidR="00522D8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،</w:t>
      </w:r>
      <w:r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برنامه‌های تعمیر و نگهداری را به‌طور کامل انجام نداد</w:t>
      </w:r>
      <w:r w:rsidR="00522D8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.</w:t>
      </w:r>
    </w:p>
    <w:p w:rsidR="00C5473D" w:rsidRPr="00522D8D" w:rsidRDefault="00522D8D" w:rsidP="00522D8D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3) </w:t>
      </w:r>
      <w:r w:rsidR="00C5473D" w:rsidRPr="00522D8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چرا اپراتور دستگاه ب</w:t>
      </w:r>
      <w:r w:rsidR="001C20D6" w:rsidRPr="00522D8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رنامه‌های تعمیر و نگهداری را به‌طور کامل </w:t>
      </w:r>
      <w:r w:rsidR="00C5473D" w:rsidRPr="00522D8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انجام نداد؟</w:t>
      </w:r>
    </w:p>
    <w:p w:rsidR="001C20D6" w:rsidRPr="005920C6" w:rsidRDefault="001C20D6" w:rsidP="00522D8D">
      <w:pPr>
        <w:pStyle w:val="ListParagraph"/>
        <w:numPr>
          <w:ilvl w:val="0"/>
          <w:numId w:val="30"/>
        </w:numPr>
        <w:bidi/>
        <w:spacing w:after="0" w:line="276" w:lineRule="auto"/>
        <w:ind w:left="30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زیرا اپراتور در حین انتصاب به درستی آموزش ندید</w:t>
      </w:r>
      <w:r w:rsidR="00522D8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.</w:t>
      </w:r>
    </w:p>
    <w:p w:rsidR="001C20D6" w:rsidRPr="00522D8D" w:rsidRDefault="00522D8D" w:rsidP="00522D8D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4) </w:t>
      </w:r>
      <w:r w:rsidR="001C20D6" w:rsidRPr="00522D8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چرا اپراتور حین انتصاب به درستی آموزش ندید؟</w:t>
      </w:r>
    </w:p>
    <w:p w:rsidR="001C20D6" w:rsidRPr="005920C6" w:rsidRDefault="001C20D6" w:rsidP="00522D8D">
      <w:pPr>
        <w:pStyle w:val="ListParagraph"/>
        <w:numPr>
          <w:ilvl w:val="0"/>
          <w:numId w:val="30"/>
        </w:numPr>
        <w:bidi/>
        <w:spacing w:after="0" w:line="276" w:lineRule="auto"/>
        <w:ind w:left="30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زیرا</w:t>
      </w:r>
      <w:r w:rsidR="00522D8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برگه برنامه انتصاب وی وجود نداشت.</w:t>
      </w:r>
    </w:p>
    <w:p w:rsidR="001C20D6" w:rsidRPr="00522D8D" w:rsidRDefault="00522D8D" w:rsidP="00522D8D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5) </w:t>
      </w:r>
      <w:r w:rsidR="001C20D6" w:rsidRPr="00522D8D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چرا این برگه وجود نداشت؟</w:t>
      </w:r>
    </w:p>
    <w:p w:rsidR="001C20D6" w:rsidRPr="005920C6" w:rsidRDefault="001C20D6" w:rsidP="00522D8D">
      <w:pPr>
        <w:pStyle w:val="ListParagraph"/>
        <w:numPr>
          <w:ilvl w:val="0"/>
          <w:numId w:val="30"/>
        </w:numPr>
        <w:bidi/>
        <w:spacing w:after="0" w:line="276" w:lineRule="auto"/>
        <w:ind w:left="30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زیرا مهندس برنامه انتصاب او را امضا نکرده بود (علت اصلی).</w:t>
      </w:r>
    </w:p>
    <w:p w:rsidR="0039169C" w:rsidRDefault="00DF3918" w:rsidP="001C272C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در حقیقت، فرآیند انتصاب به هر مدیر امکان می‌دهد تا برنامه انتصاب (مسئله سیستمیک) را امضا کند.</w:t>
      </w:r>
      <w:r w:rsidR="001C272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A279C8"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این مسائل سیستمیک باید رفع شوند. هدف</w:t>
      </w:r>
      <w:r w:rsidR="001A21A3"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از اینکار،</w:t>
      </w:r>
      <w:r w:rsidR="00A279C8"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تغییر سیستمی است که موجب بروز مسئله شد ت</w:t>
      </w:r>
      <w:r w:rsidR="001C272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ا از بروز مسائل مشابه پیشگیری نماید. </w:t>
      </w:r>
      <w:r w:rsidR="0039169C"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از آنجایی که این مسائل سیستمیک فراتر از تیم </w:t>
      </w:r>
      <w:r w:rsidR="001C272C" w:rsidRPr="00697A02">
        <w:rPr>
          <w:rFonts w:ascii="Times New Roman" w:hAnsi="Times New Roman"/>
          <w:color w:val="000000" w:themeColor="text1"/>
          <w:sz w:val="20"/>
          <w:szCs w:val="20"/>
          <w:lang w:bidi="fa-IR"/>
        </w:rPr>
        <w:t>G</w:t>
      </w:r>
      <w:r w:rsidR="001C272C" w:rsidRPr="005417AE">
        <w:rPr>
          <w:rFonts w:ascii="Times New Roman" w:hAnsi="Times New Roman" w:cs="A Amine"/>
          <w:color w:val="000000" w:themeColor="text1"/>
          <w:sz w:val="24"/>
          <w:szCs w:val="24"/>
          <w:lang w:bidi="fa-IR"/>
        </w:rPr>
        <w:t>8</w:t>
      </w:r>
      <w:r w:rsidR="001C272C" w:rsidRPr="00697A02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="001C272C"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39169C"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هستند</w:t>
      </w:r>
      <w:r w:rsidR="001C272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، چن</w:t>
      </w:r>
      <w:r w:rsidR="0039169C"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ین تغییرات</w:t>
      </w:r>
      <w:r w:rsidR="001C272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ی</w:t>
      </w:r>
      <w:r w:rsidR="0039169C"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در سطح مدیریت انجام می‌شو</w:t>
      </w:r>
      <w:r w:rsidR="00AA4A5C"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ن</w:t>
      </w:r>
      <w:r w:rsidR="0039169C"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د. با این وجود، تیم این فرصت را دارد که به منظور بهبود سیستمیک پیشنهاداتی را ارائه کند. </w:t>
      </w:r>
    </w:p>
    <w:p w:rsidR="00FB14DA" w:rsidRPr="005920C6" w:rsidRDefault="00FB14DA" w:rsidP="00FB14DA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FB14DA" w:rsidRDefault="00FB14DA">
      <w:pPr>
        <w:rPr>
          <w:rFonts w:cs="B Titr"/>
          <w:b/>
          <w:bCs/>
          <w:color w:val="000000" w:themeColor="text1"/>
          <w:sz w:val="20"/>
          <w:szCs w:val="20"/>
          <w:rtl/>
          <w:lang w:bidi="fa-IR"/>
        </w:rPr>
      </w:pPr>
      <w:bookmarkStart w:id="77" w:name="_Toc80268022"/>
      <w:r>
        <w:rPr>
          <w:rFonts w:cs="B Titr"/>
          <w:color w:val="000000" w:themeColor="text1"/>
          <w:sz w:val="20"/>
          <w:szCs w:val="20"/>
          <w:rtl/>
        </w:rPr>
        <w:br w:type="page"/>
      </w:r>
    </w:p>
    <w:p w:rsidR="003E480D" w:rsidRPr="00D46189" w:rsidRDefault="003E480D" w:rsidP="001C272C">
      <w:pPr>
        <w:pStyle w:val="Heading2"/>
        <w:shd w:val="clear" w:color="auto" w:fill="F2F2F2" w:themeFill="background1" w:themeFillShade="F2"/>
        <w:spacing w:line="276" w:lineRule="auto"/>
        <w:rPr>
          <w:rFonts w:cs="B Titr"/>
          <w:color w:val="000000" w:themeColor="text1"/>
          <w:sz w:val="20"/>
          <w:szCs w:val="20"/>
          <w:rtl/>
        </w:rPr>
      </w:pPr>
      <w:r w:rsidRPr="00D46189">
        <w:rPr>
          <w:rFonts w:cs="B Titr" w:hint="cs"/>
          <w:color w:val="000000" w:themeColor="text1"/>
          <w:sz w:val="20"/>
          <w:szCs w:val="20"/>
          <w:rtl/>
        </w:rPr>
        <w:lastRenderedPageBreak/>
        <w:t xml:space="preserve">تکمیل فرم گزارش </w:t>
      </w:r>
      <w:r w:rsidR="001C272C" w:rsidRPr="00697A02">
        <w:rPr>
          <w:rFonts w:ascii="Times New Roman" w:hAnsi="Times New Roman"/>
          <w:color w:val="000000" w:themeColor="text1"/>
          <w:sz w:val="20"/>
          <w:szCs w:val="20"/>
        </w:rPr>
        <w:t>G</w:t>
      </w:r>
      <w:r w:rsidR="001C272C" w:rsidRPr="005417AE">
        <w:rPr>
          <w:rFonts w:ascii="Times New Roman" w:hAnsi="Times New Roman" w:cs="A Amine"/>
          <w:color w:val="000000" w:themeColor="text1"/>
          <w:sz w:val="24"/>
          <w:szCs w:val="24"/>
        </w:rPr>
        <w:t>8</w:t>
      </w:r>
      <w:r w:rsidR="001C272C" w:rsidRPr="00697A02">
        <w:rPr>
          <w:rFonts w:ascii="Times New Roman" w:hAnsi="Times New Roman" w:cs="Times New Roman"/>
          <w:color w:val="000000" w:themeColor="text1"/>
          <w:sz w:val="20"/>
          <w:szCs w:val="20"/>
        </w:rPr>
        <w:t>D</w:t>
      </w:r>
      <w:r w:rsidR="001C272C" w:rsidRPr="00D46189">
        <w:rPr>
          <w:rFonts w:cs="B Titr" w:hint="cs"/>
          <w:color w:val="000000" w:themeColor="text1"/>
          <w:sz w:val="20"/>
          <w:szCs w:val="20"/>
          <w:rtl/>
        </w:rPr>
        <w:t xml:space="preserve"> </w:t>
      </w:r>
      <w:r w:rsidRPr="00D46189">
        <w:rPr>
          <w:rFonts w:cs="B Titr" w:hint="cs"/>
          <w:color w:val="000000" w:themeColor="text1"/>
          <w:sz w:val="20"/>
          <w:szCs w:val="20"/>
          <w:rtl/>
        </w:rPr>
        <w:t>(الگو)</w:t>
      </w:r>
      <w:bookmarkEnd w:id="77"/>
    </w:p>
    <w:p w:rsidR="003E480D" w:rsidRDefault="003E480D" w:rsidP="001C272C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D4618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در این مرحله تیم اطمینان می‌دهد که گزارش </w:t>
      </w:r>
      <w:r w:rsidR="001C272C" w:rsidRPr="00697A02">
        <w:rPr>
          <w:rFonts w:ascii="Times New Roman" w:hAnsi="Times New Roman"/>
          <w:color w:val="000000" w:themeColor="text1"/>
          <w:sz w:val="20"/>
          <w:szCs w:val="20"/>
          <w:lang w:bidi="fa-IR"/>
        </w:rPr>
        <w:t>G</w:t>
      </w:r>
      <w:r w:rsidR="001C272C" w:rsidRPr="005417AE">
        <w:rPr>
          <w:rFonts w:ascii="Times New Roman" w:hAnsi="Times New Roman" w:cs="A Amine"/>
          <w:color w:val="000000" w:themeColor="text1"/>
          <w:sz w:val="24"/>
          <w:szCs w:val="24"/>
          <w:lang w:bidi="fa-IR"/>
        </w:rPr>
        <w:t>8</w:t>
      </w:r>
      <w:r w:rsidR="001C272C" w:rsidRPr="00697A02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="001C272C" w:rsidRPr="00D4618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9D624A" w:rsidRPr="00D4618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کامل همراه</w:t>
      </w:r>
      <w:r w:rsidRPr="00D4618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با جزئیات تمام اقدامات</w:t>
      </w:r>
      <w:r w:rsidR="00A750D6" w:rsidRPr="00D4618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9D624A" w:rsidRPr="00D4618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فوق</w:t>
      </w:r>
      <w:r w:rsidRPr="00D4618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از جمله توصیه‌های مربوط به تغییرات سیستمیک به </w:t>
      </w:r>
      <w:r w:rsidR="001C272C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تمام</w:t>
      </w:r>
      <w:r w:rsidRPr="00D4618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افراد </w:t>
      </w:r>
      <w:r w:rsidR="009D624A" w:rsidRPr="00D4618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ذینفع</w:t>
      </w:r>
      <w:r w:rsidRPr="00D4618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ابلاغ می‌شود. </w:t>
      </w:r>
    </w:p>
    <w:p w:rsidR="00FB14DA" w:rsidRPr="00D46189" w:rsidRDefault="00FB14DA" w:rsidP="00FB14DA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A750D6" w:rsidRPr="00D46189" w:rsidRDefault="00246504" w:rsidP="00D46189">
      <w:pPr>
        <w:pStyle w:val="Heading2"/>
        <w:shd w:val="clear" w:color="auto" w:fill="F2F2F2" w:themeFill="background1" w:themeFillShade="F2"/>
        <w:spacing w:line="276" w:lineRule="auto"/>
        <w:rPr>
          <w:rFonts w:cs="B Titr"/>
          <w:color w:val="000000" w:themeColor="text1"/>
          <w:sz w:val="20"/>
          <w:szCs w:val="20"/>
          <w:rtl/>
        </w:rPr>
      </w:pPr>
      <w:bookmarkStart w:id="78" w:name="_Toc80268023"/>
      <w:r w:rsidRPr="00D46189">
        <w:rPr>
          <w:rFonts w:cs="B Titr" w:hint="cs"/>
          <w:color w:val="000000" w:themeColor="text1"/>
          <w:sz w:val="20"/>
          <w:szCs w:val="20"/>
          <w:rtl/>
        </w:rPr>
        <w:t>سوالات ارزیابی</w:t>
      </w:r>
      <w:bookmarkEnd w:id="78"/>
    </w:p>
    <w:p w:rsidR="00246504" w:rsidRPr="00D46189" w:rsidRDefault="00246504" w:rsidP="001C272C">
      <w:pPr>
        <w:pStyle w:val="ListParagraph"/>
        <w:numPr>
          <w:ilvl w:val="0"/>
          <w:numId w:val="31"/>
        </w:numPr>
        <w:bidi/>
        <w:spacing w:after="0" w:line="276" w:lineRule="auto"/>
        <w:ind w:left="216" w:hanging="180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D4618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برای پیشگیری از وقوع مجدد علت اصلی چه </w:t>
      </w:r>
      <w:r w:rsidR="001F78A2" w:rsidRPr="00D4618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اقدامی</w:t>
      </w:r>
      <w:r w:rsidRPr="00D4618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باید انجام داد؟</w:t>
      </w:r>
    </w:p>
    <w:p w:rsidR="00246504" w:rsidRPr="001C272C" w:rsidRDefault="00246504" w:rsidP="001C272C">
      <w:pPr>
        <w:pStyle w:val="ListParagraph"/>
        <w:numPr>
          <w:ilvl w:val="0"/>
          <w:numId w:val="31"/>
        </w:numPr>
        <w:bidi/>
        <w:spacing w:after="0" w:line="276" w:lineRule="auto"/>
        <w:ind w:left="216" w:hanging="180"/>
        <w:jc w:val="both"/>
        <w:rPr>
          <w:rFonts w:ascii="Times New Roman" w:hAnsi="Times New Roman"/>
          <w:color w:val="000000" w:themeColor="text1"/>
          <w:spacing w:val="-4"/>
          <w:sz w:val="24"/>
          <w:szCs w:val="24"/>
          <w:lang w:bidi="fa-IR"/>
        </w:rPr>
      </w:pPr>
      <w:r w:rsidRPr="001C272C">
        <w:rPr>
          <w:rFonts w:ascii="Times New Roman" w:hAnsi="Times New Roman" w:hint="cs"/>
          <w:color w:val="000000" w:themeColor="text1"/>
          <w:spacing w:val="-4"/>
          <w:sz w:val="24"/>
          <w:szCs w:val="24"/>
          <w:rtl/>
          <w:lang w:bidi="fa-IR"/>
        </w:rPr>
        <w:t xml:space="preserve">برای پیشگیری از وقوع مجدد فرار چه </w:t>
      </w:r>
      <w:r w:rsidR="001F78A2" w:rsidRPr="001C272C">
        <w:rPr>
          <w:rFonts w:ascii="Times New Roman" w:hAnsi="Times New Roman" w:hint="cs"/>
          <w:color w:val="000000" w:themeColor="text1"/>
          <w:spacing w:val="-4"/>
          <w:sz w:val="24"/>
          <w:szCs w:val="24"/>
          <w:rtl/>
          <w:lang w:bidi="fa-IR"/>
        </w:rPr>
        <w:t>اقدامی</w:t>
      </w:r>
      <w:r w:rsidRPr="001C272C">
        <w:rPr>
          <w:rFonts w:ascii="Times New Roman" w:hAnsi="Times New Roman" w:hint="cs"/>
          <w:color w:val="000000" w:themeColor="text1"/>
          <w:spacing w:val="-4"/>
          <w:sz w:val="24"/>
          <w:szCs w:val="24"/>
          <w:rtl/>
          <w:lang w:bidi="fa-IR"/>
        </w:rPr>
        <w:t xml:space="preserve"> باید انجام داد؟</w:t>
      </w:r>
    </w:p>
    <w:p w:rsidR="00246504" w:rsidRPr="00D46189" w:rsidRDefault="00246504" w:rsidP="001C272C">
      <w:pPr>
        <w:pStyle w:val="ListParagraph"/>
        <w:numPr>
          <w:ilvl w:val="0"/>
          <w:numId w:val="31"/>
        </w:numPr>
        <w:bidi/>
        <w:spacing w:after="0" w:line="276" w:lineRule="auto"/>
        <w:ind w:left="21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D4618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چه</w:t>
      </w:r>
      <w:r w:rsidR="00AA4A5C" w:rsidRPr="00D4618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مدارکی وجود دارند که اثبات می‌کنند </w:t>
      </w:r>
      <w:r w:rsidRPr="00D4618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به روش بهبود فرآیند</w:t>
      </w:r>
      <w:r w:rsidR="00AA4A5C" w:rsidRPr="00D4618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نیاز</w:t>
      </w:r>
      <w:r w:rsidRPr="00D4618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است؟</w:t>
      </w:r>
    </w:p>
    <w:p w:rsidR="00246504" w:rsidRPr="00D46189" w:rsidRDefault="00AA4A5C" w:rsidP="001C272C">
      <w:pPr>
        <w:pStyle w:val="ListParagraph"/>
        <w:numPr>
          <w:ilvl w:val="0"/>
          <w:numId w:val="31"/>
        </w:numPr>
        <w:bidi/>
        <w:spacing w:after="0" w:line="276" w:lineRule="auto"/>
        <w:ind w:left="21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D4618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چه نقاط بررسی </w:t>
      </w:r>
      <w:r w:rsidR="00246504" w:rsidRPr="00D4618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برای ارزیابی بهبود سیستم تعیین شدند؟ </w:t>
      </w:r>
    </w:p>
    <w:p w:rsidR="00246504" w:rsidRPr="00D46189" w:rsidRDefault="0014169E" w:rsidP="001C272C">
      <w:pPr>
        <w:pStyle w:val="ListParagraph"/>
        <w:numPr>
          <w:ilvl w:val="0"/>
          <w:numId w:val="31"/>
        </w:numPr>
        <w:bidi/>
        <w:spacing w:after="0" w:line="276" w:lineRule="auto"/>
        <w:ind w:left="21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D4618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کدام سیاست، سیستم یا دستورالعمل مدیریتی موجب </w:t>
      </w:r>
      <w:r w:rsidR="00AA4A5C" w:rsidRPr="00D4618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بروز</w:t>
      </w:r>
      <w:r w:rsidRPr="00D4618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این مسئله </w:t>
      </w:r>
      <w:r w:rsidR="00AA4A5C" w:rsidRPr="00D4618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شد</w:t>
      </w:r>
      <w:r w:rsidRPr="00D4618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؟</w:t>
      </w:r>
    </w:p>
    <w:p w:rsidR="0014169E" w:rsidRPr="00D46189" w:rsidRDefault="0014169E" w:rsidP="001C272C">
      <w:pPr>
        <w:pStyle w:val="ListParagraph"/>
        <w:numPr>
          <w:ilvl w:val="0"/>
          <w:numId w:val="31"/>
        </w:numPr>
        <w:bidi/>
        <w:spacing w:after="0" w:line="276" w:lineRule="auto"/>
        <w:ind w:left="21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D4618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چه کسی مسئولیت این رویه‌ها را بر عهده دارد؟</w:t>
      </w:r>
    </w:p>
    <w:p w:rsidR="0014169E" w:rsidRPr="00D46189" w:rsidRDefault="00AA4A5C" w:rsidP="001C272C">
      <w:pPr>
        <w:pStyle w:val="ListParagraph"/>
        <w:numPr>
          <w:ilvl w:val="0"/>
          <w:numId w:val="31"/>
        </w:numPr>
        <w:bidi/>
        <w:spacing w:after="0" w:line="276" w:lineRule="auto"/>
        <w:ind w:left="21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D4618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آیا </w:t>
      </w:r>
      <w:r w:rsidR="008304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حامی</w:t>
      </w:r>
      <w:r w:rsidRPr="00D4618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با توص</w:t>
      </w:r>
      <w:r w:rsidR="0014169E" w:rsidRPr="00D4618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یه‌های سیستمیک پیشگیرانه </w:t>
      </w:r>
      <w:r w:rsidRPr="00D4618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از سوی </w:t>
      </w:r>
      <w:r w:rsidR="0014169E" w:rsidRPr="00D4618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تیم موافق است؟  </w:t>
      </w:r>
    </w:p>
    <w:p w:rsidR="0014169E" w:rsidRPr="00D46189" w:rsidRDefault="001C272C" w:rsidP="001C272C">
      <w:pPr>
        <w:pStyle w:val="ListParagraph"/>
        <w:numPr>
          <w:ilvl w:val="0"/>
          <w:numId w:val="31"/>
        </w:numPr>
        <w:bidi/>
        <w:spacing w:after="0" w:line="276" w:lineRule="auto"/>
        <w:ind w:left="21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آیا تمام </w:t>
      </w:r>
      <w:r w:rsidR="0014169E" w:rsidRPr="00D4618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تغییرات (مانند </w:t>
      </w:r>
      <w:r w:rsidR="0014169E" w:rsidRPr="001C272C">
        <w:rPr>
          <w:rFonts w:ascii="Times New Roman" w:hAnsi="Times New Roman"/>
          <w:color w:val="000000" w:themeColor="text1"/>
          <w:sz w:val="20"/>
          <w:szCs w:val="20"/>
          <w:lang w:bidi="fa-IR"/>
        </w:rPr>
        <w:t>FMEA</w:t>
      </w:r>
      <w:r w:rsidR="0014169E" w:rsidRPr="00D4618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، کنترل طرح، جریان فرآیند) مستند شدند؟</w:t>
      </w:r>
    </w:p>
    <w:p w:rsidR="0014169E" w:rsidRPr="00D46189" w:rsidRDefault="0014169E" w:rsidP="001C272C">
      <w:pPr>
        <w:pStyle w:val="ListParagraph"/>
        <w:numPr>
          <w:ilvl w:val="0"/>
          <w:numId w:val="31"/>
        </w:numPr>
        <w:bidi/>
        <w:spacing w:after="0" w:line="276" w:lineRule="auto"/>
        <w:ind w:left="21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D46189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آیا عملیات خدمات نیاز است؟</w:t>
      </w:r>
    </w:p>
    <w:p w:rsidR="00FB14DA" w:rsidRDefault="00FB14DA">
      <w:pPr>
        <w:rPr>
          <w:rFonts w:cs="B Titr"/>
          <w:color w:val="000000" w:themeColor="text1"/>
          <w:sz w:val="20"/>
          <w:szCs w:val="20"/>
          <w:rtl/>
        </w:rPr>
      </w:pPr>
      <w:bookmarkStart w:id="79" w:name="_Toc80268024"/>
      <w:r>
        <w:rPr>
          <w:rFonts w:cs="B Titr"/>
          <w:color w:val="000000" w:themeColor="text1"/>
          <w:sz w:val="20"/>
          <w:szCs w:val="20"/>
          <w:rtl/>
        </w:rPr>
        <w:br w:type="page"/>
      </w:r>
    </w:p>
    <w:p w:rsidR="00CD1C25" w:rsidRDefault="00CD1C25">
      <w:pPr>
        <w:rPr>
          <w:rFonts w:cs="B Titr"/>
          <w:color w:val="000000" w:themeColor="text1"/>
          <w:sz w:val="20"/>
          <w:szCs w:val="20"/>
          <w:rtl/>
        </w:rPr>
      </w:pPr>
    </w:p>
    <w:p w:rsidR="00CD1C25" w:rsidRDefault="00CD1C25">
      <w:pPr>
        <w:rPr>
          <w:rFonts w:cs="B Titr"/>
          <w:color w:val="000000" w:themeColor="text1"/>
          <w:sz w:val="20"/>
          <w:szCs w:val="20"/>
          <w:rtl/>
        </w:rPr>
      </w:pPr>
    </w:p>
    <w:p w:rsidR="00CD1C25" w:rsidRDefault="00CD1C25">
      <w:pPr>
        <w:rPr>
          <w:rFonts w:cs="B Titr"/>
          <w:color w:val="000000" w:themeColor="text1"/>
          <w:sz w:val="20"/>
          <w:szCs w:val="20"/>
          <w:rtl/>
        </w:rPr>
      </w:pPr>
    </w:p>
    <w:p w:rsidR="00CD1C25" w:rsidRDefault="00CD1C25">
      <w:pPr>
        <w:rPr>
          <w:rFonts w:cs="B Titr"/>
          <w:color w:val="000000" w:themeColor="text1"/>
          <w:sz w:val="20"/>
          <w:szCs w:val="20"/>
          <w:rtl/>
        </w:rPr>
      </w:pPr>
    </w:p>
    <w:p w:rsidR="00CD1C25" w:rsidRDefault="00CD1C25">
      <w:pPr>
        <w:rPr>
          <w:rFonts w:cs="B Titr"/>
          <w:color w:val="000000" w:themeColor="text1"/>
          <w:sz w:val="20"/>
          <w:szCs w:val="20"/>
          <w:rtl/>
        </w:rPr>
      </w:pPr>
    </w:p>
    <w:p w:rsidR="00CD1C25" w:rsidRDefault="00CD1C25">
      <w:pPr>
        <w:rPr>
          <w:rFonts w:cs="B Titr"/>
          <w:color w:val="000000" w:themeColor="text1"/>
          <w:sz w:val="20"/>
          <w:szCs w:val="20"/>
          <w:rtl/>
        </w:rPr>
      </w:pPr>
    </w:p>
    <w:p w:rsidR="00CD1C25" w:rsidRDefault="00CD1C25">
      <w:pPr>
        <w:rPr>
          <w:rFonts w:cs="B Titr"/>
          <w:color w:val="000000" w:themeColor="text1"/>
          <w:sz w:val="20"/>
          <w:szCs w:val="20"/>
          <w:rtl/>
        </w:rPr>
      </w:pPr>
    </w:p>
    <w:p w:rsidR="00CD1C25" w:rsidRDefault="00CD1C25">
      <w:pPr>
        <w:rPr>
          <w:rFonts w:cs="B Titr"/>
          <w:color w:val="000000" w:themeColor="text1"/>
          <w:sz w:val="20"/>
          <w:szCs w:val="20"/>
          <w:rtl/>
        </w:rPr>
      </w:pPr>
    </w:p>
    <w:p w:rsidR="00CD1C25" w:rsidRDefault="00CD1C25">
      <w:pPr>
        <w:rPr>
          <w:rFonts w:cs="B Titr"/>
          <w:color w:val="000000" w:themeColor="text1"/>
          <w:sz w:val="20"/>
          <w:szCs w:val="20"/>
          <w:rtl/>
        </w:rPr>
      </w:pPr>
    </w:p>
    <w:p w:rsidR="00CD1C25" w:rsidRDefault="00CD1C25">
      <w:pPr>
        <w:rPr>
          <w:rFonts w:cs="B Titr"/>
          <w:color w:val="000000" w:themeColor="text1"/>
          <w:sz w:val="20"/>
          <w:szCs w:val="20"/>
          <w:rtl/>
        </w:rPr>
      </w:pPr>
    </w:p>
    <w:tbl>
      <w:tblPr>
        <w:tblStyle w:val="TableGrid"/>
        <w:bidiVisual/>
        <w:tblW w:w="0" w:type="auto"/>
        <w:tblInd w:w="-1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4555"/>
      </w:tblGrid>
      <w:tr w:rsidR="00CD1C25" w:rsidTr="007E3E3C">
        <w:trPr>
          <w:trHeight w:val="170"/>
        </w:trPr>
        <w:tc>
          <w:tcPr>
            <w:tcW w:w="4555" w:type="dxa"/>
            <w:shd w:val="clear" w:color="auto" w:fill="D9D9D9" w:themeFill="background1" w:themeFillShade="D9"/>
          </w:tcPr>
          <w:p w:rsidR="00CD1C25" w:rsidRDefault="00CD1C25" w:rsidP="00CD1C25">
            <w:pPr>
              <w:pStyle w:val="Heading2"/>
              <w:shd w:val="clear" w:color="auto" w:fill="FFFFFF" w:themeFill="background1"/>
              <w:spacing w:line="276" w:lineRule="auto"/>
              <w:jc w:val="center"/>
              <w:outlineLvl w:val="1"/>
              <w:rPr>
                <w:rFonts w:cs="B Titr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Titr"/>
                <w:color w:val="000000" w:themeColor="text1"/>
                <w:sz w:val="20"/>
                <w:szCs w:val="20"/>
                <w:rtl/>
              </w:rPr>
              <w:br w:type="page"/>
            </w:r>
            <w:r>
              <w:rPr>
                <w:rFonts w:cs="B Titr"/>
                <w:color w:val="000000" w:themeColor="text1"/>
                <w:sz w:val="20"/>
                <w:szCs w:val="20"/>
                <w:rtl/>
              </w:rPr>
              <w:br w:type="page"/>
            </w:r>
            <w:r w:rsidRPr="001453BD">
              <w:rPr>
                <w:rFonts w:cs="B Titr" w:hint="cs"/>
                <w:color w:val="000000" w:themeColor="text1"/>
                <w:sz w:val="24"/>
                <w:szCs w:val="24"/>
                <w:rtl/>
              </w:rPr>
              <w:t xml:space="preserve">گام </w:t>
            </w:r>
            <w:r>
              <w:rPr>
                <w:rFonts w:cs="B Titr" w:hint="cs"/>
                <w:color w:val="000000" w:themeColor="text1"/>
                <w:sz w:val="24"/>
                <w:szCs w:val="24"/>
                <w:rtl/>
              </w:rPr>
              <w:t xml:space="preserve"> 8</w:t>
            </w:r>
          </w:p>
          <w:p w:rsidR="00CD1C25" w:rsidRDefault="00CD1C25" w:rsidP="007E3E3C">
            <w:pPr>
              <w:pStyle w:val="Heading2"/>
              <w:shd w:val="clear" w:color="auto" w:fill="FFFFFF" w:themeFill="background1"/>
              <w:spacing w:line="276" w:lineRule="auto"/>
              <w:jc w:val="center"/>
              <w:outlineLvl w:val="1"/>
              <w:rPr>
                <w:rFonts w:cs="B Titr"/>
                <w:color w:val="000000" w:themeColor="text1"/>
                <w:spacing w:val="-12"/>
                <w:sz w:val="20"/>
                <w:szCs w:val="20"/>
                <w:rtl/>
              </w:rPr>
            </w:pPr>
            <w:r w:rsidRPr="00CD1C25">
              <w:rPr>
                <w:rFonts w:cs="B Titr"/>
                <w:color w:val="000000" w:themeColor="text1"/>
                <w:spacing w:val="-6"/>
                <w:sz w:val="24"/>
                <w:szCs w:val="24"/>
                <w:rtl/>
              </w:rPr>
              <w:t>قدردان</w:t>
            </w:r>
            <w:r w:rsidRPr="00CD1C25">
              <w:rPr>
                <w:rFonts w:cs="B Titr" w:hint="cs"/>
                <w:color w:val="000000" w:themeColor="text1"/>
                <w:spacing w:val="-6"/>
                <w:sz w:val="24"/>
                <w:szCs w:val="24"/>
                <w:rtl/>
              </w:rPr>
              <w:t>ی</w:t>
            </w:r>
            <w:r w:rsidRPr="00CD1C25">
              <w:rPr>
                <w:rFonts w:cs="B Titr"/>
                <w:color w:val="000000" w:themeColor="text1"/>
                <w:spacing w:val="-6"/>
                <w:sz w:val="24"/>
                <w:szCs w:val="24"/>
                <w:rtl/>
              </w:rPr>
              <w:t xml:space="preserve"> از مشارکت‌ها</w:t>
            </w:r>
            <w:r w:rsidRPr="00CD1C25">
              <w:rPr>
                <w:rFonts w:cs="B Titr" w:hint="cs"/>
                <w:color w:val="000000" w:themeColor="text1"/>
                <w:spacing w:val="-6"/>
                <w:sz w:val="24"/>
                <w:szCs w:val="24"/>
                <w:rtl/>
              </w:rPr>
              <w:t>ی</w:t>
            </w:r>
            <w:r w:rsidRPr="00CD1C25">
              <w:rPr>
                <w:rFonts w:cs="B Titr"/>
                <w:color w:val="000000" w:themeColor="text1"/>
                <w:spacing w:val="-6"/>
                <w:sz w:val="24"/>
                <w:szCs w:val="24"/>
                <w:rtl/>
              </w:rPr>
              <w:t xml:space="preserve"> انفراد</w:t>
            </w:r>
            <w:r w:rsidRPr="00CD1C25">
              <w:rPr>
                <w:rFonts w:cs="B Titr" w:hint="cs"/>
                <w:color w:val="000000" w:themeColor="text1"/>
                <w:spacing w:val="-6"/>
                <w:sz w:val="24"/>
                <w:szCs w:val="24"/>
                <w:rtl/>
              </w:rPr>
              <w:t>ی</w:t>
            </w:r>
            <w:r w:rsidRPr="00CD1C25">
              <w:rPr>
                <w:rFonts w:cs="B Titr"/>
                <w:color w:val="000000" w:themeColor="text1"/>
                <w:spacing w:val="-6"/>
                <w:sz w:val="24"/>
                <w:szCs w:val="24"/>
                <w:rtl/>
              </w:rPr>
              <w:t xml:space="preserve"> و گروه</w:t>
            </w:r>
            <w:r w:rsidRPr="00CD1C25">
              <w:rPr>
                <w:rFonts w:cs="B Titr" w:hint="cs"/>
                <w:color w:val="000000" w:themeColor="text1"/>
                <w:spacing w:val="-6"/>
                <w:sz w:val="24"/>
                <w:szCs w:val="24"/>
                <w:rtl/>
              </w:rPr>
              <w:t>ی</w:t>
            </w:r>
          </w:p>
        </w:tc>
      </w:tr>
    </w:tbl>
    <w:p w:rsidR="00CD1C25" w:rsidRDefault="00CD1C25">
      <w:pPr>
        <w:rPr>
          <w:rFonts w:cs="B Titr"/>
          <w:b/>
          <w:bCs/>
          <w:color w:val="000000" w:themeColor="text1"/>
          <w:sz w:val="20"/>
          <w:szCs w:val="20"/>
          <w:rtl/>
          <w:lang w:bidi="fa-IR"/>
        </w:rPr>
      </w:pPr>
      <w:r>
        <w:rPr>
          <w:rFonts w:cs="B Titr"/>
          <w:color w:val="000000" w:themeColor="text1"/>
          <w:sz w:val="20"/>
          <w:szCs w:val="20"/>
          <w:rtl/>
        </w:rPr>
        <w:br w:type="page"/>
      </w:r>
    </w:p>
    <w:p w:rsidR="00AA4A5C" w:rsidRPr="004D3F99" w:rsidRDefault="00AA4A5C" w:rsidP="00D46189">
      <w:pPr>
        <w:pStyle w:val="Heading2"/>
        <w:shd w:val="clear" w:color="auto" w:fill="F2F2F2" w:themeFill="background1" w:themeFillShade="F2"/>
        <w:spacing w:line="276" w:lineRule="auto"/>
        <w:rPr>
          <w:color w:val="000000" w:themeColor="text1"/>
          <w:rtl/>
        </w:rPr>
      </w:pPr>
      <w:r w:rsidRPr="00D46189">
        <w:rPr>
          <w:rFonts w:cs="B Titr" w:hint="cs"/>
          <w:color w:val="000000" w:themeColor="text1"/>
          <w:sz w:val="20"/>
          <w:szCs w:val="20"/>
          <w:rtl/>
        </w:rPr>
        <w:lastRenderedPageBreak/>
        <w:t xml:space="preserve">گام 8- </w:t>
      </w:r>
      <w:r w:rsidR="00815777" w:rsidRPr="00D46189">
        <w:rPr>
          <w:rFonts w:cs="B Titr" w:hint="cs"/>
          <w:color w:val="000000" w:themeColor="text1"/>
          <w:sz w:val="20"/>
          <w:szCs w:val="20"/>
          <w:rtl/>
        </w:rPr>
        <w:t>قدردانی از</w:t>
      </w:r>
      <w:r w:rsidR="00D83E6B" w:rsidRPr="00D46189">
        <w:rPr>
          <w:rFonts w:cs="B Titr" w:hint="cs"/>
          <w:color w:val="000000" w:themeColor="text1"/>
          <w:sz w:val="20"/>
          <w:szCs w:val="20"/>
          <w:rtl/>
        </w:rPr>
        <w:t xml:space="preserve"> </w:t>
      </w:r>
      <w:r w:rsidRPr="00D46189">
        <w:rPr>
          <w:rFonts w:cs="B Titr" w:hint="cs"/>
          <w:color w:val="000000" w:themeColor="text1"/>
          <w:sz w:val="20"/>
          <w:szCs w:val="20"/>
          <w:rtl/>
        </w:rPr>
        <w:t>مشارکت‌های انفرادی و گروهی–جریان فرآیند</w:t>
      </w:r>
      <w:bookmarkEnd w:id="79"/>
    </w:p>
    <w:p w:rsidR="0020651E" w:rsidRDefault="0020651E" w:rsidP="00575587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20651E" w:rsidRDefault="0020651E" w:rsidP="0020651E">
      <w:pPr>
        <w:bidi/>
        <w:spacing w:after="0" w:line="276" w:lineRule="auto"/>
        <w:jc w:val="both"/>
        <w:rPr>
          <w:noProof/>
          <w:rtl/>
        </w:rPr>
      </w:pPr>
      <w:r>
        <w:rPr>
          <w:noProof/>
        </w:rPr>
        <w:drawing>
          <wp:inline distT="0" distB="0" distL="0" distR="0" wp14:anchorId="620BBA92" wp14:editId="77014B00">
            <wp:extent cx="2880360" cy="377454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1998" t="23731" r="30509" b="11007"/>
                    <a:stretch/>
                  </pic:blipFill>
                  <pic:spPr bwMode="auto">
                    <a:xfrm>
                      <a:off x="0" y="0"/>
                      <a:ext cx="2880360" cy="3774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4A5C" w:rsidRPr="004D3F99" w:rsidRDefault="00AA4A5C" w:rsidP="0020651E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D83E6B" w:rsidRPr="0020651E" w:rsidRDefault="00AA4A5C" w:rsidP="0020651E">
      <w:pPr>
        <w:pStyle w:val="Heading2"/>
        <w:shd w:val="clear" w:color="auto" w:fill="F2F2F2" w:themeFill="background1" w:themeFillShade="F2"/>
        <w:spacing w:line="276" w:lineRule="auto"/>
        <w:rPr>
          <w:rFonts w:cs="B Titr"/>
          <w:color w:val="000000" w:themeColor="text1"/>
          <w:sz w:val="20"/>
          <w:szCs w:val="20"/>
          <w:rtl/>
        </w:rPr>
      </w:pPr>
      <w:bookmarkStart w:id="80" w:name="_Toc80268025"/>
      <w:r w:rsidRPr="0020651E">
        <w:rPr>
          <w:rFonts w:cs="B Titr" w:hint="cs"/>
          <w:color w:val="000000" w:themeColor="text1"/>
          <w:sz w:val="20"/>
          <w:szCs w:val="20"/>
          <w:rtl/>
        </w:rPr>
        <w:t xml:space="preserve">گام 8- </w:t>
      </w:r>
      <w:r w:rsidR="00815777" w:rsidRPr="0020651E">
        <w:rPr>
          <w:rFonts w:cs="B Titr" w:hint="cs"/>
          <w:color w:val="000000" w:themeColor="text1"/>
          <w:sz w:val="20"/>
          <w:szCs w:val="20"/>
          <w:rtl/>
        </w:rPr>
        <w:t>قدردانی از</w:t>
      </w:r>
      <w:r w:rsidR="00D83E6B" w:rsidRPr="0020651E">
        <w:rPr>
          <w:rFonts w:cs="B Titr" w:hint="cs"/>
          <w:color w:val="000000" w:themeColor="text1"/>
          <w:sz w:val="20"/>
          <w:szCs w:val="20"/>
          <w:rtl/>
        </w:rPr>
        <w:t xml:space="preserve"> </w:t>
      </w:r>
      <w:r w:rsidRPr="0020651E">
        <w:rPr>
          <w:rFonts w:cs="B Titr" w:hint="cs"/>
          <w:color w:val="000000" w:themeColor="text1"/>
          <w:sz w:val="20"/>
          <w:szCs w:val="20"/>
          <w:rtl/>
        </w:rPr>
        <w:t>مشارکت‌های انفرادی و گروهی</w:t>
      </w:r>
      <w:bookmarkEnd w:id="80"/>
      <w:r w:rsidRPr="0020651E">
        <w:rPr>
          <w:rFonts w:cs="B Titr" w:hint="cs"/>
          <w:color w:val="000000" w:themeColor="text1"/>
          <w:sz w:val="20"/>
          <w:szCs w:val="20"/>
          <w:rtl/>
        </w:rPr>
        <w:t xml:space="preserve"> </w:t>
      </w:r>
    </w:p>
    <w:p w:rsidR="00783C09" w:rsidRDefault="00315AA8" w:rsidP="00705F34">
      <w:pPr>
        <w:bidi/>
        <w:spacing w:after="0" w:line="276" w:lineRule="auto"/>
        <w:jc w:val="both"/>
        <w:rPr>
          <w:color w:val="000000" w:themeColor="text1"/>
          <w:sz w:val="24"/>
          <w:szCs w:val="24"/>
          <w:rtl/>
          <w:lang w:bidi="fa-IR"/>
        </w:rPr>
      </w:pPr>
      <w:r w:rsidRPr="0020651E">
        <w:rPr>
          <w:rFonts w:hint="cs"/>
          <w:color w:val="000000" w:themeColor="text1"/>
          <w:sz w:val="24"/>
          <w:szCs w:val="24"/>
          <w:rtl/>
          <w:lang w:bidi="fa-IR"/>
        </w:rPr>
        <w:t xml:space="preserve">استفاده از این فرآیند به مهارت و تجربه </w:t>
      </w:r>
      <w:r w:rsidR="00705F34">
        <w:rPr>
          <w:rFonts w:hint="cs"/>
          <w:color w:val="000000" w:themeColor="text1"/>
          <w:sz w:val="24"/>
          <w:szCs w:val="24"/>
          <w:rtl/>
          <w:lang w:bidi="fa-IR"/>
        </w:rPr>
        <w:t>در سازمان</w:t>
      </w:r>
      <w:r w:rsidR="00724DEF" w:rsidRPr="0020651E">
        <w:rPr>
          <w:rFonts w:hint="cs"/>
          <w:color w:val="000000" w:themeColor="text1"/>
          <w:sz w:val="24"/>
          <w:szCs w:val="24"/>
          <w:rtl/>
          <w:lang w:bidi="fa-IR"/>
        </w:rPr>
        <w:t xml:space="preserve"> نیاز دارد تا بتوان</w:t>
      </w:r>
      <w:r w:rsidRPr="0020651E">
        <w:rPr>
          <w:rFonts w:hint="cs"/>
          <w:color w:val="000000" w:themeColor="text1"/>
          <w:sz w:val="24"/>
          <w:szCs w:val="24"/>
          <w:rtl/>
          <w:lang w:bidi="fa-IR"/>
        </w:rPr>
        <w:t xml:space="preserve"> مسائل را به‌طور موفقیت‌آمیزی حل </w:t>
      </w:r>
      <w:r w:rsidR="00724DEF" w:rsidRPr="0020651E">
        <w:rPr>
          <w:rFonts w:hint="cs"/>
          <w:color w:val="000000" w:themeColor="text1"/>
          <w:sz w:val="24"/>
          <w:szCs w:val="24"/>
          <w:rtl/>
          <w:lang w:bidi="fa-IR"/>
        </w:rPr>
        <w:t>کرد</w:t>
      </w:r>
      <w:r w:rsidRPr="0020651E">
        <w:rPr>
          <w:rFonts w:hint="cs"/>
          <w:color w:val="000000" w:themeColor="text1"/>
          <w:sz w:val="24"/>
          <w:szCs w:val="24"/>
          <w:rtl/>
          <w:lang w:bidi="fa-IR"/>
        </w:rPr>
        <w:t xml:space="preserve">. </w:t>
      </w:r>
      <w:r w:rsidR="0079595B" w:rsidRPr="0020651E">
        <w:rPr>
          <w:rFonts w:hint="cs"/>
          <w:color w:val="000000" w:themeColor="text1"/>
          <w:sz w:val="24"/>
          <w:szCs w:val="24"/>
          <w:rtl/>
          <w:lang w:bidi="fa-IR"/>
        </w:rPr>
        <w:t xml:space="preserve">این مهارت‌ها و </w:t>
      </w:r>
      <w:r w:rsidR="00724DEF" w:rsidRPr="0020651E">
        <w:rPr>
          <w:rFonts w:hint="cs"/>
          <w:color w:val="000000" w:themeColor="text1"/>
          <w:sz w:val="24"/>
          <w:szCs w:val="24"/>
          <w:rtl/>
          <w:lang w:bidi="fa-IR"/>
        </w:rPr>
        <w:t>تجارب</w:t>
      </w:r>
      <w:r w:rsidR="0079595B" w:rsidRPr="0020651E">
        <w:rPr>
          <w:rFonts w:hint="cs"/>
          <w:color w:val="000000" w:themeColor="text1"/>
          <w:sz w:val="24"/>
          <w:szCs w:val="24"/>
          <w:rtl/>
          <w:lang w:bidi="fa-IR"/>
        </w:rPr>
        <w:t xml:space="preserve"> علت انتخاب اعضای تیم هستند. </w:t>
      </w:r>
      <w:r w:rsidR="00783C09" w:rsidRPr="0020651E">
        <w:rPr>
          <w:rFonts w:hint="cs"/>
          <w:color w:val="000000" w:themeColor="text1"/>
          <w:sz w:val="24"/>
          <w:szCs w:val="24"/>
          <w:rtl/>
          <w:lang w:bidi="fa-IR"/>
        </w:rPr>
        <w:t>فرآیند حل مسئله در هر مرحله</w:t>
      </w:r>
      <w:r w:rsidR="00705F34">
        <w:rPr>
          <w:rFonts w:hint="cs"/>
          <w:color w:val="000000" w:themeColor="text1"/>
          <w:sz w:val="24"/>
          <w:szCs w:val="24"/>
          <w:rtl/>
          <w:lang w:bidi="fa-IR"/>
        </w:rPr>
        <w:t>،</w:t>
      </w:r>
      <w:r w:rsidR="00783C09" w:rsidRPr="0020651E">
        <w:rPr>
          <w:rFonts w:hint="cs"/>
          <w:color w:val="000000" w:themeColor="text1"/>
          <w:sz w:val="24"/>
          <w:szCs w:val="24"/>
          <w:rtl/>
          <w:lang w:bidi="fa-IR"/>
        </w:rPr>
        <w:t xml:space="preserve"> درک داده‌محور مسئله را افزایش می‌دهد. با درک بیشتر مسئله، علت اصلی و راه حل مهارت‌ها و تجارب مختلف باید در مراحل مختلف فرآیند </w:t>
      </w:r>
      <w:r w:rsidR="00783C09" w:rsidRPr="00705F34">
        <w:rPr>
          <w:rFonts w:hint="cs"/>
          <w:color w:val="000000" w:themeColor="text1"/>
          <w:sz w:val="20"/>
          <w:szCs w:val="20"/>
          <w:rtl/>
          <w:lang w:bidi="fa-IR"/>
        </w:rPr>
        <w:t>«</w:t>
      </w:r>
      <w:r w:rsidR="00783C09" w:rsidRPr="0020651E">
        <w:rPr>
          <w:rFonts w:hint="cs"/>
          <w:color w:val="000000" w:themeColor="text1"/>
          <w:sz w:val="24"/>
          <w:szCs w:val="24"/>
          <w:rtl/>
          <w:lang w:bidi="fa-IR"/>
        </w:rPr>
        <w:t>تهیه و تدوین</w:t>
      </w:r>
      <w:r w:rsidR="00783C09" w:rsidRPr="00705F34">
        <w:rPr>
          <w:rFonts w:hint="cs"/>
          <w:color w:val="000000" w:themeColor="text1"/>
          <w:sz w:val="20"/>
          <w:szCs w:val="20"/>
          <w:rtl/>
          <w:lang w:bidi="fa-IR"/>
        </w:rPr>
        <w:t>»</w:t>
      </w:r>
      <w:r w:rsidR="00783C09" w:rsidRPr="0020651E">
        <w:rPr>
          <w:rFonts w:hint="cs"/>
          <w:color w:val="000000" w:themeColor="text1"/>
          <w:sz w:val="24"/>
          <w:szCs w:val="24"/>
          <w:rtl/>
          <w:lang w:bidi="fa-IR"/>
        </w:rPr>
        <w:t xml:space="preserve"> شوند. </w:t>
      </w:r>
      <w:r w:rsidR="00815777" w:rsidRPr="0020651E">
        <w:rPr>
          <w:rFonts w:hint="cs"/>
          <w:color w:val="000000" w:themeColor="text1"/>
          <w:sz w:val="24"/>
          <w:szCs w:val="24"/>
          <w:rtl/>
          <w:lang w:bidi="fa-IR"/>
        </w:rPr>
        <w:t>قدردانی از</w:t>
      </w:r>
      <w:r w:rsidR="0098515C" w:rsidRPr="0020651E">
        <w:rPr>
          <w:rFonts w:hint="cs"/>
          <w:color w:val="000000" w:themeColor="text1"/>
          <w:sz w:val="24"/>
          <w:szCs w:val="24"/>
          <w:rtl/>
          <w:lang w:bidi="fa-IR"/>
        </w:rPr>
        <w:t xml:space="preserve"> تلاش‌های تیم و افراد دیگری که در حل مسئله نقش دارند مهم است</w:t>
      </w:r>
      <w:r w:rsidR="008813A2">
        <w:rPr>
          <w:rFonts w:hint="cs"/>
          <w:color w:val="000000" w:themeColor="text1"/>
          <w:sz w:val="24"/>
          <w:szCs w:val="24"/>
          <w:rtl/>
          <w:lang w:bidi="fa-IR"/>
        </w:rPr>
        <w:t>.</w:t>
      </w:r>
      <w:r w:rsidR="0098515C" w:rsidRPr="0020651E">
        <w:rPr>
          <w:rFonts w:hint="cs"/>
          <w:color w:val="000000" w:themeColor="text1"/>
          <w:sz w:val="24"/>
          <w:szCs w:val="24"/>
          <w:rtl/>
          <w:lang w:bidi="fa-IR"/>
        </w:rPr>
        <w:t xml:space="preserve"> زیرا عزت نفس و عملکرد</w:t>
      </w:r>
      <w:r w:rsidR="00705F34">
        <w:rPr>
          <w:rFonts w:hint="cs"/>
          <w:color w:val="000000" w:themeColor="text1"/>
          <w:sz w:val="24"/>
          <w:szCs w:val="24"/>
          <w:rtl/>
          <w:lang w:bidi="fa-IR"/>
        </w:rPr>
        <w:t xml:space="preserve"> آ</w:t>
      </w:r>
      <w:r w:rsidR="0098515C" w:rsidRPr="0020651E">
        <w:rPr>
          <w:rFonts w:hint="cs"/>
          <w:color w:val="000000" w:themeColor="text1"/>
          <w:sz w:val="24"/>
          <w:szCs w:val="24"/>
          <w:rtl/>
          <w:lang w:bidi="fa-IR"/>
        </w:rPr>
        <w:t xml:space="preserve">ن را تقویت می‌کند. </w:t>
      </w:r>
    </w:p>
    <w:p w:rsidR="00625F3C" w:rsidRPr="0020651E" w:rsidRDefault="00625F3C" w:rsidP="00625F3C">
      <w:pPr>
        <w:bidi/>
        <w:spacing w:after="0" w:line="276" w:lineRule="auto"/>
        <w:jc w:val="both"/>
        <w:rPr>
          <w:color w:val="000000" w:themeColor="text1"/>
          <w:sz w:val="24"/>
          <w:szCs w:val="24"/>
          <w:rtl/>
          <w:lang w:bidi="fa-IR"/>
        </w:rPr>
      </w:pPr>
    </w:p>
    <w:p w:rsidR="00FE4816" w:rsidRPr="0020651E" w:rsidRDefault="00FE4816" w:rsidP="0020651E">
      <w:pPr>
        <w:pStyle w:val="Heading2"/>
        <w:shd w:val="clear" w:color="auto" w:fill="F2F2F2" w:themeFill="background1" w:themeFillShade="F2"/>
        <w:spacing w:line="276" w:lineRule="auto"/>
        <w:rPr>
          <w:rFonts w:cs="B Titr"/>
          <w:color w:val="000000" w:themeColor="text1"/>
          <w:sz w:val="20"/>
          <w:szCs w:val="20"/>
          <w:rtl/>
        </w:rPr>
      </w:pPr>
      <w:bookmarkStart w:id="81" w:name="_Toc80268026"/>
      <w:r w:rsidRPr="0020651E">
        <w:rPr>
          <w:rFonts w:cs="B Titr" w:hint="cs"/>
          <w:color w:val="000000" w:themeColor="text1"/>
          <w:sz w:val="20"/>
          <w:szCs w:val="20"/>
          <w:rtl/>
        </w:rPr>
        <w:t>تکمیل کسب و کار ناتمام</w:t>
      </w:r>
      <w:bookmarkEnd w:id="81"/>
    </w:p>
    <w:p w:rsidR="00FE4816" w:rsidRPr="0020651E" w:rsidRDefault="00815777" w:rsidP="00727A4B">
      <w:pPr>
        <w:bidi/>
        <w:spacing w:after="0" w:line="276" w:lineRule="auto"/>
        <w:jc w:val="both"/>
        <w:rPr>
          <w:color w:val="000000" w:themeColor="text1"/>
          <w:sz w:val="24"/>
          <w:szCs w:val="24"/>
          <w:rtl/>
          <w:lang w:bidi="fa-IR"/>
        </w:rPr>
      </w:pPr>
      <w:r w:rsidRPr="0020651E">
        <w:rPr>
          <w:rFonts w:hint="cs"/>
          <w:color w:val="000000" w:themeColor="text1"/>
          <w:sz w:val="24"/>
          <w:szCs w:val="24"/>
          <w:rtl/>
          <w:lang w:bidi="fa-IR"/>
        </w:rPr>
        <w:t>م</w:t>
      </w:r>
      <w:r w:rsidR="00FE4816" w:rsidRPr="0020651E">
        <w:rPr>
          <w:rFonts w:hint="cs"/>
          <w:color w:val="000000" w:themeColor="text1"/>
          <w:sz w:val="24"/>
          <w:szCs w:val="24"/>
          <w:rtl/>
          <w:lang w:bidi="fa-IR"/>
        </w:rPr>
        <w:t xml:space="preserve">طمئن شوید که </w:t>
      </w:r>
      <w:r w:rsidR="00625F3C">
        <w:rPr>
          <w:rFonts w:hint="cs"/>
          <w:color w:val="000000" w:themeColor="text1"/>
          <w:sz w:val="24"/>
          <w:szCs w:val="24"/>
          <w:rtl/>
          <w:lang w:bidi="fa-IR"/>
        </w:rPr>
        <w:t>تمام</w:t>
      </w:r>
      <w:r w:rsidR="00FE4816" w:rsidRPr="0020651E">
        <w:rPr>
          <w:rFonts w:hint="cs"/>
          <w:color w:val="000000" w:themeColor="text1"/>
          <w:sz w:val="24"/>
          <w:szCs w:val="24"/>
          <w:rtl/>
          <w:lang w:bidi="fa-IR"/>
        </w:rPr>
        <w:t xml:space="preserve"> اقدامات حل مسئله کامل شد</w:t>
      </w:r>
      <w:r w:rsidR="00625F3C">
        <w:rPr>
          <w:rFonts w:hint="cs"/>
          <w:color w:val="000000" w:themeColor="text1"/>
          <w:sz w:val="24"/>
          <w:szCs w:val="24"/>
          <w:rtl/>
          <w:lang w:bidi="fa-IR"/>
        </w:rPr>
        <w:t>ه</w:t>
      </w:r>
      <w:r w:rsidR="00625F3C">
        <w:rPr>
          <w:rFonts w:hint="eastAsia"/>
          <w:color w:val="000000" w:themeColor="text1"/>
          <w:sz w:val="24"/>
          <w:szCs w:val="24"/>
          <w:rtl/>
          <w:lang w:bidi="fa-IR"/>
        </w:rPr>
        <w:t>‌</w:t>
      </w:r>
      <w:r w:rsidR="00625F3C">
        <w:rPr>
          <w:rFonts w:hint="cs"/>
          <w:color w:val="000000" w:themeColor="text1"/>
          <w:sz w:val="24"/>
          <w:szCs w:val="24"/>
          <w:rtl/>
          <w:lang w:bidi="fa-IR"/>
        </w:rPr>
        <w:t>ا</w:t>
      </w:r>
      <w:r w:rsidR="00FE4816" w:rsidRPr="0020651E">
        <w:rPr>
          <w:rFonts w:hint="cs"/>
          <w:color w:val="000000" w:themeColor="text1"/>
          <w:sz w:val="24"/>
          <w:szCs w:val="24"/>
          <w:rtl/>
          <w:lang w:bidi="fa-IR"/>
        </w:rPr>
        <w:t>ند</w:t>
      </w:r>
      <w:r w:rsidR="00625F3C">
        <w:rPr>
          <w:rFonts w:hint="cs"/>
          <w:color w:val="000000" w:themeColor="text1"/>
          <w:sz w:val="24"/>
          <w:szCs w:val="24"/>
          <w:rtl/>
          <w:lang w:bidi="fa-IR"/>
        </w:rPr>
        <w:t>.</w:t>
      </w:r>
      <w:r w:rsidR="00FE4816" w:rsidRPr="0020651E">
        <w:rPr>
          <w:rFonts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625F3C">
        <w:rPr>
          <w:rFonts w:hint="cs"/>
          <w:color w:val="000000" w:themeColor="text1"/>
          <w:sz w:val="24"/>
          <w:szCs w:val="24"/>
          <w:rtl/>
          <w:lang w:bidi="fa-IR"/>
        </w:rPr>
        <w:t>فعالیت</w:t>
      </w:r>
      <w:r w:rsidR="00727A4B">
        <w:rPr>
          <w:rFonts w:hint="eastAsia"/>
          <w:color w:val="000000" w:themeColor="text1"/>
          <w:sz w:val="24"/>
          <w:szCs w:val="24"/>
          <w:rtl/>
          <w:lang w:bidi="fa-IR"/>
        </w:rPr>
        <w:t>‌</w:t>
      </w:r>
      <w:r w:rsidR="00625F3C">
        <w:rPr>
          <w:rFonts w:hint="cs"/>
          <w:color w:val="000000" w:themeColor="text1"/>
          <w:sz w:val="24"/>
          <w:szCs w:val="24"/>
          <w:rtl/>
          <w:lang w:bidi="fa-IR"/>
        </w:rPr>
        <w:t xml:space="preserve">های </w:t>
      </w:r>
      <w:r w:rsidR="00727A4B">
        <w:rPr>
          <w:rFonts w:hint="cs"/>
          <w:color w:val="000000" w:themeColor="text1"/>
          <w:sz w:val="24"/>
          <w:szCs w:val="24"/>
          <w:rtl/>
          <w:lang w:bidi="fa-IR"/>
        </w:rPr>
        <w:t xml:space="preserve">این قسمت </w:t>
      </w:r>
      <w:r w:rsidR="00FE4816" w:rsidRPr="0020651E">
        <w:rPr>
          <w:rFonts w:hint="cs"/>
          <w:color w:val="000000" w:themeColor="text1"/>
          <w:sz w:val="24"/>
          <w:szCs w:val="24"/>
          <w:rtl/>
          <w:lang w:bidi="fa-IR"/>
        </w:rPr>
        <w:t xml:space="preserve"> عبارتند از:</w:t>
      </w:r>
    </w:p>
    <w:p w:rsidR="00FE4816" w:rsidRPr="0020651E" w:rsidRDefault="00815777" w:rsidP="00727A4B">
      <w:pPr>
        <w:pStyle w:val="ListParagraph"/>
        <w:numPr>
          <w:ilvl w:val="0"/>
          <w:numId w:val="32"/>
        </w:numPr>
        <w:bidi/>
        <w:spacing w:after="0" w:line="276" w:lineRule="auto"/>
        <w:ind w:left="216" w:hanging="180"/>
        <w:jc w:val="both"/>
        <w:rPr>
          <w:color w:val="000000" w:themeColor="text1"/>
          <w:sz w:val="24"/>
          <w:szCs w:val="24"/>
          <w:lang w:bidi="fa-IR"/>
        </w:rPr>
      </w:pPr>
      <w:r w:rsidRPr="0020651E">
        <w:rPr>
          <w:rFonts w:hint="cs"/>
          <w:color w:val="000000" w:themeColor="text1"/>
          <w:sz w:val="24"/>
          <w:szCs w:val="24"/>
          <w:rtl/>
          <w:lang w:bidi="fa-IR"/>
        </w:rPr>
        <w:t>نهایی کردن و بایگانی اسناد</w:t>
      </w:r>
    </w:p>
    <w:p w:rsidR="00815777" w:rsidRPr="0020651E" w:rsidRDefault="00815777" w:rsidP="00727A4B">
      <w:pPr>
        <w:pStyle w:val="ListParagraph"/>
        <w:numPr>
          <w:ilvl w:val="0"/>
          <w:numId w:val="32"/>
        </w:numPr>
        <w:bidi/>
        <w:spacing w:after="0" w:line="276" w:lineRule="auto"/>
        <w:ind w:left="216" w:hanging="180"/>
        <w:jc w:val="both"/>
        <w:rPr>
          <w:color w:val="000000" w:themeColor="text1"/>
          <w:sz w:val="24"/>
          <w:szCs w:val="24"/>
          <w:lang w:bidi="fa-IR"/>
        </w:rPr>
      </w:pPr>
      <w:r w:rsidRPr="0020651E">
        <w:rPr>
          <w:rFonts w:hint="cs"/>
          <w:color w:val="000000" w:themeColor="text1"/>
          <w:sz w:val="24"/>
          <w:szCs w:val="24"/>
          <w:rtl/>
          <w:lang w:bidi="fa-IR"/>
        </w:rPr>
        <w:t>تشخیص و تصویب نکات فنی آموخته شده</w:t>
      </w:r>
    </w:p>
    <w:p w:rsidR="00815777" w:rsidRPr="0020651E" w:rsidRDefault="00815777" w:rsidP="00727A4B">
      <w:pPr>
        <w:pStyle w:val="ListParagraph"/>
        <w:numPr>
          <w:ilvl w:val="0"/>
          <w:numId w:val="32"/>
        </w:numPr>
        <w:bidi/>
        <w:spacing w:after="0" w:line="276" w:lineRule="auto"/>
        <w:ind w:left="216" w:hanging="180"/>
        <w:jc w:val="both"/>
        <w:rPr>
          <w:color w:val="000000" w:themeColor="text1"/>
          <w:sz w:val="24"/>
          <w:szCs w:val="24"/>
          <w:lang w:bidi="fa-IR"/>
        </w:rPr>
      </w:pPr>
      <w:r w:rsidRPr="0020651E">
        <w:rPr>
          <w:rFonts w:hint="cs"/>
          <w:color w:val="000000" w:themeColor="text1"/>
          <w:sz w:val="24"/>
          <w:szCs w:val="24"/>
          <w:rtl/>
          <w:lang w:bidi="fa-IR"/>
        </w:rPr>
        <w:lastRenderedPageBreak/>
        <w:t xml:space="preserve">ارائه اطلاعات نهایی به </w:t>
      </w:r>
      <w:r w:rsidR="008304C6">
        <w:rPr>
          <w:rFonts w:hint="cs"/>
          <w:color w:val="000000" w:themeColor="text1"/>
          <w:sz w:val="24"/>
          <w:szCs w:val="24"/>
          <w:rtl/>
          <w:lang w:bidi="fa-IR"/>
        </w:rPr>
        <w:t>حامی</w:t>
      </w:r>
    </w:p>
    <w:p w:rsidR="00815777" w:rsidRPr="0020651E" w:rsidRDefault="00A3067D" w:rsidP="00727A4B">
      <w:pPr>
        <w:pStyle w:val="ListParagraph"/>
        <w:numPr>
          <w:ilvl w:val="0"/>
          <w:numId w:val="32"/>
        </w:numPr>
        <w:bidi/>
        <w:spacing w:after="0" w:line="276" w:lineRule="auto"/>
        <w:ind w:left="216" w:hanging="180"/>
        <w:jc w:val="both"/>
        <w:rPr>
          <w:color w:val="000000" w:themeColor="text1"/>
          <w:sz w:val="24"/>
          <w:szCs w:val="24"/>
          <w:lang w:bidi="fa-IR"/>
        </w:rPr>
      </w:pPr>
      <w:r w:rsidRPr="0020651E">
        <w:rPr>
          <w:rFonts w:hint="cs"/>
          <w:color w:val="000000" w:themeColor="text1"/>
          <w:sz w:val="24"/>
          <w:szCs w:val="24"/>
          <w:rtl/>
          <w:lang w:bidi="fa-IR"/>
        </w:rPr>
        <w:t>بیان تجارب عضو تیم به اعضای تیم (یادگیری مشارکتی</w:t>
      </w:r>
      <w:r w:rsidRPr="0020651E">
        <w:rPr>
          <w:rStyle w:val="FootnoteReference"/>
          <w:color w:val="000000" w:themeColor="text1"/>
          <w:sz w:val="24"/>
          <w:szCs w:val="24"/>
          <w:rtl/>
          <w:lang w:bidi="fa-IR"/>
        </w:rPr>
        <w:footnoteReference w:id="25"/>
      </w:r>
      <w:r w:rsidRPr="0020651E">
        <w:rPr>
          <w:rFonts w:hint="cs"/>
          <w:color w:val="000000" w:themeColor="text1"/>
          <w:sz w:val="24"/>
          <w:szCs w:val="24"/>
          <w:rtl/>
          <w:lang w:bidi="fa-IR"/>
        </w:rPr>
        <w:t>)</w:t>
      </w:r>
    </w:p>
    <w:p w:rsidR="00A3067D" w:rsidRPr="0020651E" w:rsidRDefault="00A3067D" w:rsidP="00727A4B">
      <w:pPr>
        <w:pStyle w:val="ListParagraph"/>
        <w:numPr>
          <w:ilvl w:val="0"/>
          <w:numId w:val="32"/>
        </w:numPr>
        <w:bidi/>
        <w:spacing w:after="0" w:line="276" w:lineRule="auto"/>
        <w:ind w:left="216" w:hanging="180"/>
        <w:jc w:val="both"/>
        <w:rPr>
          <w:color w:val="000000" w:themeColor="text1"/>
          <w:sz w:val="24"/>
          <w:szCs w:val="24"/>
          <w:lang w:bidi="fa-IR"/>
        </w:rPr>
      </w:pPr>
      <w:r w:rsidRPr="0020651E">
        <w:rPr>
          <w:rFonts w:hint="cs"/>
          <w:color w:val="000000" w:themeColor="text1"/>
          <w:sz w:val="24"/>
          <w:szCs w:val="24"/>
          <w:rtl/>
          <w:lang w:bidi="fa-IR"/>
        </w:rPr>
        <w:t>بایگانی تمام نکات فراگرفته از فرآیند حل مسئله</w:t>
      </w:r>
    </w:p>
    <w:p w:rsidR="00A3067D" w:rsidRPr="00FB14DA" w:rsidRDefault="00A3067D" w:rsidP="00727A4B">
      <w:pPr>
        <w:pStyle w:val="ListParagraph"/>
        <w:numPr>
          <w:ilvl w:val="0"/>
          <w:numId w:val="32"/>
        </w:numPr>
        <w:bidi/>
        <w:spacing w:after="0" w:line="276" w:lineRule="auto"/>
        <w:ind w:left="216" w:hanging="180"/>
        <w:jc w:val="both"/>
        <w:rPr>
          <w:color w:val="000000" w:themeColor="text1"/>
          <w:sz w:val="24"/>
          <w:szCs w:val="24"/>
          <w:lang w:bidi="fa-IR"/>
        </w:rPr>
      </w:pPr>
      <w:r w:rsidRPr="0020651E">
        <w:rPr>
          <w:rFonts w:hint="cs"/>
          <w:color w:val="000000" w:themeColor="text1"/>
          <w:sz w:val="24"/>
          <w:szCs w:val="24"/>
          <w:rtl/>
          <w:lang w:bidi="fa-IR"/>
        </w:rPr>
        <w:t>اطمینان از</w:t>
      </w:r>
      <w:r w:rsidR="00075A32" w:rsidRPr="0020651E">
        <w:rPr>
          <w:rFonts w:hint="cs"/>
          <w:color w:val="000000" w:themeColor="text1"/>
          <w:sz w:val="24"/>
          <w:szCs w:val="24"/>
          <w:rtl/>
          <w:lang w:bidi="fa-IR"/>
        </w:rPr>
        <w:t xml:space="preserve"> بازنگری و به‌روزرسانی مستندات مرتبط دیگر (مانند </w:t>
      </w:r>
      <w:r w:rsidR="00075A32" w:rsidRPr="00727A4B">
        <w:rPr>
          <w:rFonts w:ascii="Times New Roman" w:hAnsi="Times New Roman"/>
          <w:color w:val="000000" w:themeColor="text1"/>
          <w:sz w:val="20"/>
          <w:szCs w:val="20"/>
          <w:lang w:bidi="fa-IR"/>
        </w:rPr>
        <w:t>FMEA</w:t>
      </w:r>
      <w:r w:rsidR="00075A32" w:rsidRPr="0020651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، </w:t>
      </w:r>
      <w:r w:rsidR="00BA3DC1" w:rsidRPr="0020651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طرح</w:t>
      </w:r>
      <w:r w:rsidR="00075A32" w:rsidRPr="0020651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BA3DC1" w:rsidRPr="0020651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کنترل</w:t>
      </w:r>
      <w:r w:rsidR="00075A32" w:rsidRPr="0020651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و غیره)</w:t>
      </w:r>
    </w:p>
    <w:p w:rsidR="00FB14DA" w:rsidRPr="00FB14DA" w:rsidRDefault="00FB14DA" w:rsidP="00FB14DA">
      <w:pPr>
        <w:bidi/>
        <w:spacing w:after="0" w:line="276" w:lineRule="auto"/>
        <w:jc w:val="both"/>
        <w:rPr>
          <w:color w:val="000000" w:themeColor="text1"/>
          <w:sz w:val="24"/>
          <w:szCs w:val="24"/>
          <w:lang w:bidi="fa-IR"/>
        </w:rPr>
      </w:pPr>
    </w:p>
    <w:p w:rsidR="00075A32" w:rsidRPr="0020651E" w:rsidRDefault="00075A32" w:rsidP="0020651E">
      <w:pPr>
        <w:pStyle w:val="Heading2"/>
        <w:shd w:val="clear" w:color="auto" w:fill="F2F2F2" w:themeFill="background1" w:themeFillShade="F2"/>
        <w:spacing w:line="276" w:lineRule="auto"/>
        <w:rPr>
          <w:rFonts w:cs="B Titr"/>
          <w:color w:val="000000" w:themeColor="text1"/>
          <w:sz w:val="20"/>
          <w:szCs w:val="20"/>
          <w:rtl/>
        </w:rPr>
      </w:pPr>
      <w:bookmarkStart w:id="82" w:name="_Toc80268027"/>
      <w:r w:rsidRPr="0020651E">
        <w:rPr>
          <w:rFonts w:cs="B Titr" w:hint="cs"/>
          <w:color w:val="000000" w:themeColor="text1"/>
          <w:sz w:val="20"/>
          <w:szCs w:val="20"/>
          <w:rtl/>
        </w:rPr>
        <w:t>اتمام فرآیند</w:t>
      </w:r>
      <w:bookmarkEnd w:id="82"/>
    </w:p>
    <w:p w:rsidR="00075A32" w:rsidRDefault="009D624A" w:rsidP="00572A3B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20651E">
        <w:rPr>
          <w:rFonts w:hint="cs"/>
          <w:color w:val="000000" w:themeColor="text1"/>
          <w:sz w:val="24"/>
          <w:szCs w:val="24"/>
          <w:rtl/>
          <w:lang w:bidi="fa-IR"/>
        </w:rPr>
        <w:t>در این مرحله</w:t>
      </w:r>
      <w:r w:rsidR="00724DEF" w:rsidRPr="0020651E">
        <w:rPr>
          <w:rFonts w:hint="cs"/>
          <w:color w:val="000000" w:themeColor="text1"/>
          <w:sz w:val="24"/>
          <w:szCs w:val="24"/>
          <w:rtl/>
          <w:lang w:bidi="fa-IR"/>
        </w:rPr>
        <w:t xml:space="preserve"> که مرحله نهایی در فرآیند حل مسئله است</w:t>
      </w:r>
      <w:r w:rsidRPr="0020651E">
        <w:rPr>
          <w:rFonts w:hint="cs"/>
          <w:color w:val="000000" w:themeColor="text1"/>
          <w:sz w:val="24"/>
          <w:szCs w:val="24"/>
          <w:rtl/>
          <w:lang w:bidi="fa-IR"/>
        </w:rPr>
        <w:t xml:space="preserve"> تیم تضمین می‌کند که گزارش </w:t>
      </w:r>
      <w:r w:rsidR="00572A3B" w:rsidRPr="005417AE">
        <w:rPr>
          <w:rFonts w:ascii="Times New Roman" w:hAnsi="Times New Roman" w:cs="A Amine"/>
          <w:color w:val="000000" w:themeColor="text1"/>
          <w:sz w:val="24"/>
          <w:szCs w:val="24"/>
          <w:lang w:bidi="fa-IR"/>
        </w:rPr>
        <w:t>8</w:t>
      </w:r>
      <w:r w:rsidR="00572A3B" w:rsidRPr="00697A02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="00572A3B"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20651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کامل که همه فعالیت‌های بالا از جمله توصیه‌های مربوط به تغییرات سیستمیک را در بر می‌گیرد </w:t>
      </w:r>
      <w:r w:rsidR="00926E5D" w:rsidRPr="0020651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به</w:t>
      </w:r>
      <w:r w:rsidRPr="0020651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همه افراد ذینفع </w:t>
      </w:r>
      <w:r w:rsidR="00926E5D" w:rsidRPr="0020651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ابلاغ</w:t>
      </w:r>
      <w:r w:rsidRPr="0020651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می‌شود. </w:t>
      </w:r>
    </w:p>
    <w:p w:rsidR="00FB14DA" w:rsidRPr="0020651E" w:rsidRDefault="00FB14DA" w:rsidP="00FB14DA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926E5D" w:rsidRPr="0020651E" w:rsidRDefault="00926E5D" w:rsidP="0020651E">
      <w:pPr>
        <w:pStyle w:val="Heading2"/>
        <w:shd w:val="clear" w:color="auto" w:fill="F2F2F2" w:themeFill="background1" w:themeFillShade="F2"/>
        <w:spacing w:line="276" w:lineRule="auto"/>
        <w:rPr>
          <w:rFonts w:cs="B Titr"/>
          <w:color w:val="000000" w:themeColor="text1"/>
          <w:sz w:val="20"/>
          <w:szCs w:val="20"/>
          <w:rtl/>
        </w:rPr>
      </w:pPr>
      <w:bookmarkStart w:id="83" w:name="_Toc80268028"/>
      <w:r w:rsidRPr="0020651E">
        <w:rPr>
          <w:rFonts w:cs="B Titr" w:hint="cs"/>
          <w:color w:val="000000" w:themeColor="text1"/>
          <w:sz w:val="20"/>
          <w:szCs w:val="20"/>
          <w:rtl/>
        </w:rPr>
        <w:t>سوالات ارزیابی</w:t>
      </w:r>
      <w:bookmarkEnd w:id="83"/>
    </w:p>
    <w:p w:rsidR="00926E5D" w:rsidRPr="0020651E" w:rsidRDefault="00926E5D" w:rsidP="00AC5B65">
      <w:pPr>
        <w:pStyle w:val="ListParagraph"/>
        <w:numPr>
          <w:ilvl w:val="0"/>
          <w:numId w:val="33"/>
        </w:numPr>
        <w:bidi/>
        <w:spacing w:after="0" w:line="276" w:lineRule="auto"/>
        <w:ind w:left="30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20651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آیا گزارش </w:t>
      </w:r>
      <w:r w:rsidR="00572A3B" w:rsidRPr="00697A02">
        <w:rPr>
          <w:rFonts w:ascii="Times New Roman" w:hAnsi="Times New Roman"/>
          <w:color w:val="000000" w:themeColor="text1"/>
          <w:sz w:val="20"/>
          <w:szCs w:val="20"/>
          <w:lang w:bidi="fa-IR"/>
        </w:rPr>
        <w:t>G</w:t>
      </w:r>
      <w:r w:rsidR="00572A3B" w:rsidRPr="005417AE">
        <w:rPr>
          <w:rFonts w:ascii="Times New Roman" w:hAnsi="Times New Roman" w:cs="A Amine"/>
          <w:color w:val="000000" w:themeColor="text1"/>
          <w:sz w:val="24"/>
          <w:szCs w:val="24"/>
          <w:lang w:bidi="fa-IR"/>
        </w:rPr>
        <w:t>8</w:t>
      </w:r>
      <w:r w:rsidR="00572A3B" w:rsidRPr="00697A02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="00572A3B"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20651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به‌روز و منتشر شد؟</w:t>
      </w:r>
    </w:p>
    <w:p w:rsidR="00926E5D" w:rsidRPr="00AC5B65" w:rsidRDefault="00FA4861" w:rsidP="00AC5B65">
      <w:pPr>
        <w:pStyle w:val="ListParagraph"/>
        <w:numPr>
          <w:ilvl w:val="0"/>
          <w:numId w:val="33"/>
        </w:numPr>
        <w:bidi/>
        <w:spacing w:after="0" w:line="276" w:lineRule="auto"/>
        <w:ind w:left="306" w:hanging="180"/>
        <w:jc w:val="both"/>
        <w:rPr>
          <w:rFonts w:ascii="Times New Roman" w:hAnsi="Times New Roman"/>
          <w:color w:val="000000" w:themeColor="text1"/>
          <w:spacing w:val="-4"/>
          <w:sz w:val="24"/>
          <w:szCs w:val="24"/>
          <w:lang w:bidi="fa-IR"/>
        </w:rPr>
      </w:pPr>
      <w:r w:rsidRPr="00AC5B65">
        <w:rPr>
          <w:rFonts w:ascii="Times New Roman" w:hAnsi="Times New Roman" w:hint="cs"/>
          <w:color w:val="000000" w:themeColor="text1"/>
          <w:spacing w:val="-4"/>
          <w:sz w:val="24"/>
          <w:szCs w:val="24"/>
          <w:rtl/>
          <w:lang w:bidi="fa-IR"/>
        </w:rPr>
        <w:t xml:space="preserve">آیا مراحل اداری </w:t>
      </w:r>
      <w:r w:rsidR="00572A3B" w:rsidRPr="00AC5B65">
        <w:rPr>
          <w:rFonts w:ascii="Times New Roman" w:hAnsi="Times New Roman"/>
          <w:color w:val="000000" w:themeColor="text1"/>
          <w:spacing w:val="-4"/>
          <w:sz w:val="20"/>
          <w:szCs w:val="20"/>
          <w:lang w:bidi="fa-IR"/>
        </w:rPr>
        <w:t>G</w:t>
      </w:r>
      <w:r w:rsidR="00572A3B" w:rsidRPr="00AC5B65">
        <w:rPr>
          <w:rFonts w:ascii="Times New Roman" w:hAnsi="Times New Roman" w:cs="A Amine"/>
          <w:color w:val="000000" w:themeColor="text1"/>
          <w:spacing w:val="-4"/>
          <w:sz w:val="24"/>
          <w:szCs w:val="24"/>
          <w:lang w:bidi="fa-IR"/>
        </w:rPr>
        <w:t>8</w:t>
      </w:r>
      <w:r w:rsidR="00572A3B" w:rsidRPr="00AC5B65">
        <w:rPr>
          <w:rFonts w:ascii="Times New Roman" w:hAnsi="Times New Roman" w:cs="Times New Roman"/>
          <w:color w:val="000000" w:themeColor="text1"/>
          <w:spacing w:val="-4"/>
          <w:sz w:val="20"/>
          <w:szCs w:val="20"/>
          <w:lang w:bidi="fa-IR"/>
        </w:rPr>
        <w:t>D</w:t>
      </w:r>
      <w:r w:rsidR="00572A3B" w:rsidRPr="00AC5B65">
        <w:rPr>
          <w:rFonts w:ascii="Times New Roman" w:hAnsi="Times New Roman" w:hint="cs"/>
          <w:color w:val="000000" w:themeColor="text1"/>
          <w:spacing w:val="-4"/>
          <w:sz w:val="24"/>
          <w:szCs w:val="24"/>
          <w:rtl/>
          <w:lang w:bidi="fa-IR"/>
        </w:rPr>
        <w:t xml:space="preserve"> </w:t>
      </w:r>
      <w:r w:rsidRPr="00AC5B65">
        <w:rPr>
          <w:rFonts w:ascii="Times New Roman" w:hAnsi="Times New Roman" w:hint="cs"/>
          <w:color w:val="000000" w:themeColor="text1"/>
          <w:spacing w:val="-4"/>
          <w:sz w:val="24"/>
          <w:szCs w:val="24"/>
          <w:rtl/>
          <w:lang w:bidi="fa-IR"/>
        </w:rPr>
        <w:t>کامل شد و آیا سایر اعضای سازمان (که باید مطلع شوند) و مشتری</w:t>
      </w:r>
      <w:r w:rsidR="00D8394A" w:rsidRPr="00AC5B65">
        <w:rPr>
          <w:rFonts w:ascii="Times New Roman" w:hAnsi="Times New Roman" w:hint="cs"/>
          <w:color w:val="000000" w:themeColor="text1"/>
          <w:spacing w:val="-4"/>
          <w:sz w:val="24"/>
          <w:szCs w:val="24"/>
          <w:rtl/>
          <w:lang w:bidi="fa-IR"/>
        </w:rPr>
        <w:t>ان</w:t>
      </w:r>
      <w:r w:rsidRPr="00AC5B65">
        <w:rPr>
          <w:rFonts w:ascii="Times New Roman" w:hAnsi="Times New Roman" w:hint="cs"/>
          <w:color w:val="000000" w:themeColor="text1"/>
          <w:spacing w:val="-4"/>
          <w:sz w:val="24"/>
          <w:szCs w:val="24"/>
          <w:rtl/>
          <w:lang w:bidi="fa-IR"/>
        </w:rPr>
        <w:t xml:space="preserve"> از وضعیت </w:t>
      </w:r>
      <w:r w:rsidR="00572A3B" w:rsidRPr="00AC5B65">
        <w:rPr>
          <w:rFonts w:ascii="Times New Roman" w:hAnsi="Times New Roman" w:cs="A Amine"/>
          <w:color w:val="000000" w:themeColor="text1"/>
          <w:spacing w:val="-4"/>
          <w:sz w:val="24"/>
          <w:szCs w:val="24"/>
          <w:lang w:bidi="fa-IR"/>
        </w:rPr>
        <w:t>8</w:t>
      </w:r>
      <w:r w:rsidR="00572A3B" w:rsidRPr="00AC5B65">
        <w:rPr>
          <w:rFonts w:ascii="Times New Roman" w:hAnsi="Times New Roman" w:cs="Times New Roman"/>
          <w:color w:val="000000" w:themeColor="text1"/>
          <w:spacing w:val="-4"/>
          <w:sz w:val="20"/>
          <w:szCs w:val="20"/>
          <w:lang w:bidi="fa-IR"/>
        </w:rPr>
        <w:t>D</w:t>
      </w:r>
      <w:r w:rsidR="00572A3B" w:rsidRPr="00AC5B65">
        <w:rPr>
          <w:rFonts w:ascii="Times New Roman" w:hAnsi="Times New Roman" w:hint="cs"/>
          <w:color w:val="000000" w:themeColor="text1"/>
          <w:spacing w:val="-4"/>
          <w:sz w:val="24"/>
          <w:szCs w:val="24"/>
          <w:rtl/>
          <w:lang w:bidi="fa-IR"/>
        </w:rPr>
        <w:t xml:space="preserve"> </w:t>
      </w:r>
      <w:r w:rsidRPr="00AC5B65">
        <w:rPr>
          <w:rFonts w:ascii="Times New Roman" w:hAnsi="Times New Roman" w:hint="cs"/>
          <w:color w:val="000000" w:themeColor="text1"/>
          <w:spacing w:val="-4"/>
          <w:sz w:val="24"/>
          <w:szCs w:val="24"/>
          <w:rtl/>
          <w:lang w:bidi="fa-IR"/>
        </w:rPr>
        <w:t xml:space="preserve">مطلع شدند؟ </w:t>
      </w:r>
    </w:p>
    <w:p w:rsidR="00FA4861" w:rsidRPr="00AC5B65" w:rsidRDefault="00FA4861" w:rsidP="00AC5B65">
      <w:pPr>
        <w:pStyle w:val="ListParagraph"/>
        <w:numPr>
          <w:ilvl w:val="0"/>
          <w:numId w:val="33"/>
        </w:numPr>
        <w:bidi/>
        <w:spacing w:after="0" w:line="276" w:lineRule="auto"/>
        <w:ind w:left="306" w:hanging="180"/>
        <w:jc w:val="both"/>
        <w:rPr>
          <w:rFonts w:ascii="Times New Roman" w:hAnsi="Times New Roman"/>
          <w:color w:val="000000" w:themeColor="text1"/>
          <w:spacing w:val="-12"/>
          <w:sz w:val="24"/>
          <w:szCs w:val="24"/>
          <w:lang w:bidi="fa-IR"/>
        </w:rPr>
      </w:pPr>
      <w:r w:rsidRPr="00AC5B65">
        <w:rPr>
          <w:rFonts w:ascii="Times New Roman" w:hAnsi="Times New Roman" w:hint="cs"/>
          <w:color w:val="000000" w:themeColor="text1"/>
          <w:spacing w:val="-12"/>
          <w:sz w:val="24"/>
          <w:szCs w:val="24"/>
          <w:rtl/>
          <w:lang w:bidi="fa-IR"/>
        </w:rPr>
        <w:t xml:space="preserve">آیا گزارش </w:t>
      </w:r>
      <w:r w:rsidR="00572A3B" w:rsidRPr="00AC5B65">
        <w:rPr>
          <w:rFonts w:ascii="Times New Roman" w:hAnsi="Times New Roman"/>
          <w:color w:val="000000" w:themeColor="text1"/>
          <w:spacing w:val="-12"/>
          <w:sz w:val="20"/>
          <w:szCs w:val="20"/>
          <w:lang w:bidi="fa-IR"/>
        </w:rPr>
        <w:t>G</w:t>
      </w:r>
      <w:r w:rsidR="00572A3B" w:rsidRPr="00AC5B65">
        <w:rPr>
          <w:rFonts w:ascii="Times New Roman" w:hAnsi="Times New Roman" w:cs="A Amine"/>
          <w:color w:val="000000" w:themeColor="text1"/>
          <w:spacing w:val="-12"/>
          <w:sz w:val="24"/>
          <w:szCs w:val="24"/>
          <w:lang w:bidi="fa-IR"/>
        </w:rPr>
        <w:t>8</w:t>
      </w:r>
      <w:r w:rsidR="00572A3B" w:rsidRPr="00AC5B65">
        <w:rPr>
          <w:rFonts w:ascii="Times New Roman" w:hAnsi="Times New Roman" w:cs="Times New Roman"/>
          <w:color w:val="000000" w:themeColor="text1"/>
          <w:spacing w:val="-12"/>
          <w:sz w:val="20"/>
          <w:szCs w:val="20"/>
          <w:lang w:bidi="fa-IR"/>
        </w:rPr>
        <w:t>D</w:t>
      </w:r>
      <w:r w:rsidR="00572A3B" w:rsidRPr="00AC5B65">
        <w:rPr>
          <w:rFonts w:ascii="Times New Roman" w:hAnsi="Times New Roman" w:hint="cs"/>
          <w:color w:val="000000" w:themeColor="text1"/>
          <w:spacing w:val="-12"/>
          <w:sz w:val="24"/>
          <w:szCs w:val="24"/>
          <w:rtl/>
          <w:lang w:bidi="fa-IR"/>
        </w:rPr>
        <w:t xml:space="preserve"> </w:t>
      </w:r>
      <w:r w:rsidRPr="00AC5B65">
        <w:rPr>
          <w:rFonts w:ascii="Times New Roman" w:hAnsi="Times New Roman" w:hint="cs"/>
          <w:color w:val="000000" w:themeColor="text1"/>
          <w:spacing w:val="-12"/>
          <w:sz w:val="24"/>
          <w:szCs w:val="24"/>
          <w:rtl/>
          <w:lang w:bidi="fa-IR"/>
        </w:rPr>
        <w:t>و پیوست‌های</w:t>
      </w:r>
      <w:r w:rsidR="00D8394A" w:rsidRPr="00AC5B65">
        <w:rPr>
          <w:rFonts w:ascii="Times New Roman" w:hAnsi="Times New Roman" w:hint="cs"/>
          <w:color w:val="000000" w:themeColor="text1"/>
          <w:spacing w:val="-12"/>
          <w:sz w:val="24"/>
          <w:szCs w:val="24"/>
          <w:rtl/>
          <w:lang w:bidi="fa-IR"/>
        </w:rPr>
        <w:t xml:space="preserve"> آن</w:t>
      </w:r>
      <w:r w:rsidRPr="00AC5B65">
        <w:rPr>
          <w:rFonts w:ascii="Times New Roman" w:hAnsi="Times New Roman" w:hint="cs"/>
          <w:color w:val="000000" w:themeColor="text1"/>
          <w:spacing w:val="-12"/>
          <w:sz w:val="24"/>
          <w:szCs w:val="24"/>
          <w:rtl/>
          <w:lang w:bidi="fa-IR"/>
        </w:rPr>
        <w:t xml:space="preserve"> در فایل پیشین ذخیره می‌شود؟</w:t>
      </w:r>
    </w:p>
    <w:p w:rsidR="00FA4861" w:rsidRPr="0020651E" w:rsidRDefault="00FA4861" w:rsidP="00AC5B65">
      <w:pPr>
        <w:pStyle w:val="ListParagraph"/>
        <w:numPr>
          <w:ilvl w:val="0"/>
          <w:numId w:val="33"/>
        </w:numPr>
        <w:bidi/>
        <w:spacing w:after="0" w:line="276" w:lineRule="auto"/>
        <w:ind w:left="30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20651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آیا فهرستی از اعضای فعلی و قبلی تیم موجود است؟</w:t>
      </w:r>
    </w:p>
    <w:p w:rsidR="00FA4861" w:rsidRPr="0020651E" w:rsidRDefault="00FA4861" w:rsidP="00AC5B65">
      <w:pPr>
        <w:pStyle w:val="ListParagraph"/>
        <w:numPr>
          <w:ilvl w:val="0"/>
          <w:numId w:val="33"/>
        </w:numPr>
        <w:bidi/>
        <w:spacing w:after="0" w:line="276" w:lineRule="auto"/>
        <w:ind w:left="30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20651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آیا </w:t>
      </w:r>
      <w:r w:rsidR="00D8394A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تمام</w:t>
      </w:r>
      <w:r w:rsidRPr="0020651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اعضای تیم</w:t>
      </w:r>
      <w:r w:rsidR="00FB14DA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مشارکت قابل توجهی داشتند؟ نقش آ</w:t>
      </w:r>
      <w:r w:rsidRPr="0020651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ن</w:t>
      </w:r>
      <w:r w:rsidR="00FB14DA">
        <w:rPr>
          <w:rFonts w:ascii="Times New Roman" w:hAnsi="Times New Roman" w:hint="eastAsia"/>
          <w:color w:val="000000" w:themeColor="text1"/>
          <w:sz w:val="24"/>
          <w:szCs w:val="24"/>
          <w:rtl/>
          <w:lang w:bidi="fa-IR"/>
        </w:rPr>
        <w:t>‌</w:t>
      </w:r>
      <w:r w:rsidR="00FB14DA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ها</w:t>
      </w:r>
      <w:r w:rsidRPr="0020651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چه بود؟</w:t>
      </w:r>
    </w:p>
    <w:p w:rsidR="00724DEF" w:rsidRPr="0020651E" w:rsidRDefault="00724DEF" w:rsidP="00AC5B65">
      <w:pPr>
        <w:pStyle w:val="ListParagraph"/>
        <w:numPr>
          <w:ilvl w:val="0"/>
          <w:numId w:val="33"/>
        </w:numPr>
        <w:bidi/>
        <w:spacing w:after="0" w:line="276" w:lineRule="auto"/>
        <w:ind w:left="30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20651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آیا از همه اعضای فعلی و قبلی تیم قدردانی می‌شود؟</w:t>
      </w:r>
    </w:p>
    <w:p w:rsidR="00724DEF" w:rsidRPr="0020651E" w:rsidRDefault="00724DEF" w:rsidP="00AC5B65">
      <w:pPr>
        <w:pStyle w:val="ListParagraph"/>
        <w:numPr>
          <w:ilvl w:val="0"/>
          <w:numId w:val="33"/>
        </w:numPr>
        <w:bidi/>
        <w:spacing w:after="0" w:line="276" w:lineRule="auto"/>
        <w:ind w:left="30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20651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آیا نتایج بدست آمده بوسیله تیم </w:t>
      </w:r>
      <w:r w:rsidR="00F24457" w:rsidRPr="0020651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باید آگهی شوند (برای مثال در خبرنامه شرکت)؟</w:t>
      </w:r>
    </w:p>
    <w:p w:rsidR="00FA4861" w:rsidRPr="0020651E" w:rsidRDefault="009A3018" w:rsidP="00AC5B65">
      <w:pPr>
        <w:pStyle w:val="ListParagraph"/>
        <w:numPr>
          <w:ilvl w:val="0"/>
          <w:numId w:val="33"/>
        </w:numPr>
        <w:bidi/>
        <w:spacing w:after="0" w:line="276" w:lineRule="auto"/>
        <w:ind w:left="30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20651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به صورت </w:t>
      </w:r>
      <w:r w:rsidR="00F24457" w:rsidRPr="0020651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فردی</w:t>
      </w:r>
      <w:r w:rsidRPr="0020651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و تیمی چه نکاتی</w:t>
      </w:r>
      <w:r w:rsidR="00E37423" w:rsidRPr="0020651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را</w:t>
      </w:r>
      <w:r w:rsidRPr="0020651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آموختید؟</w:t>
      </w:r>
    </w:p>
    <w:p w:rsidR="009A3018" w:rsidRPr="0020651E" w:rsidRDefault="00E37423" w:rsidP="00AC5B65">
      <w:pPr>
        <w:pStyle w:val="ListParagraph"/>
        <w:numPr>
          <w:ilvl w:val="0"/>
          <w:numId w:val="33"/>
        </w:numPr>
        <w:bidi/>
        <w:spacing w:after="0" w:line="276" w:lineRule="auto"/>
        <w:ind w:left="30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20651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تکیل فرآیند </w:t>
      </w:r>
      <w:r w:rsidR="00D8394A" w:rsidRPr="00697A02">
        <w:rPr>
          <w:rFonts w:ascii="Times New Roman" w:hAnsi="Times New Roman"/>
          <w:color w:val="000000" w:themeColor="text1"/>
          <w:sz w:val="20"/>
          <w:szCs w:val="20"/>
          <w:lang w:bidi="fa-IR"/>
        </w:rPr>
        <w:t>G</w:t>
      </w:r>
      <w:r w:rsidR="00D8394A" w:rsidRPr="005417AE">
        <w:rPr>
          <w:rFonts w:ascii="Times New Roman" w:hAnsi="Times New Roman" w:cs="A Amine"/>
          <w:color w:val="000000" w:themeColor="text1"/>
          <w:sz w:val="24"/>
          <w:szCs w:val="24"/>
          <w:lang w:bidi="fa-IR"/>
        </w:rPr>
        <w:t>8</w:t>
      </w:r>
      <w:r w:rsidR="00D8394A" w:rsidRPr="00697A02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="00D8394A"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20651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چه مزایایی برای سازمان داشت؟</w:t>
      </w:r>
    </w:p>
    <w:p w:rsidR="00E37423" w:rsidRPr="0020651E" w:rsidRDefault="005B609F" w:rsidP="00AC5B65">
      <w:pPr>
        <w:pStyle w:val="ListParagraph"/>
        <w:numPr>
          <w:ilvl w:val="0"/>
          <w:numId w:val="33"/>
        </w:numPr>
        <w:bidi/>
        <w:spacing w:after="0" w:line="276" w:lineRule="auto"/>
        <w:ind w:left="306" w:hanging="180"/>
        <w:jc w:val="both"/>
        <w:rPr>
          <w:rFonts w:ascii="Times New Roman" w:hAnsi="Times New Roman"/>
          <w:color w:val="000000" w:themeColor="text1"/>
          <w:sz w:val="24"/>
          <w:szCs w:val="24"/>
          <w:lang w:bidi="fa-IR"/>
        </w:rPr>
      </w:pPr>
      <w:r w:rsidRPr="0020651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چه کاری به خوبی انجام شد؟</w:t>
      </w:r>
    </w:p>
    <w:p w:rsidR="005B609F" w:rsidRPr="00D8394A" w:rsidRDefault="005B609F" w:rsidP="00AC5B65">
      <w:pPr>
        <w:pStyle w:val="ListParagraph"/>
        <w:numPr>
          <w:ilvl w:val="0"/>
          <w:numId w:val="33"/>
        </w:numPr>
        <w:bidi/>
        <w:spacing w:after="0" w:line="276" w:lineRule="auto"/>
        <w:ind w:left="306" w:hanging="180"/>
        <w:jc w:val="both"/>
        <w:rPr>
          <w:rFonts w:ascii="Times New Roman" w:hAnsi="Times New Roman"/>
          <w:color w:val="000000" w:themeColor="text1"/>
          <w:spacing w:val="-8"/>
          <w:sz w:val="24"/>
          <w:szCs w:val="24"/>
          <w:lang w:bidi="fa-IR"/>
        </w:rPr>
      </w:pPr>
      <w:r w:rsidRPr="00D8394A">
        <w:rPr>
          <w:rFonts w:ascii="Times New Roman" w:hAnsi="Times New Roman" w:hint="cs"/>
          <w:color w:val="000000" w:themeColor="text1"/>
          <w:spacing w:val="-8"/>
          <w:sz w:val="24"/>
          <w:szCs w:val="24"/>
          <w:rtl/>
          <w:lang w:bidi="fa-IR"/>
        </w:rPr>
        <w:t xml:space="preserve">آیا تغییراتی در رویه‌های کسب و کار ایجاد شدند که باید بر اساس یادگیری در این </w:t>
      </w:r>
      <w:r w:rsidR="00D8394A" w:rsidRPr="00D8394A">
        <w:rPr>
          <w:rFonts w:ascii="Times New Roman" w:hAnsi="Times New Roman"/>
          <w:color w:val="000000" w:themeColor="text1"/>
          <w:spacing w:val="-8"/>
          <w:sz w:val="20"/>
          <w:szCs w:val="20"/>
          <w:lang w:bidi="fa-IR"/>
        </w:rPr>
        <w:t>G</w:t>
      </w:r>
      <w:r w:rsidR="00D8394A" w:rsidRPr="00D8394A">
        <w:rPr>
          <w:rFonts w:ascii="Times New Roman" w:hAnsi="Times New Roman" w:cs="A Amine"/>
          <w:color w:val="000000" w:themeColor="text1"/>
          <w:spacing w:val="-8"/>
          <w:sz w:val="24"/>
          <w:szCs w:val="24"/>
          <w:lang w:bidi="fa-IR"/>
        </w:rPr>
        <w:t>8</w:t>
      </w:r>
      <w:r w:rsidR="00D8394A" w:rsidRPr="00D8394A">
        <w:rPr>
          <w:rFonts w:ascii="Times New Roman" w:hAnsi="Times New Roman" w:cs="Times New Roman"/>
          <w:color w:val="000000" w:themeColor="text1"/>
          <w:spacing w:val="-8"/>
          <w:sz w:val="20"/>
          <w:szCs w:val="20"/>
          <w:lang w:bidi="fa-IR"/>
        </w:rPr>
        <w:t>D</w:t>
      </w:r>
      <w:r w:rsidR="00D8394A" w:rsidRPr="00D8394A">
        <w:rPr>
          <w:rFonts w:ascii="Times New Roman" w:hAnsi="Times New Roman" w:hint="cs"/>
          <w:color w:val="000000" w:themeColor="text1"/>
          <w:spacing w:val="-8"/>
          <w:sz w:val="24"/>
          <w:szCs w:val="24"/>
          <w:rtl/>
          <w:lang w:bidi="fa-IR"/>
        </w:rPr>
        <w:t xml:space="preserve"> </w:t>
      </w:r>
      <w:r w:rsidRPr="00D8394A">
        <w:rPr>
          <w:rFonts w:ascii="Times New Roman" w:hAnsi="Times New Roman" w:hint="cs"/>
          <w:color w:val="000000" w:themeColor="text1"/>
          <w:spacing w:val="-8"/>
          <w:sz w:val="24"/>
          <w:szCs w:val="24"/>
          <w:rtl/>
          <w:lang w:bidi="fa-IR"/>
        </w:rPr>
        <w:t>در نظر گرفته شوند؟</w:t>
      </w:r>
    </w:p>
    <w:p w:rsidR="005F31E7" w:rsidRDefault="005F31E7" w:rsidP="005F31E7">
      <w:pPr>
        <w:pStyle w:val="ListParagraph"/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</w:p>
    <w:p w:rsidR="005B609F" w:rsidRPr="0020651E" w:rsidRDefault="005B609F" w:rsidP="0020651E">
      <w:pPr>
        <w:pStyle w:val="Heading2"/>
        <w:shd w:val="clear" w:color="auto" w:fill="F2F2F2" w:themeFill="background1" w:themeFillShade="F2"/>
        <w:spacing w:line="276" w:lineRule="auto"/>
        <w:rPr>
          <w:rFonts w:cs="B Titr"/>
          <w:color w:val="000000" w:themeColor="text1"/>
          <w:sz w:val="20"/>
          <w:szCs w:val="20"/>
          <w:rtl/>
        </w:rPr>
      </w:pPr>
      <w:bookmarkStart w:id="84" w:name="_Toc80268029"/>
      <w:r w:rsidRPr="0020651E">
        <w:rPr>
          <w:rFonts w:cs="B Titr" w:hint="cs"/>
          <w:color w:val="000000" w:themeColor="text1"/>
          <w:sz w:val="20"/>
          <w:szCs w:val="20"/>
          <w:rtl/>
        </w:rPr>
        <w:t>خلاصه</w:t>
      </w:r>
      <w:bookmarkEnd w:id="84"/>
    </w:p>
    <w:p w:rsidR="00C10D98" w:rsidRPr="008F530A" w:rsidRDefault="00D8394A" w:rsidP="008F530A">
      <w:pPr>
        <w:pStyle w:val="ListParagraph"/>
        <w:numPr>
          <w:ilvl w:val="0"/>
          <w:numId w:val="43"/>
        </w:numPr>
        <w:bidi/>
        <w:spacing w:after="0" w:line="276" w:lineRule="auto"/>
        <w:ind w:left="216" w:hanging="180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8F530A">
        <w:rPr>
          <w:rFonts w:ascii="Times New Roman" w:hAnsi="Times New Roman"/>
          <w:color w:val="000000" w:themeColor="text1"/>
          <w:sz w:val="20"/>
          <w:szCs w:val="20"/>
          <w:lang w:bidi="fa-IR"/>
        </w:rPr>
        <w:t>G</w:t>
      </w:r>
      <w:r w:rsidRPr="008F530A">
        <w:rPr>
          <w:rFonts w:ascii="Times New Roman" w:hAnsi="Times New Roman" w:cs="A Amine"/>
          <w:color w:val="000000" w:themeColor="text1"/>
          <w:sz w:val="24"/>
          <w:szCs w:val="24"/>
          <w:lang w:bidi="fa-IR"/>
        </w:rPr>
        <w:t>8</w:t>
      </w:r>
      <w:r w:rsidRPr="008F530A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Pr="008F530A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0B1BBE" w:rsidRPr="008F530A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باید مانند </w:t>
      </w:r>
      <w:r w:rsidR="00C10D98" w:rsidRPr="008F530A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سایر اقدامات به </w:t>
      </w:r>
      <w:r w:rsidR="00F35DF9" w:rsidRPr="008F530A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یک </w:t>
      </w:r>
      <w:r w:rsidR="00C10D98" w:rsidRPr="008F530A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فرآیند تجاری تبدیل </w:t>
      </w:r>
      <w:r w:rsidR="00F35DF9" w:rsidRPr="008F530A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شده</w:t>
      </w:r>
      <w:r w:rsidR="00C10D98" w:rsidRPr="008F530A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و با طراحی، عملیات و سایر اقدامات تجاری و کنترل </w:t>
      </w:r>
      <w:r w:rsidR="00C10D98" w:rsidRPr="008F530A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lastRenderedPageBreak/>
        <w:t xml:space="preserve">کیفیت ترکیب شود. </w:t>
      </w:r>
      <w:r w:rsidRPr="008F530A">
        <w:rPr>
          <w:rFonts w:ascii="Times New Roman" w:hAnsi="Times New Roman"/>
          <w:color w:val="000000" w:themeColor="text1"/>
          <w:sz w:val="20"/>
          <w:szCs w:val="20"/>
          <w:lang w:bidi="fa-IR"/>
        </w:rPr>
        <w:t>G</w:t>
      </w:r>
      <w:r w:rsidRPr="008F530A">
        <w:rPr>
          <w:rFonts w:ascii="Times New Roman" w:hAnsi="Times New Roman" w:cs="A Amine"/>
          <w:color w:val="000000" w:themeColor="text1"/>
          <w:sz w:val="24"/>
          <w:szCs w:val="24"/>
          <w:lang w:bidi="fa-IR"/>
        </w:rPr>
        <w:t>8</w:t>
      </w:r>
      <w:r w:rsidRPr="008F530A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Pr="008F530A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C10D98" w:rsidRPr="008F530A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روش مستقلی نیست زیرا </w:t>
      </w:r>
      <w:r w:rsidR="00F35DF9" w:rsidRPr="008F530A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سایر فرآیندهای تجاری </w:t>
      </w:r>
      <w:r w:rsidR="00C10D98" w:rsidRPr="008F530A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ورودی‌هایش </w:t>
      </w:r>
      <w:r w:rsidR="00F35DF9" w:rsidRPr="008F530A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هستند</w:t>
      </w:r>
      <w:r w:rsidR="00C10D98" w:rsidRPr="008F530A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و خروجی‌هایش فراتر از حل مسئله </w:t>
      </w:r>
      <w:r w:rsidR="00F35DF9" w:rsidRPr="008F530A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هستند</w:t>
      </w:r>
      <w:r w:rsidR="00C10D98" w:rsidRPr="008F530A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. همان‌طور که پیش‌تر بیان شد </w:t>
      </w:r>
      <w:r w:rsidR="008F530A" w:rsidRPr="008F530A">
        <w:rPr>
          <w:rFonts w:ascii="Times New Roman" w:hAnsi="Times New Roman"/>
          <w:color w:val="000000" w:themeColor="text1"/>
          <w:sz w:val="20"/>
          <w:szCs w:val="20"/>
          <w:lang w:bidi="fa-IR"/>
        </w:rPr>
        <w:t>G</w:t>
      </w:r>
      <w:r w:rsidR="008F530A" w:rsidRPr="008F530A">
        <w:rPr>
          <w:rFonts w:ascii="Times New Roman" w:hAnsi="Times New Roman" w:cs="A Amine"/>
          <w:color w:val="000000" w:themeColor="text1"/>
          <w:sz w:val="24"/>
          <w:szCs w:val="24"/>
          <w:lang w:bidi="fa-IR"/>
        </w:rPr>
        <w:t>8</w:t>
      </w:r>
      <w:r w:rsidR="008F530A" w:rsidRPr="008F530A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="008F530A" w:rsidRPr="008F530A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C10D98" w:rsidRPr="008F530A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باید به‌طور کامل در کسب و کار </w:t>
      </w:r>
      <w:r w:rsidR="00F35DF9" w:rsidRPr="008F530A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>ترکیب</w:t>
      </w:r>
      <w:r w:rsidR="00C10D98" w:rsidRPr="008F530A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شود تا مزایایی را برای کسب و کار به ارمغان آورد که </w:t>
      </w:r>
      <w:r w:rsidR="00A524D3" w:rsidRPr="008F530A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یک </w:t>
      </w:r>
      <w:r w:rsidR="00C10D98" w:rsidRPr="008F530A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روش </w:t>
      </w:r>
      <w:r w:rsidR="00A524D3" w:rsidRPr="008F530A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حل مسئله جامع می‌تواند ارائه کند. </w:t>
      </w:r>
    </w:p>
    <w:p w:rsidR="00A524D3" w:rsidRPr="0020651E" w:rsidRDefault="00A524D3" w:rsidP="008F530A">
      <w:pPr>
        <w:pStyle w:val="ListParagraph"/>
        <w:numPr>
          <w:ilvl w:val="0"/>
          <w:numId w:val="33"/>
        </w:numPr>
        <w:bidi/>
        <w:spacing w:after="0" w:line="276" w:lineRule="auto"/>
        <w:ind w:left="216" w:hanging="180"/>
        <w:jc w:val="both"/>
        <w:rPr>
          <w:rFonts w:ascii="Times New Roman" w:hAnsi="Times New Roman"/>
          <w:color w:val="000000" w:themeColor="text1"/>
          <w:sz w:val="24"/>
          <w:szCs w:val="24"/>
          <w:rtl/>
          <w:lang w:bidi="fa-IR"/>
        </w:rPr>
      </w:pPr>
      <w:r w:rsidRPr="0020651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پس از مطالعه این کتاب کار به مطالعه موردی </w:t>
      </w:r>
      <w:r w:rsidR="008F530A" w:rsidRPr="00697A02">
        <w:rPr>
          <w:rFonts w:ascii="Times New Roman" w:hAnsi="Times New Roman"/>
          <w:color w:val="000000" w:themeColor="text1"/>
          <w:sz w:val="20"/>
          <w:szCs w:val="20"/>
          <w:lang w:bidi="fa-IR"/>
        </w:rPr>
        <w:t>G</w:t>
      </w:r>
      <w:r w:rsidR="008F530A" w:rsidRPr="005417AE">
        <w:rPr>
          <w:rFonts w:ascii="Times New Roman" w:hAnsi="Times New Roman" w:cs="A Amine"/>
          <w:color w:val="000000" w:themeColor="text1"/>
          <w:sz w:val="24"/>
          <w:szCs w:val="24"/>
          <w:lang w:bidi="fa-IR"/>
        </w:rPr>
        <w:t>8</w:t>
      </w:r>
      <w:r w:rsidR="008F530A" w:rsidRPr="00697A02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="008F530A"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20651E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نگاهی بیاندازید تا نحوه کاربردش را ببینید. </w:t>
      </w:r>
    </w:p>
    <w:p w:rsidR="00A524D3" w:rsidRPr="00001CB5" w:rsidRDefault="00A524D3" w:rsidP="00001CB5">
      <w:pPr>
        <w:pStyle w:val="ListParagraph"/>
        <w:numPr>
          <w:ilvl w:val="0"/>
          <w:numId w:val="33"/>
        </w:numPr>
        <w:bidi/>
        <w:spacing w:after="0" w:line="276" w:lineRule="auto"/>
        <w:ind w:left="216" w:hanging="180"/>
        <w:jc w:val="both"/>
        <w:rPr>
          <w:rFonts w:ascii="Times New Roman" w:hAnsi="Times New Roman"/>
          <w:color w:val="000000" w:themeColor="text1"/>
          <w:spacing w:val="-6"/>
          <w:sz w:val="24"/>
          <w:szCs w:val="24"/>
          <w:rtl/>
          <w:lang w:bidi="fa-IR"/>
        </w:rPr>
      </w:pPr>
      <w:r w:rsidRPr="00001CB5">
        <w:rPr>
          <w:rFonts w:ascii="Times New Roman" w:hAnsi="Times New Roman" w:hint="cs"/>
          <w:color w:val="000000" w:themeColor="text1"/>
          <w:spacing w:val="-6"/>
          <w:sz w:val="24"/>
          <w:szCs w:val="24"/>
          <w:rtl/>
          <w:lang w:bidi="fa-IR"/>
        </w:rPr>
        <w:t>به «</w:t>
      </w:r>
      <w:r w:rsidR="00001CB5" w:rsidRPr="00001CB5">
        <w:rPr>
          <w:rFonts w:ascii="Times New Roman" w:hAnsi="Times New Roman"/>
          <w:color w:val="000000" w:themeColor="text1"/>
          <w:sz w:val="20"/>
          <w:szCs w:val="20"/>
          <w:lang w:bidi="fa-IR"/>
        </w:rPr>
        <w:t xml:space="preserve"> </w:t>
      </w:r>
      <w:r w:rsidR="00001CB5" w:rsidRPr="00697A02">
        <w:rPr>
          <w:rFonts w:ascii="Times New Roman" w:hAnsi="Times New Roman"/>
          <w:color w:val="000000" w:themeColor="text1"/>
          <w:sz w:val="20"/>
          <w:szCs w:val="20"/>
          <w:lang w:bidi="fa-IR"/>
        </w:rPr>
        <w:t>G</w:t>
      </w:r>
      <w:r w:rsidR="00001CB5" w:rsidRPr="005417AE">
        <w:rPr>
          <w:rFonts w:ascii="Times New Roman" w:hAnsi="Times New Roman" w:cs="A Amine"/>
          <w:color w:val="000000" w:themeColor="text1"/>
          <w:sz w:val="24"/>
          <w:szCs w:val="24"/>
          <w:lang w:bidi="fa-IR"/>
        </w:rPr>
        <w:t>8</w:t>
      </w:r>
      <w:r w:rsidR="00001CB5" w:rsidRPr="00697A02">
        <w:rPr>
          <w:rFonts w:ascii="Times New Roman" w:hAnsi="Times New Roman" w:cs="Times New Roman"/>
          <w:color w:val="000000" w:themeColor="text1"/>
          <w:sz w:val="20"/>
          <w:szCs w:val="20"/>
          <w:lang w:bidi="fa-IR"/>
        </w:rPr>
        <w:t>D</w:t>
      </w:r>
      <w:r w:rsidR="00001CB5" w:rsidRPr="005920C6">
        <w:rPr>
          <w:rFonts w:ascii="Times New Roman" w:hAnsi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001CB5" w:rsidRPr="00001CB5">
        <w:rPr>
          <w:rFonts w:ascii="Times New Roman" w:hAnsi="Times New Roman" w:hint="cs"/>
          <w:color w:val="000000" w:themeColor="text1"/>
          <w:spacing w:val="-6"/>
          <w:sz w:val="24"/>
          <w:szCs w:val="24"/>
          <w:rtl/>
          <w:lang w:bidi="fa-IR"/>
        </w:rPr>
        <w:t>مطالعه موردی-</w:t>
      </w:r>
      <w:r w:rsidRPr="00001CB5">
        <w:rPr>
          <w:rFonts w:ascii="Times New Roman" w:hAnsi="Times New Roman" w:hint="cs"/>
          <w:color w:val="000000" w:themeColor="text1"/>
          <w:spacing w:val="-6"/>
          <w:sz w:val="24"/>
          <w:szCs w:val="24"/>
          <w:rtl/>
          <w:lang w:bidi="fa-IR"/>
        </w:rPr>
        <w:t xml:space="preserve">شرکت </w:t>
      </w:r>
      <w:r w:rsidRPr="00001CB5">
        <w:rPr>
          <w:rFonts w:ascii="Times New Roman" w:hAnsi="Times New Roman"/>
          <w:color w:val="000000" w:themeColor="text1"/>
          <w:spacing w:val="-6"/>
          <w:sz w:val="20"/>
          <w:szCs w:val="20"/>
          <w:lang w:bidi="fa-IR"/>
        </w:rPr>
        <w:t>Creative Lighting</w:t>
      </w:r>
      <w:r w:rsidRPr="00001CB5">
        <w:rPr>
          <w:rFonts w:ascii="Times New Roman" w:hAnsi="Times New Roman" w:hint="cs"/>
          <w:color w:val="000000" w:themeColor="text1"/>
          <w:spacing w:val="-6"/>
          <w:sz w:val="24"/>
          <w:szCs w:val="24"/>
          <w:rtl/>
          <w:lang w:bidi="fa-IR"/>
        </w:rPr>
        <w:t>» مراجعه کنید</w:t>
      </w:r>
      <w:r w:rsidR="00141513" w:rsidRPr="00001CB5">
        <w:rPr>
          <w:rFonts w:ascii="Times New Roman" w:hAnsi="Times New Roman" w:hint="cs"/>
          <w:color w:val="000000" w:themeColor="text1"/>
          <w:spacing w:val="-6"/>
          <w:sz w:val="24"/>
          <w:szCs w:val="24"/>
          <w:rtl/>
          <w:lang w:bidi="fa-IR"/>
        </w:rPr>
        <w:t>.</w:t>
      </w:r>
    </w:p>
    <w:p w:rsidR="00141513" w:rsidRPr="004D3F99" w:rsidRDefault="00141513" w:rsidP="00575587">
      <w:pPr>
        <w:spacing w:after="0" w:line="276" w:lineRule="auto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  <w:r w:rsidRPr="004D3F99"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  <w:br w:type="page"/>
      </w:r>
    </w:p>
    <w:p w:rsidR="009D624A" w:rsidRDefault="009D624A" w:rsidP="00575587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CD1C25" w:rsidRDefault="00CD1C25" w:rsidP="00CD1C25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CD1C25" w:rsidRDefault="00CD1C25" w:rsidP="00CD1C25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CD1C25" w:rsidRDefault="00CD1C25" w:rsidP="00CD1C25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036497" w:rsidRDefault="00036497" w:rsidP="00036497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036497" w:rsidRDefault="00036497" w:rsidP="00036497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036497" w:rsidRDefault="00036497" w:rsidP="00036497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036497" w:rsidRDefault="00036497" w:rsidP="00036497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CD1C25" w:rsidRDefault="00CD1C25" w:rsidP="00CD1C25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CD1C25" w:rsidRDefault="00CD1C25" w:rsidP="00CD1C25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CD1C25" w:rsidRDefault="00CD1C25" w:rsidP="00CD1C25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Ind w:w="-1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4555"/>
      </w:tblGrid>
      <w:tr w:rsidR="00CD1C25" w:rsidTr="007E3E3C">
        <w:trPr>
          <w:trHeight w:val="170"/>
        </w:trPr>
        <w:tc>
          <w:tcPr>
            <w:tcW w:w="4555" w:type="dxa"/>
            <w:shd w:val="clear" w:color="auto" w:fill="D9D9D9" w:themeFill="background1" w:themeFillShade="D9"/>
          </w:tcPr>
          <w:p w:rsidR="00CD1C25" w:rsidRDefault="00CD1C25" w:rsidP="00CD1C25">
            <w:pPr>
              <w:pStyle w:val="Heading2"/>
              <w:shd w:val="clear" w:color="auto" w:fill="FFFFFF" w:themeFill="background1"/>
              <w:bidi w:val="0"/>
              <w:spacing w:line="276" w:lineRule="auto"/>
              <w:jc w:val="center"/>
              <w:outlineLvl w:val="1"/>
              <w:rPr>
                <w:rFonts w:cs="B Titr"/>
                <w:color w:val="000000" w:themeColor="text1"/>
                <w:spacing w:val="-12"/>
                <w:sz w:val="20"/>
                <w:szCs w:val="20"/>
                <w:rtl/>
              </w:rPr>
            </w:pPr>
            <w:r>
              <w:rPr>
                <w:rFonts w:cs="B Titr"/>
                <w:color w:val="000000" w:themeColor="text1"/>
                <w:sz w:val="20"/>
                <w:szCs w:val="20"/>
                <w:rtl/>
              </w:rPr>
              <w:br w:type="page"/>
            </w:r>
            <w:r>
              <w:rPr>
                <w:rFonts w:cs="B Titr"/>
                <w:color w:val="000000" w:themeColor="text1"/>
                <w:sz w:val="20"/>
                <w:szCs w:val="20"/>
                <w:rtl/>
              </w:rPr>
              <w:br w:type="page"/>
            </w:r>
            <w:r>
              <w:rPr>
                <w:rFonts w:cs="B Titr" w:hint="cs"/>
                <w:color w:val="000000" w:themeColor="text1"/>
                <w:sz w:val="24"/>
                <w:szCs w:val="24"/>
                <w:rtl/>
              </w:rPr>
              <w:t>واژه نامه</w:t>
            </w:r>
          </w:p>
        </w:tc>
      </w:tr>
    </w:tbl>
    <w:p w:rsidR="00CD1C25" w:rsidRDefault="00CD1C25" w:rsidP="00CD1C25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</w:p>
    <w:p w:rsidR="00CD1C25" w:rsidRDefault="00CD1C25">
      <w:pPr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</w:pPr>
      <w:r>
        <w:rPr>
          <w:rFonts w:ascii="Times New Roman" w:hAnsi="Times New Roman"/>
          <w:color w:val="000000" w:themeColor="text1"/>
          <w:sz w:val="28"/>
          <w:szCs w:val="28"/>
          <w:rtl/>
          <w:lang w:bidi="fa-IR"/>
        </w:rPr>
        <w:br w:type="page"/>
      </w:r>
    </w:p>
    <w:tbl>
      <w:tblPr>
        <w:tblStyle w:val="TableGrid"/>
        <w:bidiVisual/>
        <w:tblW w:w="4619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983"/>
        <w:gridCol w:w="3636"/>
      </w:tblGrid>
      <w:tr w:rsidR="0020651E" w:rsidRPr="004D3F99" w:rsidTr="005F31E7">
        <w:trPr>
          <w:jc w:val="center"/>
        </w:trPr>
        <w:tc>
          <w:tcPr>
            <w:tcW w:w="978" w:type="dxa"/>
            <w:shd w:val="clear" w:color="auto" w:fill="F2F2F2" w:themeFill="background1" w:themeFillShade="F2"/>
            <w:vAlign w:val="center"/>
          </w:tcPr>
          <w:p w:rsidR="0020651E" w:rsidRPr="004D3F99" w:rsidRDefault="0020651E" w:rsidP="003653B1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D3F99">
              <w:rPr>
                <w:rFonts w:ascii="Times New Roman" w:hAnsi="Times New Roman" w:hint="cs"/>
                <w:color w:val="000000" w:themeColor="text1"/>
                <w:sz w:val="24"/>
                <w:szCs w:val="24"/>
                <w:rtl/>
                <w:lang w:bidi="fa-IR"/>
              </w:rPr>
              <w:lastRenderedPageBreak/>
              <w:t>طرح کنترل</w:t>
            </w:r>
          </w:p>
        </w:tc>
        <w:tc>
          <w:tcPr>
            <w:tcW w:w="3641" w:type="dxa"/>
            <w:vAlign w:val="center"/>
          </w:tcPr>
          <w:p w:rsidR="0020651E" w:rsidRPr="004D3F99" w:rsidRDefault="0020651E" w:rsidP="00001CB5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D3F99">
              <w:rPr>
                <w:rFonts w:ascii="Times New Roman" w:hAnsi="Times New Roma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طرح کنترل، سند مدیریت فرآیندی است که </w:t>
            </w:r>
            <w:r w:rsidR="00001CB5">
              <w:rPr>
                <w:rFonts w:ascii="Times New Roman" w:hAnsi="Times New Roman" w:hint="cs"/>
                <w:color w:val="000000" w:themeColor="text1"/>
                <w:sz w:val="24"/>
                <w:szCs w:val="24"/>
                <w:rtl/>
                <w:lang w:bidi="fa-IR"/>
              </w:rPr>
              <w:t>تمام</w:t>
            </w:r>
            <w:r w:rsidRPr="004D3F99">
              <w:rPr>
                <w:rFonts w:ascii="Times New Roman" w:hAnsi="Times New Roma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ویژگی‌های مهم یک فرآیند، ابزارهای مدیریت فرآیند و کنترل‌هایی را تعیین می‌کند که باید استفاده شوند. همچنین، وقتی فرآیند از کنترل خارج می‌شود</w:t>
            </w:r>
            <w:r w:rsidR="00001CB5">
              <w:rPr>
                <w:rFonts w:ascii="Times New Roman" w:hAnsi="Times New Roman" w:hint="cs"/>
                <w:color w:val="000000" w:themeColor="text1"/>
                <w:sz w:val="24"/>
                <w:szCs w:val="24"/>
                <w:rtl/>
                <w:lang w:bidi="fa-IR"/>
              </w:rPr>
              <w:t>،</w:t>
            </w:r>
            <w:r w:rsidRPr="004D3F99">
              <w:rPr>
                <w:rFonts w:ascii="Times New Roman" w:hAnsi="Times New Roma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برنامه‌های اقدام اضطراری را شناسایی می‌کند.</w:t>
            </w:r>
          </w:p>
        </w:tc>
      </w:tr>
      <w:tr w:rsidR="0020651E" w:rsidRPr="004D3F99" w:rsidTr="005F31E7">
        <w:trPr>
          <w:jc w:val="center"/>
        </w:trPr>
        <w:tc>
          <w:tcPr>
            <w:tcW w:w="978" w:type="dxa"/>
            <w:shd w:val="clear" w:color="auto" w:fill="F2F2F2" w:themeFill="background1" w:themeFillShade="F2"/>
            <w:vAlign w:val="center"/>
          </w:tcPr>
          <w:p w:rsidR="0020651E" w:rsidRPr="004D3F99" w:rsidRDefault="0020651E" w:rsidP="003653B1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D3F99">
              <w:rPr>
                <w:rFonts w:ascii="Times New Roman" w:hAnsi="Times New Roman" w:hint="cs"/>
                <w:color w:val="000000" w:themeColor="text1"/>
                <w:sz w:val="24"/>
                <w:szCs w:val="24"/>
                <w:rtl/>
                <w:lang w:bidi="fa-IR"/>
              </w:rPr>
              <w:t>مشتری</w:t>
            </w:r>
          </w:p>
        </w:tc>
        <w:tc>
          <w:tcPr>
            <w:tcW w:w="3641" w:type="dxa"/>
            <w:vAlign w:val="center"/>
          </w:tcPr>
          <w:p w:rsidR="0020651E" w:rsidRPr="004D3F99" w:rsidRDefault="0020651E" w:rsidP="003653B1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D3F99">
              <w:rPr>
                <w:rFonts w:ascii="Times New Roman" w:hAnsi="Times New Roma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مشتری به هر فردی (داخلی یا </w:t>
            </w:r>
            <w:r w:rsidR="008304C6">
              <w:rPr>
                <w:rFonts w:ascii="Times New Roman" w:hAnsi="Times New Roman" w:hint="cs"/>
                <w:color w:val="000000" w:themeColor="text1"/>
                <w:sz w:val="24"/>
                <w:szCs w:val="24"/>
                <w:rtl/>
                <w:lang w:bidi="fa-IR"/>
              </w:rPr>
              <w:t>خارجی</w:t>
            </w:r>
            <w:r w:rsidRPr="004D3F99">
              <w:rPr>
                <w:rFonts w:ascii="Times New Roman" w:hAnsi="Times New Roman" w:hint="cs"/>
                <w:color w:val="000000" w:themeColor="text1"/>
                <w:sz w:val="24"/>
                <w:szCs w:val="24"/>
                <w:rtl/>
                <w:lang w:bidi="fa-IR"/>
              </w:rPr>
              <w:t>) اطلاق می‌شود که محصول یا فرآیند را دریافت می‌کند. مشتری عبارت است از: کارفرما یا اپراتور فرآیند بعدی، کاربر نهایی محصول یا خدمات یا کاربر یا رابط کاربری دیگر.</w:t>
            </w:r>
          </w:p>
        </w:tc>
      </w:tr>
      <w:tr w:rsidR="0020651E" w:rsidRPr="004D3F99" w:rsidTr="005F31E7">
        <w:trPr>
          <w:jc w:val="center"/>
        </w:trPr>
        <w:tc>
          <w:tcPr>
            <w:tcW w:w="978" w:type="dxa"/>
            <w:shd w:val="clear" w:color="auto" w:fill="F2F2F2" w:themeFill="background1" w:themeFillShade="F2"/>
            <w:vAlign w:val="center"/>
          </w:tcPr>
          <w:p w:rsidR="0020651E" w:rsidRPr="004D3F99" w:rsidRDefault="0020651E" w:rsidP="003653B1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DF7ACE">
              <w:rPr>
                <w:rFonts w:ascii="Times New Roman" w:hAnsi="Times New Roman"/>
                <w:color w:val="000000" w:themeColor="text1"/>
                <w:sz w:val="20"/>
                <w:szCs w:val="20"/>
                <w:lang w:bidi="fa-IR"/>
              </w:rPr>
              <w:t>DOE</w:t>
            </w:r>
            <w:r w:rsidR="00DF7ACE" w:rsidRPr="004D3F99">
              <w:rPr>
                <w:rFonts w:ascii="Times New Roman" w:hAnsi="Times New Roma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="00DF7ACE">
              <w:rPr>
                <w:rFonts w:ascii="Times New Roman" w:hAnsi="Times New Roman" w:hint="cs"/>
                <w:color w:val="000000" w:themeColor="text1"/>
                <w:sz w:val="24"/>
                <w:szCs w:val="24"/>
                <w:rtl/>
                <w:lang w:bidi="fa-IR"/>
              </w:rPr>
              <w:t>(</w:t>
            </w:r>
            <w:r w:rsidR="00DF7ACE" w:rsidRPr="004D3F99">
              <w:rPr>
                <w:rFonts w:ascii="Times New Roman" w:hAnsi="Times New Roman" w:hint="cs"/>
                <w:color w:val="000000" w:themeColor="text1"/>
                <w:sz w:val="24"/>
                <w:szCs w:val="24"/>
                <w:rtl/>
                <w:lang w:bidi="fa-IR"/>
              </w:rPr>
              <w:t>طراحی آزمایش‌ها</w:t>
            </w:r>
            <w:r w:rsidR="00DF7ACE">
              <w:rPr>
                <w:rFonts w:ascii="Times New Roman" w:hAnsi="Times New Roman" w:hint="cs"/>
                <w:color w:val="000000" w:themeColor="text1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3641" w:type="dxa"/>
            <w:vAlign w:val="center"/>
          </w:tcPr>
          <w:p w:rsidR="0020651E" w:rsidRPr="004D3F99" w:rsidRDefault="0020651E" w:rsidP="003653B1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D3F99">
              <w:rPr>
                <w:rFonts w:ascii="Times New Roman" w:hAnsi="Times New Roman" w:hint="cs"/>
                <w:color w:val="000000" w:themeColor="text1"/>
                <w:sz w:val="24"/>
                <w:szCs w:val="24"/>
                <w:rtl/>
                <w:lang w:bidi="fa-IR"/>
              </w:rPr>
              <w:t>روش آماری قابل اعتماد برای تعیین اثرات بیش از یک تغییر در زمان و در عین حال به حداقل رساندن تعداد آزمایش‌های مورد نیاز برای ایجاد داده‌های قابل اعتماد کافی تا تصمیم‌گیری بر اساس آنها انجام شود.</w:t>
            </w:r>
          </w:p>
        </w:tc>
      </w:tr>
      <w:tr w:rsidR="0020651E" w:rsidRPr="004D3F99" w:rsidTr="005F31E7">
        <w:trPr>
          <w:jc w:val="center"/>
        </w:trPr>
        <w:tc>
          <w:tcPr>
            <w:tcW w:w="978" w:type="dxa"/>
            <w:shd w:val="clear" w:color="auto" w:fill="F2F2F2" w:themeFill="background1" w:themeFillShade="F2"/>
            <w:vAlign w:val="center"/>
          </w:tcPr>
          <w:p w:rsidR="0020651E" w:rsidRPr="00DF7ACE" w:rsidRDefault="0020651E" w:rsidP="003653B1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pacing w:val="-10"/>
                <w:sz w:val="24"/>
                <w:szCs w:val="24"/>
                <w:rtl/>
                <w:lang w:bidi="fa-IR"/>
              </w:rPr>
            </w:pPr>
            <w:r w:rsidRPr="00DF7ACE">
              <w:rPr>
                <w:rFonts w:ascii="Times New Roman" w:hAnsi="Times New Roman"/>
                <w:color w:val="000000" w:themeColor="text1"/>
                <w:spacing w:val="-10"/>
                <w:sz w:val="20"/>
                <w:szCs w:val="20"/>
                <w:lang w:bidi="fa-IR"/>
              </w:rPr>
              <w:t>ERA</w:t>
            </w:r>
            <w:r w:rsidR="00DF7ACE" w:rsidRPr="00DF7ACE">
              <w:rPr>
                <w:rFonts w:ascii="Times New Roman" w:hAnsi="Times New Roman" w:hint="cs"/>
                <w:color w:val="000000" w:themeColor="text1"/>
                <w:spacing w:val="-10"/>
                <w:sz w:val="20"/>
                <w:szCs w:val="20"/>
                <w:rtl/>
                <w:lang w:bidi="fa-IR"/>
              </w:rPr>
              <w:t xml:space="preserve"> </w:t>
            </w:r>
            <w:r w:rsidR="00DF7ACE" w:rsidRPr="00DF7ACE">
              <w:rPr>
                <w:rFonts w:ascii="Times New Roman" w:hAnsi="Times New Roman" w:hint="cs"/>
                <w:color w:val="000000" w:themeColor="text1"/>
                <w:spacing w:val="-10"/>
                <w:sz w:val="24"/>
                <w:szCs w:val="24"/>
                <w:rtl/>
                <w:lang w:bidi="fa-IR"/>
              </w:rPr>
              <w:t>(اقدام واکنش اضطراری)</w:t>
            </w:r>
          </w:p>
        </w:tc>
        <w:tc>
          <w:tcPr>
            <w:tcW w:w="3641" w:type="dxa"/>
            <w:vAlign w:val="center"/>
          </w:tcPr>
          <w:p w:rsidR="0020651E" w:rsidRPr="004D3F99" w:rsidRDefault="0020651E" w:rsidP="003653B1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D3F99">
              <w:rPr>
                <w:rFonts w:ascii="Times New Roman" w:hAnsi="Times New Roma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اقدامی برای محافظت از مشتری (داخلی یا </w:t>
            </w:r>
            <w:r w:rsidR="008304C6">
              <w:rPr>
                <w:rFonts w:ascii="Times New Roman" w:hAnsi="Times New Roman" w:hint="cs"/>
                <w:color w:val="000000" w:themeColor="text1"/>
                <w:sz w:val="24"/>
                <w:szCs w:val="24"/>
                <w:rtl/>
                <w:lang w:bidi="fa-IR"/>
              </w:rPr>
              <w:t>خارجی</w:t>
            </w:r>
            <w:r w:rsidRPr="004D3F99">
              <w:rPr>
                <w:rFonts w:ascii="Times New Roman" w:hAnsi="Times New Roman" w:hint="cs"/>
                <w:color w:val="000000" w:themeColor="text1"/>
                <w:sz w:val="24"/>
                <w:szCs w:val="24"/>
                <w:rtl/>
                <w:lang w:bidi="fa-IR"/>
              </w:rPr>
              <w:t>) در برابر نشانه (یا اثرات) مسئله.</w:t>
            </w:r>
          </w:p>
        </w:tc>
      </w:tr>
      <w:tr w:rsidR="0020651E" w:rsidRPr="004D3F99" w:rsidTr="005F31E7">
        <w:trPr>
          <w:jc w:val="center"/>
        </w:trPr>
        <w:tc>
          <w:tcPr>
            <w:tcW w:w="978" w:type="dxa"/>
            <w:shd w:val="clear" w:color="auto" w:fill="F2F2F2" w:themeFill="background1" w:themeFillShade="F2"/>
            <w:vAlign w:val="center"/>
          </w:tcPr>
          <w:p w:rsidR="0020651E" w:rsidRPr="004D3F99" w:rsidRDefault="0020651E" w:rsidP="003653B1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D3F99">
              <w:rPr>
                <w:rFonts w:ascii="Times New Roman" w:hAnsi="Times New Roman" w:hint="cs"/>
                <w:color w:val="000000" w:themeColor="text1"/>
                <w:sz w:val="24"/>
                <w:szCs w:val="24"/>
                <w:rtl/>
                <w:lang w:bidi="fa-IR"/>
              </w:rPr>
              <w:t>نقطه فرار</w:t>
            </w:r>
          </w:p>
        </w:tc>
        <w:tc>
          <w:tcPr>
            <w:tcW w:w="3641" w:type="dxa"/>
            <w:vAlign w:val="center"/>
          </w:tcPr>
          <w:p w:rsidR="0020651E" w:rsidRPr="00DF7ACE" w:rsidRDefault="0020651E" w:rsidP="00DF7ACE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pacing w:val="-8"/>
                <w:sz w:val="24"/>
                <w:szCs w:val="24"/>
                <w:rtl/>
                <w:lang w:bidi="fa-IR"/>
              </w:rPr>
            </w:pPr>
            <w:r w:rsidRPr="00DF7ACE">
              <w:rPr>
                <w:rFonts w:ascii="Times New Roman" w:hAnsi="Times New Roman" w:hint="cs"/>
                <w:color w:val="000000" w:themeColor="text1"/>
                <w:spacing w:val="-8"/>
                <w:sz w:val="24"/>
                <w:szCs w:val="24"/>
                <w:rtl/>
                <w:lang w:bidi="fa-IR"/>
              </w:rPr>
              <w:t xml:space="preserve">نقطه‌ای در فرآیند که مسئله از آنجا فرار کرد، نقطه‌ای که مسئله باید در آنجا تشخیص داده می‌شد یا از آن جلوگیری می‌شد اما این اتفاق </w:t>
            </w:r>
            <w:r w:rsidR="00DF7ACE" w:rsidRPr="00DF7ACE">
              <w:rPr>
                <w:rFonts w:ascii="Times New Roman" w:hAnsi="Times New Roman" w:hint="cs"/>
                <w:color w:val="000000" w:themeColor="text1"/>
                <w:spacing w:val="-8"/>
                <w:sz w:val="24"/>
                <w:szCs w:val="24"/>
                <w:rtl/>
                <w:lang w:bidi="fa-IR"/>
              </w:rPr>
              <w:t>رخ نداده</w:t>
            </w:r>
            <w:r w:rsidRPr="00DF7ACE">
              <w:rPr>
                <w:rFonts w:ascii="Times New Roman" w:hAnsi="Times New Roman" w:hint="cs"/>
                <w:color w:val="000000" w:themeColor="text1"/>
                <w:spacing w:val="-8"/>
                <w:sz w:val="24"/>
                <w:szCs w:val="24"/>
                <w:rtl/>
                <w:lang w:bidi="fa-IR"/>
              </w:rPr>
              <w:t>.</w:t>
            </w:r>
          </w:p>
        </w:tc>
      </w:tr>
      <w:tr w:rsidR="0020651E" w:rsidRPr="004D3F99" w:rsidTr="005F31E7">
        <w:trPr>
          <w:jc w:val="center"/>
        </w:trPr>
        <w:tc>
          <w:tcPr>
            <w:tcW w:w="978" w:type="dxa"/>
            <w:shd w:val="clear" w:color="auto" w:fill="F2F2F2" w:themeFill="background1" w:themeFillShade="F2"/>
            <w:vAlign w:val="center"/>
          </w:tcPr>
          <w:p w:rsidR="0020651E" w:rsidRPr="004D3F99" w:rsidRDefault="0020651E" w:rsidP="003653B1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D3F99">
              <w:rPr>
                <w:rFonts w:ascii="Times New Roman" w:hAnsi="Times New Roman" w:hint="cs"/>
                <w:color w:val="000000" w:themeColor="text1"/>
                <w:sz w:val="24"/>
                <w:szCs w:val="24"/>
                <w:rtl/>
                <w:lang w:bidi="fa-IR"/>
              </w:rPr>
              <w:t>نمودار استخوان ماهی</w:t>
            </w:r>
          </w:p>
        </w:tc>
        <w:tc>
          <w:tcPr>
            <w:tcW w:w="3641" w:type="dxa"/>
            <w:vAlign w:val="center"/>
          </w:tcPr>
          <w:p w:rsidR="0020651E" w:rsidRPr="00DF7ACE" w:rsidRDefault="0020651E" w:rsidP="003653B1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pacing w:val="-6"/>
                <w:sz w:val="24"/>
                <w:szCs w:val="24"/>
                <w:rtl/>
                <w:lang w:bidi="fa-IR"/>
              </w:rPr>
            </w:pPr>
            <w:r w:rsidRPr="00DF7ACE">
              <w:rPr>
                <w:rFonts w:ascii="Times New Roman" w:hAnsi="Times New Roman" w:hint="cs"/>
                <w:color w:val="000000" w:themeColor="text1"/>
                <w:spacing w:val="-6"/>
                <w:sz w:val="24"/>
                <w:szCs w:val="24"/>
                <w:rtl/>
                <w:lang w:bidi="fa-IR"/>
              </w:rPr>
              <w:t>روش ساخت</w:t>
            </w:r>
            <w:r w:rsidR="00DF7ACE" w:rsidRPr="00DF7ACE">
              <w:rPr>
                <w:rFonts w:ascii="Times New Roman" w:hAnsi="Times New Roman" w:hint="cs"/>
                <w:color w:val="000000" w:themeColor="text1"/>
                <w:spacing w:val="-6"/>
                <w:sz w:val="24"/>
                <w:szCs w:val="24"/>
                <w:rtl/>
                <w:lang w:bidi="fa-IR"/>
              </w:rPr>
              <w:t xml:space="preserve">ار </w:t>
            </w:r>
            <w:r w:rsidRPr="00DF7ACE">
              <w:rPr>
                <w:rFonts w:ascii="Times New Roman" w:hAnsi="Times New Roman" w:hint="cs"/>
                <w:color w:val="000000" w:themeColor="text1"/>
                <w:spacing w:val="-6"/>
                <w:sz w:val="24"/>
                <w:szCs w:val="24"/>
                <w:rtl/>
                <w:lang w:bidi="fa-IR"/>
              </w:rPr>
              <w:t>‌یافته‌ای برای سازماندهی علل احتمالی که در نتیجه توفان فکری ایجاد می‌شوند. معمولا این ساختار حول دسته‌های تعاملی مانند انسان، محیط، فرآیند، تجهیزات و مواد ایجاد می‌شود.</w:t>
            </w:r>
          </w:p>
        </w:tc>
      </w:tr>
      <w:tr w:rsidR="0020651E" w:rsidRPr="004D3F99" w:rsidTr="005F31E7">
        <w:trPr>
          <w:jc w:val="center"/>
        </w:trPr>
        <w:tc>
          <w:tcPr>
            <w:tcW w:w="978" w:type="dxa"/>
            <w:shd w:val="clear" w:color="auto" w:fill="F2F2F2" w:themeFill="background1" w:themeFillShade="F2"/>
            <w:vAlign w:val="center"/>
          </w:tcPr>
          <w:p w:rsidR="0020651E" w:rsidRPr="00DF7ACE" w:rsidRDefault="0020651E" w:rsidP="00DF7ACE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pacing w:val="-8"/>
                <w:sz w:val="24"/>
                <w:szCs w:val="24"/>
                <w:rtl/>
                <w:lang w:bidi="fa-IR"/>
              </w:rPr>
            </w:pPr>
            <w:r w:rsidRPr="00DF7ACE">
              <w:rPr>
                <w:rFonts w:ascii="Times New Roman" w:hAnsi="Times New Roman"/>
                <w:color w:val="000000" w:themeColor="text1"/>
                <w:spacing w:val="-8"/>
                <w:sz w:val="24"/>
                <w:szCs w:val="24"/>
                <w:lang w:bidi="fa-IR"/>
              </w:rPr>
              <w:t>PMEA</w:t>
            </w:r>
          </w:p>
          <w:p w:rsidR="00DF7ACE" w:rsidRDefault="00DF7ACE" w:rsidP="00DF7ACE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pacing w:val="-8"/>
                <w:sz w:val="24"/>
                <w:szCs w:val="24"/>
                <w:rtl/>
              </w:rPr>
            </w:pPr>
            <w:r w:rsidRPr="00DF7ACE">
              <w:rPr>
                <w:rFonts w:ascii="Times New Roman" w:hAnsi="Times New Roman" w:hint="cs"/>
                <w:color w:val="000000" w:themeColor="text1"/>
                <w:spacing w:val="-8"/>
                <w:sz w:val="24"/>
                <w:szCs w:val="24"/>
                <w:rtl/>
              </w:rPr>
              <w:t>(</w:t>
            </w:r>
            <w:r w:rsidRPr="00DF7ACE">
              <w:rPr>
                <w:rFonts w:ascii="Times New Roman" w:hAnsi="Times New Roman"/>
                <w:color w:val="000000" w:themeColor="text1"/>
                <w:spacing w:val="-8"/>
                <w:sz w:val="24"/>
                <w:szCs w:val="24"/>
                <w:rtl/>
              </w:rPr>
              <w:t>تحلیل حالت</w:t>
            </w:r>
            <w:r w:rsidRPr="00DF7ACE">
              <w:rPr>
                <w:rFonts w:ascii="Times New Roman" w:hAnsi="Times New Roman" w:hint="cs"/>
                <w:color w:val="000000" w:themeColor="text1"/>
                <w:spacing w:val="-8"/>
                <w:sz w:val="24"/>
                <w:szCs w:val="24"/>
                <w:rtl/>
              </w:rPr>
              <w:t>‌</w:t>
            </w:r>
            <w:r w:rsidRPr="00DF7ACE">
              <w:rPr>
                <w:rFonts w:ascii="Times New Roman" w:hAnsi="Times New Roman"/>
                <w:color w:val="000000" w:themeColor="text1"/>
                <w:spacing w:val="-8"/>
                <w:sz w:val="24"/>
                <w:szCs w:val="24"/>
                <w:rtl/>
              </w:rPr>
              <w:t>های خرابی و عوامل آن</w:t>
            </w:r>
            <w:r w:rsidRPr="00DF7ACE">
              <w:rPr>
                <w:rFonts w:ascii="Times New Roman" w:hAnsi="Times New Roman" w:hint="cs"/>
                <w:color w:val="000000" w:themeColor="text1"/>
                <w:spacing w:val="-8"/>
                <w:sz w:val="24"/>
                <w:szCs w:val="24"/>
                <w:rtl/>
              </w:rPr>
              <w:t>‌ها)</w:t>
            </w:r>
          </w:p>
          <w:p w:rsidR="00715C41" w:rsidRPr="00DF7ACE" w:rsidRDefault="00715C41" w:rsidP="00715C41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pacing w:val="-8"/>
                <w:sz w:val="24"/>
                <w:szCs w:val="24"/>
                <w:rtl/>
                <w:lang w:bidi="fa-IR"/>
              </w:rPr>
            </w:pPr>
          </w:p>
        </w:tc>
        <w:tc>
          <w:tcPr>
            <w:tcW w:w="3641" w:type="dxa"/>
            <w:vAlign w:val="center"/>
          </w:tcPr>
          <w:p w:rsidR="0020651E" w:rsidRPr="004D3F99" w:rsidRDefault="0020651E" w:rsidP="00DF7ACE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D3F99">
              <w:rPr>
                <w:rFonts w:ascii="Times New Roman" w:hAnsi="Times New Roman" w:hint="cs"/>
                <w:color w:val="000000" w:themeColor="text1"/>
                <w:sz w:val="24"/>
                <w:szCs w:val="24"/>
                <w:rtl/>
              </w:rPr>
              <w:t>تحلیل خرابی‌های احتمالی در یک طراحی، فرآیند، سیستم یا ماشین. اولویت اقدامات لازم برای به حداقل رساندن احتمال شکست را تعیین می‌کند. تحلیل اثرات خرابی.</w:t>
            </w:r>
          </w:p>
        </w:tc>
      </w:tr>
      <w:tr w:rsidR="0020651E" w:rsidRPr="004D3F99" w:rsidTr="005F31E7">
        <w:trPr>
          <w:jc w:val="center"/>
        </w:trPr>
        <w:tc>
          <w:tcPr>
            <w:tcW w:w="978" w:type="dxa"/>
            <w:shd w:val="clear" w:color="auto" w:fill="F2F2F2" w:themeFill="background1" w:themeFillShade="F2"/>
            <w:vAlign w:val="center"/>
          </w:tcPr>
          <w:p w:rsidR="0020651E" w:rsidRPr="00DF7ACE" w:rsidRDefault="0020651E" w:rsidP="003653B1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pacing w:val="-6"/>
                <w:sz w:val="24"/>
                <w:szCs w:val="24"/>
                <w:rtl/>
                <w:lang w:bidi="fa-IR"/>
              </w:rPr>
            </w:pPr>
            <w:r w:rsidRPr="00DF7ACE">
              <w:rPr>
                <w:rFonts w:ascii="Times New Roman" w:hAnsi="Times New Roman"/>
                <w:color w:val="000000" w:themeColor="text1"/>
                <w:spacing w:val="-6"/>
                <w:sz w:val="24"/>
                <w:szCs w:val="24"/>
                <w:lang w:bidi="fa-IR"/>
              </w:rPr>
              <w:lastRenderedPageBreak/>
              <w:t>ICA</w:t>
            </w:r>
          </w:p>
          <w:p w:rsidR="00DF7ACE" w:rsidRPr="00DF7ACE" w:rsidRDefault="00DF7ACE" w:rsidP="00DF7ACE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pacing w:val="-6"/>
                <w:sz w:val="24"/>
                <w:szCs w:val="24"/>
                <w:rtl/>
                <w:lang w:bidi="fa-IR"/>
              </w:rPr>
            </w:pPr>
            <w:r w:rsidRPr="00DF7ACE">
              <w:rPr>
                <w:rFonts w:ascii="Times New Roman" w:hAnsi="Times New Roman" w:hint="cs"/>
                <w:color w:val="000000" w:themeColor="text1"/>
                <w:spacing w:val="-6"/>
                <w:sz w:val="24"/>
                <w:szCs w:val="24"/>
                <w:rtl/>
                <w:lang w:bidi="fa-IR"/>
              </w:rPr>
              <w:t>(اقدام مهار موقت)</w:t>
            </w:r>
          </w:p>
        </w:tc>
        <w:tc>
          <w:tcPr>
            <w:tcW w:w="3641" w:type="dxa"/>
            <w:vAlign w:val="center"/>
          </w:tcPr>
          <w:p w:rsidR="0020651E" w:rsidRPr="00DF7ACE" w:rsidRDefault="0020651E" w:rsidP="003653B1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pacing w:val="-4"/>
                <w:sz w:val="24"/>
                <w:szCs w:val="24"/>
                <w:rtl/>
                <w:lang w:bidi="fa-IR"/>
              </w:rPr>
            </w:pPr>
            <w:r w:rsidRPr="00DF7ACE">
              <w:rPr>
                <w:rFonts w:ascii="Times New Roman" w:hAnsi="Times New Roman" w:hint="cs"/>
                <w:color w:val="000000" w:themeColor="text1"/>
                <w:spacing w:val="-4"/>
                <w:sz w:val="24"/>
                <w:szCs w:val="24"/>
                <w:rtl/>
                <w:lang w:bidi="fa-IR"/>
              </w:rPr>
              <w:t xml:space="preserve">اقدامی که برای محافظت از مشتری در نظر گرفته می‌شود. مزیت </w:t>
            </w:r>
            <w:r w:rsidRPr="00DF7ACE">
              <w:rPr>
                <w:rFonts w:ascii="Times New Roman" w:hAnsi="Times New Roman"/>
                <w:color w:val="000000" w:themeColor="text1"/>
                <w:spacing w:val="-4"/>
                <w:sz w:val="20"/>
                <w:szCs w:val="20"/>
                <w:lang w:bidi="fa-IR"/>
              </w:rPr>
              <w:t>ICA</w:t>
            </w:r>
            <w:r w:rsidRPr="00DF7ACE">
              <w:rPr>
                <w:rFonts w:ascii="Times New Roman" w:hAnsi="Times New Roman" w:hint="cs"/>
                <w:color w:val="000000" w:themeColor="text1"/>
                <w:spacing w:val="-4"/>
                <w:sz w:val="20"/>
                <w:szCs w:val="20"/>
                <w:rtl/>
                <w:lang w:bidi="fa-IR"/>
              </w:rPr>
              <w:t xml:space="preserve"> </w:t>
            </w:r>
            <w:r w:rsidRPr="00DF7ACE">
              <w:rPr>
                <w:rFonts w:ascii="Times New Roman" w:hAnsi="Times New Roman" w:hint="cs"/>
                <w:color w:val="000000" w:themeColor="text1"/>
                <w:spacing w:val="-4"/>
                <w:sz w:val="24"/>
                <w:szCs w:val="24"/>
                <w:rtl/>
                <w:lang w:bidi="fa-IR"/>
              </w:rPr>
              <w:t>این است که اطلاعات بیشتری در مورد مسئله دارد.</w:t>
            </w:r>
          </w:p>
        </w:tc>
      </w:tr>
      <w:tr w:rsidR="0020651E" w:rsidRPr="004D3F99" w:rsidTr="005F31E7">
        <w:trPr>
          <w:jc w:val="center"/>
        </w:trPr>
        <w:tc>
          <w:tcPr>
            <w:tcW w:w="978" w:type="dxa"/>
            <w:shd w:val="clear" w:color="auto" w:fill="F2F2F2" w:themeFill="background1" w:themeFillShade="F2"/>
            <w:vAlign w:val="center"/>
          </w:tcPr>
          <w:p w:rsidR="0020651E" w:rsidRPr="004D3F99" w:rsidRDefault="0020651E" w:rsidP="003653B1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D3F99">
              <w:rPr>
                <w:rFonts w:ascii="Times New Roman" w:hAnsi="Times New Roman" w:hint="cs"/>
                <w:color w:val="000000" w:themeColor="text1"/>
                <w:sz w:val="24"/>
                <w:szCs w:val="24"/>
                <w:rtl/>
                <w:lang w:bidi="fa-IR"/>
              </w:rPr>
              <w:t>مدل‌سازی</w:t>
            </w:r>
          </w:p>
        </w:tc>
        <w:tc>
          <w:tcPr>
            <w:tcW w:w="3641" w:type="dxa"/>
            <w:vAlign w:val="center"/>
          </w:tcPr>
          <w:p w:rsidR="0020651E" w:rsidRPr="004D3F99" w:rsidRDefault="0020651E" w:rsidP="003653B1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D3F99">
              <w:rPr>
                <w:rFonts w:ascii="Times New Roman" w:hAnsi="Times New Roman" w:hint="cs"/>
                <w:color w:val="000000" w:themeColor="text1"/>
                <w:sz w:val="24"/>
                <w:szCs w:val="24"/>
                <w:rtl/>
                <w:lang w:bidi="fa-IR"/>
              </w:rPr>
              <w:t>فرآیند آماری به منظور آزمایش ایده‌ها برای تعیین احتمالی نتیجه.</w:t>
            </w:r>
          </w:p>
        </w:tc>
      </w:tr>
      <w:tr w:rsidR="0020651E" w:rsidRPr="004D3F99" w:rsidTr="005F31E7">
        <w:trPr>
          <w:jc w:val="center"/>
        </w:trPr>
        <w:tc>
          <w:tcPr>
            <w:tcW w:w="978" w:type="dxa"/>
            <w:shd w:val="clear" w:color="auto" w:fill="F2F2F2" w:themeFill="background1" w:themeFillShade="F2"/>
            <w:vAlign w:val="center"/>
          </w:tcPr>
          <w:p w:rsidR="0020651E" w:rsidRPr="004D3F99" w:rsidRDefault="0020651E" w:rsidP="003653B1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D3F99">
              <w:rPr>
                <w:rFonts w:ascii="Times New Roman" w:hAnsi="Times New Roman" w:hint="cs"/>
                <w:color w:val="000000" w:themeColor="text1"/>
                <w:sz w:val="24"/>
                <w:szCs w:val="24"/>
                <w:rtl/>
                <w:lang w:bidi="fa-IR"/>
              </w:rPr>
              <w:t>نویز</w:t>
            </w:r>
          </w:p>
        </w:tc>
        <w:tc>
          <w:tcPr>
            <w:tcW w:w="3641" w:type="dxa"/>
            <w:vAlign w:val="center"/>
          </w:tcPr>
          <w:p w:rsidR="0020651E" w:rsidRPr="004D3F99" w:rsidRDefault="0020651E" w:rsidP="003653B1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D3F99">
              <w:rPr>
                <w:rFonts w:ascii="Times New Roman" w:hAnsi="Times New Roma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نویز کل تغییرات داخلی، </w:t>
            </w:r>
            <w:r w:rsidR="008304C6">
              <w:rPr>
                <w:rFonts w:ascii="Times New Roman" w:hAnsi="Times New Roman" w:hint="cs"/>
                <w:color w:val="000000" w:themeColor="text1"/>
                <w:sz w:val="24"/>
                <w:szCs w:val="24"/>
                <w:rtl/>
                <w:lang w:bidi="fa-IR"/>
              </w:rPr>
              <w:t>خارجی</w:t>
            </w:r>
            <w:r w:rsidRPr="004D3F99">
              <w:rPr>
                <w:rFonts w:ascii="Times New Roman" w:hAnsi="Times New Roman" w:hint="cs"/>
                <w:color w:val="000000" w:themeColor="text1"/>
                <w:sz w:val="24"/>
                <w:szCs w:val="24"/>
                <w:rtl/>
                <w:lang w:bidi="fa-IR"/>
              </w:rPr>
              <w:t>، محیطی و نحوه استفاده مشتری است که محصول در طول چرخه عمرش تحت تاثیر آنها عمل می‌کند.</w:t>
            </w:r>
          </w:p>
        </w:tc>
      </w:tr>
      <w:tr w:rsidR="0020651E" w:rsidRPr="004D3F99" w:rsidTr="005F31E7">
        <w:trPr>
          <w:jc w:val="center"/>
        </w:trPr>
        <w:tc>
          <w:tcPr>
            <w:tcW w:w="978" w:type="dxa"/>
            <w:shd w:val="clear" w:color="auto" w:fill="F2F2F2" w:themeFill="background1" w:themeFillShade="F2"/>
            <w:vAlign w:val="center"/>
          </w:tcPr>
          <w:p w:rsidR="0020651E" w:rsidRPr="00E045E0" w:rsidRDefault="0020651E" w:rsidP="003653B1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pacing w:val="-24"/>
                <w:sz w:val="20"/>
                <w:szCs w:val="20"/>
                <w:rtl/>
                <w:lang w:bidi="fa-IR"/>
              </w:rPr>
            </w:pPr>
            <w:r w:rsidRPr="00E045E0">
              <w:rPr>
                <w:rFonts w:ascii="Times New Roman" w:hAnsi="Times New Roman"/>
                <w:color w:val="000000" w:themeColor="text1"/>
                <w:spacing w:val="-24"/>
                <w:sz w:val="20"/>
                <w:szCs w:val="20"/>
                <w:lang w:bidi="fa-IR"/>
              </w:rPr>
              <w:t>PCA</w:t>
            </w:r>
          </w:p>
          <w:p w:rsidR="00715C41" w:rsidRPr="00E045E0" w:rsidRDefault="00715C41" w:rsidP="00715C41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pacing w:val="-24"/>
                <w:sz w:val="24"/>
                <w:szCs w:val="24"/>
                <w:rtl/>
                <w:lang w:bidi="fa-IR"/>
              </w:rPr>
            </w:pPr>
            <w:r w:rsidRPr="00E045E0">
              <w:rPr>
                <w:rFonts w:ascii="Times New Roman" w:hAnsi="Times New Roman" w:hint="cs"/>
                <w:color w:val="000000" w:themeColor="text1"/>
                <w:spacing w:val="-24"/>
                <w:sz w:val="24"/>
                <w:szCs w:val="24"/>
                <w:rtl/>
                <w:lang w:bidi="fa-IR"/>
              </w:rPr>
              <w:t>(اقدام اصلاحی پایدار)</w:t>
            </w:r>
          </w:p>
        </w:tc>
        <w:tc>
          <w:tcPr>
            <w:tcW w:w="3641" w:type="dxa"/>
            <w:vAlign w:val="center"/>
          </w:tcPr>
          <w:p w:rsidR="0020651E" w:rsidRPr="004D3F99" w:rsidRDefault="0020651E" w:rsidP="003653B1">
            <w:pPr>
              <w:tabs>
                <w:tab w:val="left" w:pos="2917"/>
              </w:tabs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D3F99">
              <w:rPr>
                <w:rFonts w:ascii="Times New Roman" w:hAnsi="Times New Roman" w:hint="cs"/>
                <w:color w:val="000000" w:themeColor="text1"/>
                <w:sz w:val="24"/>
                <w:szCs w:val="24"/>
                <w:rtl/>
                <w:lang w:bidi="fa-IR"/>
              </w:rPr>
              <w:t>اقدامی که برای رفع علت اصلی مسئله تایید و اعتبارسنجی می‌شود.</w:t>
            </w:r>
          </w:p>
        </w:tc>
      </w:tr>
      <w:tr w:rsidR="0020651E" w:rsidRPr="004D3F99" w:rsidTr="005F31E7">
        <w:trPr>
          <w:jc w:val="center"/>
        </w:trPr>
        <w:tc>
          <w:tcPr>
            <w:tcW w:w="978" w:type="dxa"/>
            <w:shd w:val="clear" w:color="auto" w:fill="F2F2F2" w:themeFill="background1" w:themeFillShade="F2"/>
            <w:vAlign w:val="center"/>
          </w:tcPr>
          <w:p w:rsidR="0020651E" w:rsidRPr="004D3F99" w:rsidRDefault="0020651E" w:rsidP="003653B1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D3F99">
              <w:rPr>
                <w:rFonts w:ascii="Times New Roman" w:hAnsi="Times New Roman" w:hint="cs"/>
                <w:color w:val="000000" w:themeColor="text1"/>
                <w:sz w:val="24"/>
                <w:szCs w:val="24"/>
                <w:rtl/>
                <w:lang w:bidi="fa-IR"/>
              </w:rPr>
              <w:t>جریان فرآیند</w:t>
            </w:r>
          </w:p>
        </w:tc>
        <w:tc>
          <w:tcPr>
            <w:tcW w:w="3641" w:type="dxa"/>
            <w:vAlign w:val="center"/>
          </w:tcPr>
          <w:p w:rsidR="0020651E" w:rsidRPr="004D3F99" w:rsidRDefault="0020651E" w:rsidP="003653B1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D3F99">
              <w:rPr>
                <w:rFonts w:ascii="Times New Roman" w:hAnsi="Times New Roman" w:hint="cs"/>
                <w:color w:val="000000" w:themeColor="text1"/>
                <w:sz w:val="24"/>
                <w:szCs w:val="24"/>
                <w:rtl/>
                <w:lang w:bidi="fa-IR"/>
              </w:rPr>
              <w:t>مراحل تبدیل متوالی به منظور پیشبرد محصول یا نتیجه فرآیند به سمت محصول نهایی مورد نظر.</w:t>
            </w:r>
          </w:p>
        </w:tc>
      </w:tr>
      <w:tr w:rsidR="0020651E" w:rsidRPr="004D3F99" w:rsidTr="005F31E7">
        <w:trPr>
          <w:jc w:val="center"/>
        </w:trPr>
        <w:tc>
          <w:tcPr>
            <w:tcW w:w="978" w:type="dxa"/>
            <w:shd w:val="clear" w:color="auto" w:fill="F2F2F2" w:themeFill="background1" w:themeFillShade="F2"/>
            <w:vAlign w:val="center"/>
          </w:tcPr>
          <w:p w:rsidR="0020651E" w:rsidRPr="004D3F99" w:rsidRDefault="0020651E" w:rsidP="003653B1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D3F99">
              <w:rPr>
                <w:rFonts w:ascii="Times New Roman" w:hAnsi="Times New Roman" w:hint="cs"/>
                <w:color w:val="000000" w:themeColor="text1"/>
                <w:sz w:val="24"/>
                <w:szCs w:val="24"/>
                <w:rtl/>
                <w:lang w:bidi="fa-IR"/>
              </w:rPr>
              <w:t>نمودار جریان فرآیند</w:t>
            </w:r>
          </w:p>
        </w:tc>
        <w:tc>
          <w:tcPr>
            <w:tcW w:w="3641" w:type="dxa"/>
            <w:vAlign w:val="center"/>
          </w:tcPr>
          <w:p w:rsidR="0020651E" w:rsidRPr="004D3F99" w:rsidRDefault="0020651E" w:rsidP="003653B1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D3F99">
              <w:rPr>
                <w:rFonts w:ascii="Times New Roman" w:hAnsi="Times New Roman" w:hint="cs"/>
                <w:color w:val="000000" w:themeColor="text1"/>
                <w:sz w:val="24"/>
                <w:szCs w:val="24"/>
                <w:rtl/>
                <w:lang w:bidi="fa-IR"/>
              </w:rPr>
              <w:t>روشی شماتیک برای ثبت هر مرحله از فرآیند که عبارت است از: ورودی‌ها، خروجی‌ها و موارد قابل سنجش.</w:t>
            </w:r>
          </w:p>
        </w:tc>
      </w:tr>
      <w:tr w:rsidR="0020651E" w:rsidRPr="004D3F99" w:rsidTr="005F31E7">
        <w:trPr>
          <w:jc w:val="center"/>
        </w:trPr>
        <w:tc>
          <w:tcPr>
            <w:tcW w:w="978" w:type="dxa"/>
            <w:shd w:val="clear" w:color="auto" w:fill="F2F2F2" w:themeFill="background1" w:themeFillShade="F2"/>
            <w:vAlign w:val="center"/>
          </w:tcPr>
          <w:p w:rsidR="0020651E" w:rsidRPr="004D3F99" w:rsidRDefault="0020651E" w:rsidP="003653B1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D3F99">
              <w:rPr>
                <w:rFonts w:ascii="Times New Roman" w:hAnsi="Times New Roman" w:hint="cs"/>
                <w:color w:val="000000" w:themeColor="text1"/>
                <w:sz w:val="24"/>
                <w:szCs w:val="24"/>
                <w:rtl/>
                <w:lang w:bidi="fa-IR"/>
              </w:rPr>
              <w:t>طراحی استوار</w:t>
            </w:r>
          </w:p>
        </w:tc>
        <w:tc>
          <w:tcPr>
            <w:tcW w:w="3641" w:type="dxa"/>
            <w:vAlign w:val="center"/>
          </w:tcPr>
          <w:p w:rsidR="0020651E" w:rsidRPr="004D3F99" w:rsidRDefault="0020651E" w:rsidP="003653B1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D3F99">
              <w:rPr>
                <w:rFonts w:ascii="Times New Roman" w:hAnsi="Times New Roman" w:hint="cs"/>
                <w:color w:val="000000" w:themeColor="text1"/>
                <w:sz w:val="24"/>
                <w:szCs w:val="24"/>
                <w:rtl/>
                <w:lang w:bidi="fa-IR"/>
              </w:rPr>
              <w:t>طرحی که همه «نویزهایی» که محصول در شرایطش استفاده می‌شود را در نظر می‌گیرد.</w:t>
            </w:r>
          </w:p>
        </w:tc>
      </w:tr>
      <w:tr w:rsidR="0020651E" w:rsidRPr="004D3F99" w:rsidTr="005F31E7">
        <w:trPr>
          <w:jc w:val="center"/>
        </w:trPr>
        <w:tc>
          <w:tcPr>
            <w:tcW w:w="978" w:type="dxa"/>
            <w:shd w:val="clear" w:color="auto" w:fill="F2F2F2" w:themeFill="background1" w:themeFillShade="F2"/>
            <w:vAlign w:val="center"/>
          </w:tcPr>
          <w:p w:rsidR="0020651E" w:rsidRPr="004D3F99" w:rsidRDefault="0020651E" w:rsidP="003653B1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D3F99">
              <w:rPr>
                <w:rFonts w:ascii="Times New Roman" w:hAnsi="Times New Roman" w:hint="cs"/>
                <w:color w:val="000000" w:themeColor="text1"/>
                <w:sz w:val="24"/>
                <w:szCs w:val="24"/>
                <w:rtl/>
                <w:lang w:bidi="fa-IR"/>
              </w:rPr>
              <w:t>عملیات خدمات</w:t>
            </w:r>
          </w:p>
        </w:tc>
        <w:tc>
          <w:tcPr>
            <w:tcW w:w="3641" w:type="dxa"/>
            <w:vAlign w:val="center"/>
          </w:tcPr>
          <w:p w:rsidR="0020651E" w:rsidRPr="004D3F99" w:rsidRDefault="0020651E" w:rsidP="003653B1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D3F99">
              <w:rPr>
                <w:rFonts w:ascii="Times New Roman" w:hAnsi="Times New Roman" w:hint="cs"/>
                <w:color w:val="000000" w:themeColor="text1"/>
                <w:sz w:val="24"/>
                <w:szCs w:val="24"/>
                <w:rtl/>
                <w:lang w:bidi="fa-IR"/>
              </w:rPr>
              <w:t>اقدامی که برای محافظت از مشتری در برابر اثرات (یا نشانه‌های) مسئله مربوط به محصول یا فرآیند در محل مشتری نیاز است.</w:t>
            </w:r>
          </w:p>
        </w:tc>
      </w:tr>
      <w:tr w:rsidR="0020651E" w:rsidRPr="004D3F99" w:rsidTr="005F31E7">
        <w:trPr>
          <w:jc w:val="center"/>
        </w:trPr>
        <w:tc>
          <w:tcPr>
            <w:tcW w:w="978" w:type="dxa"/>
            <w:shd w:val="clear" w:color="auto" w:fill="F2F2F2" w:themeFill="background1" w:themeFillShade="F2"/>
            <w:vAlign w:val="center"/>
          </w:tcPr>
          <w:p w:rsidR="0020651E" w:rsidRPr="004D3F99" w:rsidRDefault="0020651E" w:rsidP="003653B1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D3F99">
              <w:rPr>
                <w:rFonts w:ascii="Times New Roman" w:hAnsi="Times New Roman" w:hint="cs"/>
                <w:color w:val="000000" w:themeColor="text1"/>
                <w:sz w:val="24"/>
                <w:szCs w:val="24"/>
                <w:rtl/>
                <w:lang w:bidi="fa-IR"/>
              </w:rPr>
              <w:t>گام به گام</w:t>
            </w:r>
          </w:p>
        </w:tc>
        <w:tc>
          <w:tcPr>
            <w:tcW w:w="3641" w:type="dxa"/>
            <w:vAlign w:val="center"/>
          </w:tcPr>
          <w:p w:rsidR="0020651E" w:rsidRPr="004D3F99" w:rsidRDefault="0020651E" w:rsidP="003653B1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D3F99">
              <w:rPr>
                <w:rFonts w:ascii="Times New Roman" w:hAnsi="Times New Roman" w:hint="cs"/>
                <w:color w:val="000000" w:themeColor="text1"/>
                <w:sz w:val="24"/>
                <w:szCs w:val="24"/>
                <w:rtl/>
                <w:lang w:bidi="fa-IR"/>
              </w:rPr>
              <w:t>به‌عنوان 5 چرا نیز شناخته می‌شود. فرآیندی برای کشف اطلاعات بیشتر در زمینه مسئله و حرکت به سمت یافتن علت اصلی. این فرآیند شامل پرسش «چراهای» مکرر تا زمانی است که پاسخی وجود نداشته نباشد. به مثال صفحه 42 مراجعه کنید.</w:t>
            </w:r>
          </w:p>
        </w:tc>
      </w:tr>
      <w:tr w:rsidR="0020651E" w:rsidRPr="004D3F99" w:rsidTr="005F31E7">
        <w:trPr>
          <w:jc w:val="center"/>
        </w:trPr>
        <w:tc>
          <w:tcPr>
            <w:tcW w:w="978" w:type="dxa"/>
            <w:shd w:val="clear" w:color="auto" w:fill="F2F2F2" w:themeFill="background1" w:themeFillShade="F2"/>
            <w:vAlign w:val="center"/>
          </w:tcPr>
          <w:p w:rsidR="0020651E" w:rsidRPr="004D3F99" w:rsidRDefault="0020651E" w:rsidP="003653B1">
            <w:pPr>
              <w:bidi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D3F99">
              <w:rPr>
                <w:rFonts w:ascii="Times New Roman" w:hAnsi="Times New Roman" w:hint="cs"/>
                <w:color w:val="000000" w:themeColor="text1"/>
                <w:sz w:val="24"/>
                <w:szCs w:val="24"/>
                <w:rtl/>
                <w:lang w:bidi="fa-IR"/>
              </w:rPr>
              <w:t>نشانه</w:t>
            </w:r>
          </w:p>
        </w:tc>
        <w:tc>
          <w:tcPr>
            <w:tcW w:w="3641" w:type="dxa"/>
            <w:vAlign w:val="center"/>
          </w:tcPr>
          <w:p w:rsidR="0020651E" w:rsidRPr="004D3F99" w:rsidRDefault="0020651E" w:rsidP="003653B1">
            <w:pPr>
              <w:bidi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D3F99">
              <w:rPr>
                <w:rFonts w:ascii="Times New Roman" w:hAnsi="Times New Roman" w:hint="cs"/>
                <w:color w:val="000000" w:themeColor="text1"/>
                <w:sz w:val="24"/>
                <w:szCs w:val="24"/>
                <w:rtl/>
                <w:lang w:bidi="fa-IR"/>
              </w:rPr>
              <w:t>نتیجه ناخواسته یا غیرمنتظره‌ای از یک فرآیند یا محصول که قابل سنجش است.</w:t>
            </w:r>
          </w:p>
        </w:tc>
      </w:tr>
    </w:tbl>
    <w:p w:rsidR="0020651E" w:rsidRPr="005F31E7" w:rsidRDefault="0020651E" w:rsidP="005F31E7">
      <w:pPr>
        <w:bidi/>
        <w:spacing w:after="0" w:line="276" w:lineRule="auto"/>
        <w:jc w:val="both"/>
        <w:rPr>
          <w:rFonts w:ascii="Times New Roman" w:hAnsi="Times New Roman"/>
          <w:color w:val="000000" w:themeColor="text1"/>
          <w:sz w:val="20"/>
          <w:szCs w:val="20"/>
          <w:rtl/>
          <w:lang w:bidi="fa-IR"/>
        </w:rPr>
      </w:pPr>
    </w:p>
    <w:sectPr w:rsidR="0020651E" w:rsidRPr="005F31E7" w:rsidSect="006B1115">
      <w:footerReference w:type="default" r:id="rId25"/>
      <w:footnotePr>
        <w:numRestart w:val="eachPage"/>
      </w:footnotePr>
      <w:type w:val="continuous"/>
      <w:pgSz w:w="11907" w:h="16839" w:code="9"/>
      <w:pgMar w:top="1440" w:right="3685" w:bottom="1440" w:left="3686" w:header="902" w:footer="142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65B2" w:rsidRDefault="001565B2" w:rsidP="0058252E">
      <w:pPr>
        <w:spacing w:after="0" w:line="240" w:lineRule="auto"/>
      </w:pPr>
      <w:r>
        <w:separator/>
      </w:r>
    </w:p>
  </w:endnote>
  <w:endnote w:type="continuationSeparator" w:id="0">
    <w:p w:rsidR="001565B2" w:rsidRDefault="001565B2" w:rsidP="005825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A Amine">
    <w:charset w:val="B2"/>
    <w:family w:val="auto"/>
    <w:pitch w:val="variable"/>
    <w:sig w:usb0="00002001" w:usb1="80000000" w:usb2="00000008" w:usb3="00000000" w:csb0="00000040" w:csb1="00000000"/>
  </w:font>
  <w:font w:name="Times New Roman Bold">
    <w:panose1 w:val="00000000000000000000"/>
    <w:charset w:val="00"/>
    <w:family w:val="roman"/>
    <w:notTrueType/>
    <w:pitch w:val="default"/>
  </w:font>
  <w:font w:name="Sakkal Majalla">
    <w:altName w:val="Times New Roman"/>
    <w:charset w:val="00"/>
    <w:family w:val="auto"/>
    <w:pitch w:val="variable"/>
    <w:sig w:usb0="00000000" w:usb1="C000204B" w:usb2="00000008" w:usb3="00000000" w:csb0="000000D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hel">
    <w:altName w:val="Arial"/>
    <w:charset w:val="00"/>
    <w:family w:val="swiss"/>
    <w:pitch w:val="variable"/>
    <w:sig w:usb0="8000200F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8499658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C4D64" w:rsidRDefault="009C4D6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B483B">
          <w:rPr>
            <w:noProof/>
          </w:rPr>
          <w:t>42</w:t>
        </w:r>
        <w:r>
          <w:rPr>
            <w:noProof/>
          </w:rPr>
          <w:fldChar w:fldCharType="end"/>
        </w:r>
      </w:p>
    </w:sdtContent>
  </w:sdt>
  <w:p w:rsidR="009C4D64" w:rsidRPr="00927CC8" w:rsidRDefault="009C4D64" w:rsidP="00A40D32">
    <w:pPr>
      <w:pStyle w:val="Footer"/>
      <w:bidi/>
      <w:jc w:val="both"/>
      <w:rPr>
        <w:rFonts w:ascii="Sahel" w:hAnsi="Sahel" w:cs="Sahel"/>
        <w:sz w:val="20"/>
        <w:szCs w:val="20"/>
        <w:rtl/>
        <w:lang w:bidi="fa-I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65B2" w:rsidRDefault="001565B2" w:rsidP="0058252E">
      <w:pPr>
        <w:spacing w:after="0" w:line="240" w:lineRule="auto"/>
      </w:pPr>
      <w:r>
        <w:separator/>
      </w:r>
    </w:p>
  </w:footnote>
  <w:footnote w:type="continuationSeparator" w:id="0">
    <w:p w:rsidR="001565B2" w:rsidRDefault="001565B2" w:rsidP="0058252E">
      <w:pPr>
        <w:spacing w:after="0" w:line="240" w:lineRule="auto"/>
      </w:pPr>
      <w:r>
        <w:continuationSeparator/>
      </w:r>
    </w:p>
  </w:footnote>
  <w:footnote w:id="1">
    <w:p w:rsidR="009C4D64" w:rsidRDefault="009C4D64" w:rsidP="00AC3EEB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AC3EEB">
        <w:rPr>
          <w:rFonts w:ascii="Times New Roman" w:hAnsi="Times New Roman" w:cs="Times New Roman"/>
        </w:rPr>
        <w:t>Emergency Response Action</w:t>
      </w:r>
    </w:p>
  </w:footnote>
  <w:footnote w:id="2">
    <w:p w:rsidR="009C4D64" w:rsidRPr="00D6742F" w:rsidRDefault="009C4D64" w:rsidP="00D6742F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D6742F">
        <w:rPr>
          <w:rFonts w:ascii="Times New Roman" w:hAnsi="Times New Roman" w:cs="Times New Roman"/>
        </w:rPr>
        <w:t>Champion</w:t>
      </w:r>
    </w:p>
  </w:footnote>
  <w:footnote w:id="3">
    <w:p w:rsidR="009C4D64" w:rsidRDefault="009C4D64" w:rsidP="00D6742F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D6742F">
        <w:rPr>
          <w:rFonts w:ascii="Times New Roman" w:hAnsi="Times New Roman" w:cs="Times New Roman"/>
        </w:rPr>
        <w:t>Team Leader</w:t>
      </w:r>
    </w:p>
  </w:footnote>
  <w:footnote w:id="4">
    <w:p w:rsidR="009C4D64" w:rsidRDefault="009C4D64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C2733D">
        <w:rPr>
          <w:rFonts w:ascii="Times New Roman" w:hAnsi="Times New Roman" w:cs="Times New Roman"/>
        </w:rPr>
        <w:t>Interim Containment Action</w:t>
      </w:r>
    </w:p>
  </w:footnote>
  <w:footnote w:id="5">
    <w:p w:rsidR="009C4D64" w:rsidRDefault="009C4D64" w:rsidP="00FB1758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C2733D">
        <w:rPr>
          <w:rFonts w:ascii="Times New Roman" w:hAnsi="Times New Roman" w:cs="Times New Roman"/>
        </w:rPr>
        <w:t>Permanent Corrective Actions</w:t>
      </w:r>
    </w:p>
  </w:footnote>
  <w:footnote w:id="6">
    <w:p w:rsidR="009C4D64" w:rsidRPr="007B5634" w:rsidRDefault="009C4D64" w:rsidP="007B5634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7B5634">
        <w:rPr>
          <w:rFonts w:ascii="Times New Roman" w:hAnsi="Times New Roman" w:cs="Times New Roman"/>
        </w:rPr>
        <w:t>Escape Point</w:t>
      </w:r>
    </w:p>
  </w:footnote>
  <w:footnote w:id="7">
    <w:p w:rsidR="009C4D64" w:rsidRPr="00486689" w:rsidRDefault="009C4D64">
      <w:pPr>
        <w:pStyle w:val="FootnoteText"/>
        <w:rPr>
          <w:rFonts w:ascii="Times New Roman" w:hAnsi="Times New Roman"/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hAnsi="Times New Roman"/>
          <w:lang w:bidi="fa-IR"/>
        </w:rPr>
        <w:t>Action plans</w:t>
      </w:r>
    </w:p>
  </w:footnote>
  <w:footnote w:id="8">
    <w:p w:rsidR="009C4D64" w:rsidRDefault="009C4D64" w:rsidP="00E27BB3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E27BB3">
        <w:rPr>
          <w:rFonts w:ascii="Times New Roman" w:hAnsi="Times New Roman" w:cs="Times New Roman"/>
        </w:rPr>
        <w:t>Field service</w:t>
      </w:r>
      <w:r w:rsidRPr="00E27BB3">
        <w:t xml:space="preserve"> </w:t>
      </w:r>
    </w:p>
  </w:footnote>
  <w:footnote w:id="9">
    <w:p w:rsidR="009C4D64" w:rsidRPr="009E7CB8" w:rsidRDefault="009C4D64">
      <w:pPr>
        <w:pStyle w:val="FootnoteText"/>
        <w:rPr>
          <w:rFonts w:ascii="Times New Roman" w:hAnsi="Times New Roman"/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hAnsi="Times New Roman"/>
          <w:lang w:bidi="fa-IR"/>
        </w:rPr>
        <w:t>5 Whys</w:t>
      </w:r>
    </w:p>
  </w:footnote>
  <w:footnote w:id="10">
    <w:p w:rsidR="009C4D64" w:rsidRDefault="009C4D64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876FCF">
        <w:rPr>
          <w:rFonts w:ascii="Times New Roman" w:hAnsi="Times New Roman" w:cs="Times New Roman"/>
        </w:rPr>
        <w:t>Service Action</w:t>
      </w:r>
    </w:p>
  </w:footnote>
  <w:footnote w:id="11">
    <w:p w:rsidR="009C4D64" w:rsidRPr="0051711C" w:rsidRDefault="009C4D64" w:rsidP="0051711C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51711C">
        <w:rPr>
          <w:rFonts w:ascii="Times New Roman" w:hAnsi="Times New Roman" w:cs="Times New Roman"/>
        </w:rPr>
        <w:t>field</w:t>
      </w:r>
    </w:p>
  </w:footnote>
  <w:footnote w:id="12">
    <w:p w:rsidR="009C4D64" w:rsidRDefault="009C4D64" w:rsidP="005474BD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5474BD">
        <w:rPr>
          <w:rFonts w:ascii="Times New Roman" w:hAnsi="Times New Roman" w:cs="Times New Roman"/>
        </w:rPr>
        <w:t>Conflict resolution</w:t>
      </w:r>
    </w:p>
  </w:footnote>
  <w:footnote w:id="13">
    <w:p w:rsidR="009C4D64" w:rsidRDefault="009C4D64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BA77B8">
        <w:rPr>
          <w:rFonts w:ascii="Times New Roman" w:hAnsi="Times New Roman" w:cs="Times New Roman"/>
        </w:rPr>
        <w:t>timekeeper</w:t>
      </w:r>
    </w:p>
  </w:footnote>
  <w:footnote w:id="14">
    <w:p w:rsidR="009C4D64" w:rsidRPr="00980FCE" w:rsidRDefault="009C4D64">
      <w:pPr>
        <w:pStyle w:val="FootnoteText"/>
        <w:rPr>
          <w:rFonts w:ascii="Times New Roman" w:hAnsi="Times New Roman"/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hAnsi="Times New Roman"/>
          <w:lang w:bidi="fa-IR"/>
        </w:rPr>
        <w:t>Coach</w:t>
      </w:r>
    </w:p>
  </w:footnote>
  <w:footnote w:id="15">
    <w:p w:rsidR="009C4D64" w:rsidRPr="005124EB" w:rsidRDefault="009C4D64" w:rsidP="005124EB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5124EB">
        <w:rPr>
          <w:rFonts w:ascii="Times New Roman" w:hAnsi="Times New Roman" w:cs="Times New Roman"/>
        </w:rPr>
        <w:t>core circulation list</w:t>
      </w:r>
    </w:p>
  </w:footnote>
  <w:footnote w:id="16">
    <w:p w:rsidR="009C4D64" w:rsidRDefault="009C4D64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5124EB">
        <w:rPr>
          <w:rFonts w:ascii="Times New Roman" w:hAnsi="Times New Roman" w:cs="Times New Roman"/>
        </w:rPr>
        <w:t>specific circulation list</w:t>
      </w:r>
    </w:p>
  </w:footnote>
  <w:footnote w:id="17">
    <w:p w:rsidR="009C4D64" w:rsidRPr="00022638" w:rsidRDefault="009C4D64" w:rsidP="00022638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022638">
        <w:rPr>
          <w:rFonts w:ascii="Times New Roman" w:hAnsi="Times New Roman" w:cs="Times New Roman"/>
        </w:rPr>
        <w:t>problem statement</w:t>
      </w:r>
    </w:p>
  </w:footnote>
  <w:footnote w:id="18">
    <w:p w:rsidR="009C4D64" w:rsidRDefault="009C4D64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7B35D7">
        <w:rPr>
          <w:rFonts w:ascii="Times New Roman" w:hAnsi="Times New Roman" w:cs="Times New Roman"/>
        </w:rPr>
        <w:t>Is/Is Not</w:t>
      </w:r>
    </w:p>
  </w:footnote>
  <w:footnote w:id="19">
    <w:p w:rsidR="009C4D64" w:rsidRDefault="009C4D64" w:rsidP="00176C8E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176C8E">
        <w:rPr>
          <w:rFonts w:ascii="Times New Roman" w:hAnsi="Times New Roman" w:cs="Times New Roman"/>
        </w:rPr>
        <w:t>trip</w:t>
      </w:r>
    </w:p>
  </w:footnote>
  <w:footnote w:id="20">
    <w:p w:rsidR="009C4D64" w:rsidRPr="006573F3" w:rsidRDefault="009C4D64">
      <w:pPr>
        <w:pStyle w:val="FootnoteText"/>
        <w:rPr>
          <w:rFonts w:ascii="Times New Roman" w:hAnsi="Times New Roman"/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hAnsi="Times New Roman"/>
          <w:lang w:bidi="fa-IR"/>
        </w:rPr>
        <w:t>Is/Is not</w:t>
      </w:r>
    </w:p>
  </w:footnote>
  <w:footnote w:id="21">
    <w:p w:rsidR="009C4D64" w:rsidRDefault="009C4D64" w:rsidP="009C28CD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487403">
        <w:rPr>
          <w:rFonts w:ascii="Times New Roman" w:hAnsi="Times New Roman" w:cs="Times New Roman"/>
        </w:rPr>
        <w:t>time line</w:t>
      </w:r>
    </w:p>
  </w:footnote>
  <w:footnote w:id="22">
    <w:p w:rsidR="009C4D64" w:rsidRDefault="009C4D64" w:rsidP="00376F73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376F73">
        <w:rPr>
          <w:rFonts w:ascii="Times New Roman" w:hAnsi="Times New Roman" w:cs="Times New Roman"/>
        </w:rPr>
        <w:t>causal theory</w:t>
      </w:r>
    </w:p>
  </w:footnote>
  <w:footnote w:id="23">
    <w:p w:rsidR="009C4D64" w:rsidRPr="00C73F4F" w:rsidRDefault="009C4D64" w:rsidP="00C73F4F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C73F4F">
        <w:rPr>
          <w:rFonts w:ascii="Times New Roman" w:hAnsi="Times New Roman" w:cs="Times New Roman"/>
        </w:rPr>
        <w:t>Givens</w:t>
      </w:r>
    </w:p>
  </w:footnote>
  <w:footnote w:id="24">
    <w:p w:rsidR="009C4D64" w:rsidRDefault="009C4D64" w:rsidP="00C73F4F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C73F4F">
        <w:rPr>
          <w:rFonts w:ascii="Times New Roman" w:hAnsi="Times New Roman" w:cs="Times New Roman"/>
        </w:rPr>
        <w:t>Wants</w:t>
      </w:r>
    </w:p>
  </w:footnote>
  <w:footnote w:id="25">
    <w:p w:rsidR="009C4D64" w:rsidRDefault="009C4D64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A3067D">
        <w:rPr>
          <w:rFonts w:ascii="Times New Roman" w:hAnsi="Times New Roman" w:cs="Times New Roman"/>
        </w:rPr>
        <w:t>Cooperative Learning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461F1"/>
    <w:multiLevelType w:val="hybridMultilevel"/>
    <w:tmpl w:val="430EC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F529D9"/>
    <w:multiLevelType w:val="hybridMultilevel"/>
    <w:tmpl w:val="2B4C6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3537F"/>
    <w:multiLevelType w:val="hybridMultilevel"/>
    <w:tmpl w:val="E3A254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AD25DF"/>
    <w:multiLevelType w:val="hybridMultilevel"/>
    <w:tmpl w:val="144E4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94469"/>
    <w:multiLevelType w:val="hybridMultilevel"/>
    <w:tmpl w:val="70304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322C4E"/>
    <w:multiLevelType w:val="hybridMultilevel"/>
    <w:tmpl w:val="C792D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CF2610"/>
    <w:multiLevelType w:val="hybridMultilevel"/>
    <w:tmpl w:val="DACE9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D078A1"/>
    <w:multiLevelType w:val="hybridMultilevel"/>
    <w:tmpl w:val="0600ACFE"/>
    <w:lvl w:ilvl="0" w:tplc="A16C412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0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A82739"/>
    <w:multiLevelType w:val="hybridMultilevel"/>
    <w:tmpl w:val="D8387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173D48"/>
    <w:multiLevelType w:val="hybridMultilevel"/>
    <w:tmpl w:val="8E0CF9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FA5827"/>
    <w:multiLevelType w:val="hybridMultilevel"/>
    <w:tmpl w:val="2E9A2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DD3D94"/>
    <w:multiLevelType w:val="hybridMultilevel"/>
    <w:tmpl w:val="0A48E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435B92"/>
    <w:multiLevelType w:val="hybridMultilevel"/>
    <w:tmpl w:val="7D1AC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0133BE"/>
    <w:multiLevelType w:val="hybridMultilevel"/>
    <w:tmpl w:val="986AC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885AE2"/>
    <w:multiLevelType w:val="hybridMultilevel"/>
    <w:tmpl w:val="A4A01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432522"/>
    <w:multiLevelType w:val="hybridMultilevel"/>
    <w:tmpl w:val="61B60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425D14"/>
    <w:multiLevelType w:val="hybridMultilevel"/>
    <w:tmpl w:val="274E65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5903C6"/>
    <w:multiLevelType w:val="hybridMultilevel"/>
    <w:tmpl w:val="876EF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2821FA"/>
    <w:multiLevelType w:val="hybridMultilevel"/>
    <w:tmpl w:val="6BC01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5A209C"/>
    <w:multiLevelType w:val="hybridMultilevel"/>
    <w:tmpl w:val="7EF04B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90C46F9"/>
    <w:multiLevelType w:val="hybridMultilevel"/>
    <w:tmpl w:val="E0B646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E62E66"/>
    <w:multiLevelType w:val="hybridMultilevel"/>
    <w:tmpl w:val="75D879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BC5B10"/>
    <w:multiLevelType w:val="hybridMultilevel"/>
    <w:tmpl w:val="6C14CA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454520"/>
    <w:multiLevelType w:val="hybridMultilevel"/>
    <w:tmpl w:val="5102261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AA85490"/>
    <w:multiLevelType w:val="hybridMultilevel"/>
    <w:tmpl w:val="D79AEB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B71FFF"/>
    <w:multiLevelType w:val="hybridMultilevel"/>
    <w:tmpl w:val="2ADA3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F17753"/>
    <w:multiLevelType w:val="hybridMultilevel"/>
    <w:tmpl w:val="F2EE4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AB2927"/>
    <w:multiLevelType w:val="hybridMultilevel"/>
    <w:tmpl w:val="056C73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B91E13"/>
    <w:multiLevelType w:val="hybridMultilevel"/>
    <w:tmpl w:val="0E68263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8B06EE"/>
    <w:multiLevelType w:val="hybridMultilevel"/>
    <w:tmpl w:val="16900CA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246CFD"/>
    <w:multiLevelType w:val="hybridMultilevel"/>
    <w:tmpl w:val="E82C5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1F1BDF"/>
    <w:multiLevelType w:val="hybridMultilevel"/>
    <w:tmpl w:val="DDD2408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5BE6FAC"/>
    <w:multiLevelType w:val="hybridMultilevel"/>
    <w:tmpl w:val="E744B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C63726"/>
    <w:multiLevelType w:val="hybridMultilevel"/>
    <w:tmpl w:val="B8226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FB6BB9"/>
    <w:multiLevelType w:val="hybridMultilevel"/>
    <w:tmpl w:val="E9D2C47E"/>
    <w:lvl w:ilvl="0" w:tplc="5DAE3F04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267E19"/>
    <w:multiLevelType w:val="hybridMultilevel"/>
    <w:tmpl w:val="B094D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7C23E0"/>
    <w:multiLevelType w:val="hybridMultilevel"/>
    <w:tmpl w:val="1B7CCA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262557"/>
    <w:multiLevelType w:val="hybridMultilevel"/>
    <w:tmpl w:val="4A1096B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41358C"/>
    <w:multiLevelType w:val="hybridMultilevel"/>
    <w:tmpl w:val="DD9C3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2B3F8A"/>
    <w:multiLevelType w:val="hybridMultilevel"/>
    <w:tmpl w:val="B8DEC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6460B5"/>
    <w:multiLevelType w:val="hybridMultilevel"/>
    <w:tmpl w:val="A3162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9D1B00"/>
    <w:multiLevelType w:val="hybridMultilevel"/>
    <w:tmpl w:val="04B27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DA16BF"/>
    <w:multiLevelType w:val="hybridMultilevel"/>
    <w:tmpl w:val="9E34B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8"/>
  </w:num>
  <w:num w:numId="3">
    <w:abstractNumId w:val="42"/>
  </w:num>
  <w:num w:numId="4">
    <w:abstractNumId w:val="19"/>
  </w:num>
  <w:num w:numId="5">
    <w:abstractNumId w:val="13"/>
  </w:num>
  <w:num w:numId="6">
    <w:abstractNumId w:val="38"/>
  </w:num>
  <w:num w:numId="7">
    <w:abstractNumId w:val="2"/>
  </w:num>
  <w:num w:numId="8">
    <w:abstractNumId w:val="21"/>
  </w:num>
  <w:num w:numId="9">
    <w:abstractNumId w:val="23"/>
  </w:num>
  <w:num w:numId="10">
    <w:abstractNumId w:val="10"/>
  </w:num>
  <w:num w:numId="11">
    <w:abstractNumId w:val="15"/>
  </w:num>
  <w:num w:numId="12">
    <w:abstractNumId w:val="27"/>
  </w:num>
  <w:num w:numId="13">
    <w:abstractNumId w:val="33"/>
  </w:num>
  <w:num w:numId="14">
    <w:abstractNumId w:val="0"/>
  </w:num>
  <w:num w:numId="15">
    <w:abstractNumId w:val="14"/>
  </w:num>
  <w:num w:numId="16">
    <w:abstractNumId w:val="41"/>
  </w:num>
  <w:num w:numId="17">
    <w:abstractNumId w:val="24"/>
  </w:num>
  <w:num w:numId="18">
    <w:abstractNumId w:val="20"/>
  </w:num>
  <w:num w:numId="19">
    <w:abstractNumId w:val="22"/>
  </w:num>
  <w:num w:numId="20">
    <w:abstractNumId w:val="36"/>
  </w:num>
  <w:num w:numId="21">
    <w:abstractNumId w:val="35"/>
  </w:num>
  <w:num w:numId="22">
    <w:abstractNumId w:val="25"/>
  </w:num>
  <w:num w:numId="23">
    <w:abstractNumId w:val="1"/>
  </w:num>
  <w:num w:numId="24">
    <w:abstractNumId w:val="6"/>
  </w:num>
  <w:num w:numId="25">
    <w:abstractNumId w:val="16"/>
  </w:num>
  <w:num w:numId="26">
    <w:abstractNumId w:val="40"/>
  </w:num>
  <w:num w:numId="27">
    <w:abstractNumId w:val="32"/>
  </w:num>
  <w:num w:numId="28">
    <w:abstractNumId w:val="30"/>
  </w:num>
  <w:num w:numId="29">
    <w:abstractNumId w:val="39"/>
  </w:num>
  <w:num w:numId="30">
    <w:abstractNumId w:val="3"/>
  </w:num>
  <w:num w:numId="31">
    <w:abstractNumId w:val="8"/>
  </w:num>
  <w:num w:numId="32">
    <w:abstractNumId w:val="17"/>
  </w:num>
  <w:num w:numId="33">
    <w:abstractNumId w:val="4"/>
  </w:num>
  <w:num w:numId="34">
    <w:abstractNumId w:val="28"/>
  </w:num>
  <w:num w:numId="35">
    <w:abstractNumId w:val="7"/>
  </w:num>
  <w:num w:numId="36">
    <w:abstractNumId w:val="9"/>
  </w:num>
  <w:num w:numId="37">
    <w:abstractNumId w:val="5"/>
  </w:num>
  <w:num w:numId="38">
    <w:abstractNumId w:val="31"/>
  </w:num>
  <w:num w:numId="39">
    <w:abstractNumId w:val="37"/>
  </w:num>
  <w:num w:numId="40">
    <w:abstractNumId w:val="34"/>
  </w:num>
  <w:num w:numId="41">
    <w:abstractNumId w:val="29"/>
  </w:num>
  <w:num w:numId="42">
    <w:abstractNumId w:val="12"/>
  </w:num>
  <w:num w:numId="43">
    <w:abstractNumId w:val="11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hideSpellingErrors/>
  <w:proofState w:grammar="clean"/>
  <w:attachedTemplate r:id="rId1"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928"/>
    <w:rsid w:val="0000042A"/>
    <w:rsid w:val="00001CB5"/>
    <w:rsid w:val="00006291"/>
    <w:rsid w:val="00007D71"/>
    <w:rsid w:val="00015C09"/>
    <w:rsid w:val="0001745A"/>
    <w:rsid w:val="000179F5"/>
    <w:rsid w:val="00017C38"/>
    <w:rsid w:val="000225D7"/>
    <w:rsid w:val="00022638"/>
    <w:rsid w:val="0002358B"/>
    <w:rsid w:val="0002416C"/>
    <w:rsid w:val="0002776C"/>
    <w:rsid w:val="000304B0"/>
    <w:rsid w:val="000307C4"/>
    <w:rsid w:val="00030CD9"/>
    <w:rsid w:val="0003293C"/>
    <w:rsid w:val="00034288"/>
    <w:rsid w:val="00034A62"/>
    <w:rsid w:val="00035A27"/>
    <w:rsid w:val="00035AEC"/>
    <w:rsid w:val="00036497"/>
    <w:rsid w:val="000368B5"/>
    <w:rsid w:val="0004167B"/>
    <w:rsid w:val="00043384"/>
    <w:rsid w:val="00046613"/>
    <w:rsid w:val="00046824"/>
    <w:rsid w:val="000478FE"/>
    <w:rsid w:val="00050A38"/>
    <w:rsid w:val="00050E76"/>
    <w:rsid w:val="000528DB"/>
    <w:rsid w:val="00052952"/>
    <w:rsid w:val="00057F93"/>
    <w:rsid w:val="00060B58"/>
    <w:rsid w:val="00060ED3"/>
    <w:rsid w:val="0006106D"/>
    <w:rsid w:val="00064D42"/>
    <w:rsid w:val="0006720D"/>
    <w:rsid w:val="0007007E"/>
    <w:rsid w:val="000703B0"/>
    <w:rsid w:val="00071CDE"/>
    <w:rsid w:val="00074B16"/>
    <w:rsid w:val="00075124"/>
    <w:rsid w:val="00075A32"/>
    <w:rsid w:val="00076890"/>
    <w:rsid w:val="00082705"/>
    <w:rsid w:val="00086B32"/>
    <w:rsid w:val="0008775B"/>
    <w:rsid w:val="00092473"/>
    <w:rsid w:val="0009312A"/>
    <w:rsid w:val="00094015"/>
    <w:rsid w:val="000949E7"/>
    <w:rsid w:val="00095F20"/>
    <w:rsid w:val="000A054F"/>
    <w:rsid w:val="000A05AB"/>
    <w:rsid w:val="000A0E49"/>
    <w:rsid w:val="000A2B59"/>
    <w:rsid w:val="000A2CBD"/>
    <w:rsid w:val="000A349A"/>
    <w:rsid w:val="000A4E0A"/>
    <w:rsid w:val="000A577E"/>
    <w:rsid w:val="000A665D"/>
    <w:rsid w:val="000A7ADA"/>
    <w:rsid w:val="000B11C2"/>
    <w:rsid w:val="000B1BBE"/>
    <w:rsid w:val="000B2321"/>
    <w:rsid w:val="000B2F56"/>
    <w:rsid w:val="000B53B2"/>
    <w:rsid w:val="000B602F"/>
    <w:rsid w:val="000B6108"/>
    <w:rsid w:val="000C4093"/>
    <w:rsid w:val="000C479C"/>
    <w:rsid w:val="000C7238"/>
    <w:rsid w:val="000D011C"/>
    <w:rsid w:val="000D0D96"/>
    <w:rsid w:val="000D13A9"/>
    <w:rsid w:val="000D1527"/>
    <w:rsid w:val="000D1C98"/>
    <w:rsid w:val="000D2986"/>
    <w:rsid w:val="000D335C"/>
    <w:rsid w:val="000D3D0B"/>
    <w:rsid w:val="000D640D"/>
    <w:rsid w:val="000D6834"/>
    <w:rsid w:val="000D7595"/>
    <w:rsid w:val="000E2B70"/>
    <w:rsid w:val="000E2FB3"/>
    <w:rsid w:val="000E4348"/>
    <w:rsid w:val="000E46AC"/>
    <w:rsid w:val="000E7178"/>
    <w:rsid w:val="000E7D5C"/>
    <w:rsid w:val="000F07F0"/>
    <w:rsid w:val="000F1678"/>
    <w:rsid w:val="000F36BE"/>
    <w:rsid w:val="000F4A03"/>
    <w:rsid w:val="00102CB3"/>
    <w:rsid w:val="00102D7D"/>
    <w:rsid w:val="00102DCA"/>
    <w:rsid w:val="00102F75"/>
    <w:rsid w:val="001049D5"/>
    <w:rsid w:val="00104D8A"/>
    <w:rsid w:val="0010597B"/>
    <w:rsid w:val="00111563"/>
    <w:rsid w:val="0011527B"/>
    <w:rsid w:val="001156DD"/>
    <w:rsid w:val="00115CE1"/>
    <w:rsid w:val="0011653A"/>
    <w:rsid w:val="00117D9D"/>
    <w:rsid w:val="001223A8"/>
    <w:rsid w:val="0012381C"/>
    <w:rsid w:val="00123BC3"/>
    <w:rsid w:val="00124536"/>
    <w:rsid w:val="001260DC"/>
    <w:rsid w:val="00131CCB"/>
    <w:rsid w:val="00135D34"/>
    <w:rsid w:val="00137467"/>
    <w:rsid w:val="00141513"/>
    <w:rsid w:val="0014169E"/>
    <w:rsid w:val="00142A7A"/>
    <w:rsid w:val="00142DF9"/>
    <w:rsid w:val="0014387F"/>
    <w:rsid w:val="00143CF2"/>
    <w:rsid w:val="00144DC0"/>
    <w:rsid w:val="001453BD"/>
    <w:rsid w:val="00146449"/>
    <w:rsid w:val="0014680B"/>
    <w:rsid w:val="0014774C"/>
    <w:rsid w:val="00147ABC"/>
    <w:rsid w:val="0015067F"/>
    <w:rsid w:val="00153B60"/>
    <w:rsid w:val="001565B2"/>
    <w:rsid w:val="00157CC5"/>
    <w:rsid w:val="0016032A"/>
    <w:rsid w:val="00162E2C"/>
    <w:rsid w:val="00163258"/>
    <w:rsid w:val="001635A5"/>
    <w:rsid w:val="00165085"/>
    <w:rsid w:val="001659B5"/>
    <w:rsid w:val="00166908"/>
    <w:rsid w:val="00166934"/>
    <w:rsid w:val="00170689"/>
    <w:rsid w:val="00171384"/>
    <w:rsid w:val="001714C0"/>
    <w:rsid w:val="0017182A"/>
    <w:rsid w:val="00174622"/>
    <w:rsid w:val="00176C8E"/>
    <w:rsid w:val="00180B7A"/>
    <w:rsid w:val="00184746"/>
    <w:rsid w:val="001851A2"/>
    <w:rsid w:val="00190709"/>
    <w:rsid w:val="00194E9E"/>
    <w:rsid w:val="001A0F2D"/>
    <w:rsid w:val="001A2135"/>
    <w:rsid w:val="001A21A3"/>
    <w:rsid w:val="001A4A09"/>
    <w:rsid w:val="001A4A8E"/>
    <w:rsid w:val="001B08BF"/>
    <w:rsid w:val="001B19DB"/>
    <w:rsid w:val="001B5558"/>
    <w:rsid w:val="001C1F62"/>
    <w:rsid w:val="001C20D6"/>
    <w:rsid w:val="001C272C"/>
    <w:rsid w:val="001C369A"/>
    <w:rsid w:val="001C54F5"/>
    <w:rsid w:val="001C5FCD"/>
    <w:rsid w:val="001C76F7"/>
    <w:rsid w:val="001D0BAA"/>
    <w:rsid w:val="001D0FA7"/>
    <w:rsid w:val="001D13CD"/>
    <w:rsid w:val="001D341C"/>
    <w:rsid w:val="001D4113"/>
    <w:rsid w:val="001D63FC"/>
    <w:rsid w:val="001E09EF"/>
    <w:rsid w:val="001E1239"/>
    <w:rsid w:val="001E32A1"/>
    <w:rsid w:val="001E35CD"/>
    <w:rsid w:val="001E46AD"/>
    <w:rsid w:val="001E5792"/>
    <w:rsid w:val="001F2EBE"/>
    <w:rsid w:val="001F37EF"/>
    <w:rsid w:val="001F57BD"/>
    <w:rsid w:val="001F60C0"/>
    <w:rsid w:val="001F631F"/>
    <w:rsid w:val="001F78A2"/>
    <w:rsid w:val="0020461C"/>
    <w:rsid w:val="0020651E"/>
    <w:rsid w:val="00210795"/>
    <w:rsid w:val="00210A49"/>
    <w:rsid w:val="0021147A"/>
    <w:rsid w:val="0021154C"/>
    <w:rsid w:val="00213D67"/>
    <w:rsid w:val="002207E5"/>
    <w:rsid w:val="0022185C"/>
    <w:rsid w:val="00222C1A"/>
    <w:rsid w:val="00222C1F"/>
    <w:rsid w:val="0023090A"/>
    <w:rsid w:val="002322D2"/>
    <w:rsid w:val="00232956"/>
    <w:rsid w:val="002339B9"/>
    <w:rsid w:val="00234BA5"/>
    <w:rsid w:val="00234F6D"/>
    <w:rsid w:val="00237894"/>
    <w:rsid w:val="002401B8"/>
    <w:rsid w:val="00242D32"/>
    <w:rsid w:val="00242E62"/>
    <w:rsid w:val="00246504"/>
    <w:rsid w:val="0025018D"/>
    <w:rsid w:val="00252681"/>
    <w:rsid w:val="00253D6E"/>
    <w:rsid w:val="00254C3E"/>
    <w:rsid w:val="00257A9F"/>
    <w:rsid w:val="00263443"/>
    <w:rsid w:val="00264501"/>
    <w:rsid w:val="0026460A"/>
    <w:rsid w:val="002647AD"/>
    <w:rsid w:val="00264D02"/>
    <w:rsid w:val="002650A5"/>
    <w:rsid w:val="002657C8"/>
    <w:rsid w:val="00272B35"/>
    <w:rsid w:val="002738DD"/>
    <w:rsid w:val="00273C57"/>
    <w:rsid w:val="00276F6B"/>
    <w:rsid w:val="00281317"/>
    <w:rsid w:val="002823FF"/>
    <w:rsid w:val="00282AB7"/>
    <w:rsid w:val="00285560"/>
    <w:rsid w:val="0029022A"/>
    <w:rsid w:val="00292220"/>
    <w:rsid w:val="00293014"/>
    <w:rsid w:val="0029500F"/>
    <w:rsid w:val="002A2132"/>
    <w:rsid w:val="002A29A2"/>
    <w:rsid w:val="002A4464"/>
    <w:rsid w:val="002A4BEB"/>
    <w:rsid w:val="002B0D6C"/>
    <w:rsid w:val="002B2932"/>
    <w:rsid w:val="002B2E98"/>
    <w:rsid w:val="002B3C7B"/>
    <w:rsid w:val="002B69AB"/>
    <w:rsid w:val="002B6C82"/>
    <w:rsid w:val="002B7731"/>
    <w:rsid w:val="002B7A34"/>
    <w:rsid w:val="002C048B"/>
    <w:rsid w:val="002C06BC"/>
    <w:rsid w:val="002C558F"/>
    <w:rsid w:val="002C669C"/>
    <w:rsid w:val="002C67C7"/>
    <w:rsid w:val="002C79D6"/>
    <w:rsid w:val="002D0508"/>
    <w:rsid w:val="002D443B"/>
    <w:rsid w:val="002D4E6E"/>
    <w:rsid w:val="002D58F0"/>
    <w:rsid w:val="002D5EC2"/>
    <w:rsid w:val="002D7777"/>
    <w:rsid w:val="002D7822"/>
    <w:rsid w:val="002E08AD"/>
    <w:rsid w:val="002E0CE9"/>
    <w:rsid w:val="002E2641"/>
    <w:rsid w:val="002E47A1"/>
    <w:rsid w:val="002E5123"/>
    <w:rsid w:val="002E7FC6"/>
    <w:rsid w:val="002F0AD6"/>
    <w:rsid w:val="002F0FC5"/>
    <w:rsid w:val="002F6B72"/>
    <w:rsid w:val="002F7F32"/>
    <w:rsid w:val="00300342"/>
    <w:rsid w:val="00302E16"/>
    <w:rsid w:val="00302F17"/>
    <w:rsid w:val="00302FF9"/>
    <w:rsid w:val="003037BB"/>
    <w:rsid w:val="00310E2C"/>
    <w:rsid w:val="00315AA8"/>
    <w:rsid w:val="00317812"/>
    <w:rsid w:val="00321565"/>
    <w:rsid w:val="0032191F"/>
    <w:rsid w:val="00323C06"/>
    <w:rsid w:val="00323C11"/>
    <w:rsid w:val="00331771"/>
    <w:rsid w:val="003342DD"/>
    <w:rsid w:val="00336CA3"/>
    <w:rsid w:val="00337C4E"/>
    <w:rsid w:val="00337D1C"/>
    <w:rsid w:val="00340618"/>
    <w:rsid w:val="00342580"/>
    <w:rsid w:val="0034462E"/>
    <w:rsid w:val="00344C95"/>
    <w:rsid w:val="0034718E"/>
    <w:rsid w:val="003475C0"/>
    <w:rsid w:val="0034772C"/>
    <w:rsid w:val="00350315"/>
    <w:rsid w:val="003513A4"/>
    <w:rsid w:val="003514BB"/>
    <w:rsid w:val="00351902"/>
    <w:rsid w:val="00352EAE"/>
    <w:rsid w:val="0035479B"/>
    <w:rsid w:val="0036472C"/>
    <w:rsid w:val="003653B1"/>
    <w:rsid w:val="003666AC"/>
    <w:rsid w:val="00367A4A"/>
    <w:rsid w:val="00370DAB"/>
    <w:rsid w:val="00375094"/>
    <w:rsid w:val="00376F73"/>
    <w:rsid w:val="00381AEE"/>
    <w:rsid w:val="0038213F"/>
    <w:rsid w:val="00386289"/>
    <w:rsid w:val="0039080A"/>
    <w:rsid w:val="0039169C"/>
    <w:rsid w:val="00394898"/>
    <w:rsid w:val="003955E2"/>
    <w:rsid w:val="00397259"/>
    <w:rsid w:val="0039785D"/>
    <w:rsid w:val="003A0EEB"/>
    <w:rsid w:val="003A1271"/>
    <w:rsid w:val="003A13CE"/>
    <w:rsid w:val="003A19BF"/>
    <w:rsid w:val="003A1F24"/>
    <w:rsid w:val="003A1FAD"/>
    <w:rsid w:val="003A4CBF"/>
    <w:rsid w:val="003A617A"/>
    <w:rsid w:val="003B0D6E"/>
    <w:rsid w:val="003B13F2"/>
    <w:rsid w:val="003B1F1C"/>
    <w:rsid w:val="003B2117"/>
    <w:rsid w:val="003B6727"/>
    <w:rsid w:val="003C225B"/>
    <w:rsid w:val="003C5044"/>
    <w:rsid w:val="003C7C9B"/>
    <w:rsid w:val="003D1B87"/>
    <w:rsid w:val="003D3014"/>
    <w:rsid w:val="003D4257"/>
    <w:rsid w:val="003D5E1B"/>
    <w:rsid w:val="003D634A"/>
    <w:rsid w:val="003E3A23"/>
    <w:rsid w:val="003E3D96"/>
    <w:rsid w:val="003E480D"/>
    <w:rsid w:val="003E4853"/>
    <w:rsid w:val="003E665E"/>
    <w:rsid w:val="003E688C"/>
    <w:rsid w:val="003F17C9"/>
    <w:rsid w:val="003F35DD"/>
    <w:rsid w:val="003F47EE"/>
    <w:rsid w:val="003F4F86"/>
    <w:rsid w:val="003F5C80"/>
    <w:rsid w:val="003F68AF"/>
    <w:rsid w:val="004010F3"/>
    <w:rsid w:val="0040175A"/>
    <w:rsid w:val="00401C9B"/>
    <w:rsid w:val="004045AC"/>
    <w:rsid w:val="00405963"/>
    <w:rsid w:val="00407F95"/>
    <w:rsid w:val="00412906"/>
    <w:rsid w:val="00412EE2"/>
    <w:rsid w:val="0041396F"/>
    <w:rsid w:val="00415603"/>
    <w:rsid w:val="00416376"/>
    <w:rsid w:val="00416653"/>
    <w:rsid w:val="00416E9A"/>
    <w:rsid w:val="00417518"/>
    <w:rsid w:val="00417B14"/>
    <w:rsid w:val="00421FBD"/>
    <w:rsid w:val="00423031"/>
    <w:rsid w:val="00423528"/>
    <w:rsid w:val="00424896"/>
    <w:rsid w:val="00424FFD"/>
    <w:rsid w:val="004304E5"/>
    <w:rsid w:val="00431213"/>
    <w:rsid w:val="0043572C"/>
    <w:rsid w:val="0043647A"/>
    <w:rsid w:val="00437086"/>
    <w:rsid w:val="004374D5"/>
    <w:rsid w:val="004413D9"/>
    <w:rsid w:val="00441E4A"/>
    <w:rsid w:val="00443C06"/>
    <w:rsid w:val="00444D9F"/>
    <w:rsid w:val="00445BA8"/>
    <w:rsid w:val="004465E0"/>
    <w:rsid w:val="0044712C"/>
    <w:rsid w:val="004504A4"/>
    <w:rsid w:val="00451E3A"/>
    <w:rsid w:val="004521F4"/>
    <w:rsid w:val="004547BC"/>
    <w:rsid w:val="00455DE1"/>
    <w:rsid w:val="00456FF1"/>
    <w:rsid w:val="00457DCF"/>
    <w:rsid w:val="0046042E"/>
    <w:rsid w:val="004605FB"/>
    <w:rsid w:val="0046151E"/>
    <w:rsid w:val="00461BDD"/>
    <w:rsid w:val="00462842"/>
    <w:rsid w:val="00463051"/>
    <w:rsid w:val="00463921"/>
    <w:rsid w:val="00465415"/>
    <w:rsid w:val="00465512"/>
    <w:rsid w:val="00466E8A"/>
    <w:rsid w:val="00466EF1"/>
    <w:rsid w:val="00471F2E"/>
    <w:rsid w:val="004748FD"/>
    <w:rsid w:val="0047492A"/>
    <w:rsid w:val="00476CD9"/>
    <w:rsid w:val="00482681"/>
    <w:rsid w:val="00482727"/>
    <w:rsid w:val="00484898"/>
    <w:rsid w:val="00486217"/>
    <w:rsid w:val="00486689"/>
    <w:rsid w:val="00487403"/>
    <w:rsid w:val="00491CFD"/>
    <w:rsid w:val="00492CF2"/>
    <w:rsid w:val="004930E1"/>
    <w:rsid w:val="004952AE"/>
    <w:rsid w:val="004A20CB"/>
    <w:rsid w:val="004A4BC8"/>
    <w:rsid w:val="004A5C88"/>
    <w:rsid w:val="004A62AD"/>
    <w:rsid w:val="004A65A9"/>
    <w:rsid w:val="004A7DB7"/>
    <w:rsid w:val="004B6BD7"/>
    <w:rsid w:val="004C10C9"/>
    <w:rsid w:val="004C21C1"/>
    <w:rsid w:val="004C4084"/>
    <w:rsid w:val="004C784B"/>
    <w:rsid w:val="004D0404"/>
    <w:rsid w:val="004D0C69"/>
    <w:rsid w:val="004D3F99"/>
    <w:rsid w:val="004D4F14"/>
    <w:rsid w:val="004D5CE1"/>
    <w:rsid w:val="004E090D"/>
    <w:rsid w:val="004E16EE"/>
    <w:rsid w:val="004E2077"/>
    <w:rsid w:val="004E31BB"/>
    <w:rsid w:val="004E34DF"/>
    <w:rsid w:val="004F0F04"/>
    <w:rsid w:val="004F1ED1"/>
    <w:rsid w:val="004F45E0"/>
    <w:rsid w:val="004F6CF1"/>
    <w:rsid w:val="004F70B3"/>
    <w:rsid w:val="00502B9D"/>
    <w:rsid w:val="00505928"/>
    <w:rsid w:val="00506809"/>
    <w:rsid w:val="0050780D"/>
    <w:rsid w:val="005108FB"/>
    <w:rsid w:val="0051190D"/>
    <w:rsid w:val="005124EB"/>
    <w:rsid w:val="00512827"/>
    <w:rsid w:val="0051421C"/>
    <w:rsid w:val="00514E19"/>
    <w:rsid w:val="0051565A"/>
    <w:rsid w:val="00516ADB"/>
    <w:rsid w:val="0051711C"/>
    <w:rsid w:val="00517195"/>
    <w:rsid w:val="00522D8D"/>
    <w:rsid w:val="00523F9D"/>
    <w:rsid w:val="005254FF"/>
    <w:rsid w:val="005259B1"/>
    <w:rsid w:val="005259D5"/>
    <w:rsid w:val="00526174"/>
    <w:rsid w:val="00526333"/>
    <w:rsid w:val="00526687"/>
    <w:rsid w:val="00526A21"/>
    <w:rsid w:val="00531F39"/>
    <w:rsid w:val="0053448A"/>
    <w:rsid w:val="00534BDA"/>
    <w:rsid w:val="005417AE"/>
    <w:rsid w:val="005424FF"/>
    <w:rsid w:val="00543508"/>
    <w:rsid w:val="005444E8"/>
    <w:rsid w:val="00545AAF"/>
    <w:rsid w:val="00545C89"/>
    <w:rsid w:val="005469BF"/>
    <w:rsid w:val="005474BD"/>
    <w:rsid w:val="0055108D"/>
    <w:rsid w:val="00551252"/>
    <w:rsid w:val="00552D2F"/>
    <w:rsid w:val="00552D4A"/>
    <w:rsid w:val="00553C78"/>
    <w:rsid w:val="00555180"/>
    <w:rsid w:val="00555450"/>
    <w:rsid w:val="00556B04"/>
    <w:rsid w:val="00557240"/>
    <w:rsid w:val="00560035"/>
    <w:rsid w:val="00560A07"/>
    <w:rsid w:val="00560BF4"/>
    <w:rsid w:val="00561704"/>
    <w:rsid w:val="00563301"/>
    <w:rsid w:val="00564FB9"/>
    <w:rsid w:val="00565BE6"/>
    <w:rsid w:val="00567F00"/>
    <w:rsid w:val="00572A3B"/>
    <w:rsid w:val="00573085"/>
    <w:rsid w:val="00575587"/>
    <w:rsid w:val="0057672C"/>
    <w:rsid w:val="005820CE"/>
    <w:rsid w:val="0058252E"/>
    <w:rsid w:val="005865E7"/>
    <w:rsid w:val="005920C6"/>
    <w:rsid w:val="005922AC"/>
    <w:rsid w:val="005938A2"/>
    <w:rsid w:val="005A0580"/>
    <w:rsid w:val="005A1CB9"/>
    <w:rsid w:val="005A3170"/>
    <w:rsid w:val="005A3C3F"/>
    <w:rsid w:val="005A52BC"/>
    <w:rsid w:val="005A54BC"/>
    <w:rsid w:val="005A55E7"/>
    <w:rsid w:val="005A5660"/>
    <w:rsid w:val="005A59C7"/>
    <w:rsid w:val="005A5C01"/>
    <w:rsid w:val="005A7B2B"/>
    <w:rsid w:val="005B0082"/>
    <w:rsid w:val="005B014A"/>
    <w:rsid w:val="005B0AD5"/>
    <w:rsid w:val="005B2A89"/>
    <w:rsid w:val="005B333C"/>
    <w:rsid w:val="005B3DFF"/>
    <w:rsid w:val="005B49CE"/>
    <w:rsid w:val="005B5571"/>
    <w:rsid w:val="005B609F"/>
    <w:rsid w:val="005B7637"/>
    <w:rsid w:val="005C0351"/>
    <w:rsid w:val="005C1CFF"/>
    <w:rsid w:val="005C51F1"/>
    <w:rsid w:val="005D1399"/>
    <w:rsid w:val="005D6035"/>
    <w:rsid w:val="005D7B0A"/>
    <w:rsid w:val="005E279B"/>
    <w:rsid w:val="005E30C3"/>
    <w:rsid w:val="005E327F"/>
    <w:rsid w:val="005F076D"/>
    <w:rsid w:val="005F0C12"/>
    <w:rsid w:val="005F2050"/>
    <w:rsid w:val="005F31E7"/>
    <w:rsid w:val="00602567"/>
    <w:rsid w:val="006045AD"/>
    <w:rsid w:val="00605305"/>
    <w:rsid w:val="006053A0"/>
    <w:rsid w:val="00605FCD"/>
    <w:rsid w:val="00606161"/>
    <w:rsid w:val="006062DA"/>
    <w:rsid w:val="00606C72"/>
    <w:rsid w:val="00607373"/>
    <w:rsid w:val="00607C37"/>
    <w:rsid w:val="00610BD9"/>
    <w:rsid w:val="00610C27"/>
    <w:rsid w:val="006114CC"/>
    <w:rsid w:val="006119FF"/>
    <w:rsid w:val="006121C4"/>
    <w:rsid w:val="00612F5D"/>
    <w:rsid w:val="00612FEF"/>
    <w:rsid w:val="00613768"/>
    <w:rsid w:val="006168D3"/>
    <w:rsid w:val="00616950"/>
    <w:rsid w:val="00620379"/>
    <w:rsid w:val="00620715"/>
    <w:rsid w:val="00620AFF"/>
    <w:rsid w:val="00620D42"/>
    <w:rsid w:val="006229CB"/>
    <w:rsid w:val="00624486"/>
    <w:rsid w:val="00624A66"/>
    <w:rsid w:val="00624B63"/>
    <w:rsid w:val="00625F3C"/>
    <w:rsid w:val="00627A82"/>
    <w:rsid w:val="0063535C"/>
    <w:rsid w:val="00635CB0"/>
    <w:rsid w:val="006362B0"/>
    <w:rsid w:val="00637311"/>
    <w:rsid w:val="00642440"/>
    <w:rsid w:val="00642B59"/>
    <w:rsid w:val="006441FA"/>
    <w:rsid w:val="00645295"/>
    <w:rsid w:val="00647338"/>
    <w:rsid w:val="00647E69"/>
    <w:rsid w:val="00651DF0"/>
    <w:rsid w:val="00653B01"/>
    <w:rsid w:val="006573F3"/>
    <w:rsid w:val="00657742"/>
    <w:rsid w:val="0067085C"/>
    <w:rsid w:val="0067089B"/>
    <w:rsid w:val="00671250"/>
    <w:rsid w:val="00671E36"/>
    <w:rsid w:val="006721FE"/>
    <w:rsid w:val="0067639E"/>
    <w:rsid w:val="00681769"/>
    <w:rsid w:val="00682FFD"/>
    <w:rsid w:val="00683A65"/>
    <w:rsid w:val="00684B0C"/>
    <w:rsid w:val="006855DC"/>
    <w:rsid w:val="00685AF1"/>
    <w:rsid w:val="00687DF2"/>
    <w:rsid w:val="00690CB5"/>
    <w:rsid w:val="0069262B"/>
    <w:rsid w:val="0069557B"/>
    <w:rsid w:val="00697A02"/>
    <w:rsid w:val="006A2C6A"/>
    <w:rsid w:val="006A2F69"/>
    <w:rsid w:val="006A4880"/>
    <w:rsid w:val="006A7ACF"/>
    <w:rsid w:val="006B1115"/>
    <w:rsid w:val="006B1C9E"/>
    <w:rsid w:val="006B2702"/>
    <w:rsid w:val="006B4AA3"/>
    <w:rsid w:val="006B7348"/>
    <w:rsid w:val="006C0B31"/>
    <w:rsid w:val="006C0F8F"/>
    <w:rsid w:val="006C147E"/>
    <w:rsid w:val="006C1CE5"/>
    <w:rsid w:val="006C23F3"/>
    <w:rsid w:val="006C60D2"/>
    <w:rsid w:val="006C7CA5"/>
    <w:rsid w:val="006D3091"/>
    <w:rsid w:val="006D56D9"/>
    <w:rsid w:val="006D59C7"/>
    <w:rsid w:val="006D6FF9"/>
    <w:rsid w:val="006E04A1"/>
    <w:rsid w:val="006E4FCF"/>
    <w:rsid w:val="006E6150"/>
    <w:rsid w:val="006E7C29"/>
    <w:rsid w:val="006F1BDE"/>
    <w:rsid w:val="006F287A"/>
    <w:rsid w:val="006F2D2C"/>
    <w:rsid w:val="006F38C3"/>
    <w:rsid w:val="006F4501"/>
    <w:rsid w:val="00701075"/>
    <w:rsid w:val="00702742"/>
    <w:rsid w:val="007052DE"/>
    <w:rsid w:val="00705534"/>
    <w:rsid w:val="00705F34"/>
    <w:rsid w:val="007106F9"/>
    <w:rsid w:val="0071152F"/>
    <w:rsid w:val="00713A84"/>
    <w:rsid w:val="00713D8D"/>
    <w:rsid w:val="00713E81"/>
    <w:rsid w:val="00715C41"/>
    <w:rsid w:val="00717C75"/>
    <w:rsid w:val="007218A3"/>
    <w:rsid w:val="0072190F"/>
    <w:rsid w:val="00721DF9"/>
    <w:rsid w:val="00724DEF"/>
    <w:rsid w:val="00725214"/>
    <w:rsid w:val="00726E2C"/>
    <w:rsid w:val="00727A4B"/>
    <w:rsid w:val="00730C45"/>
    <w:rsid w:val="00732C49"/>
    <w:rsid w:val="0073542E"/>
    <w:rsid w:val="00737B6B"/>
    <w:rsid w:val="007428E5"/>
    <w:rsid w:val="007437B2"/>
    <w:rsid w:val="00743F32"/>
    <w:rsid w:val="00743FBA"/>
    <w:rsid w:val="00745C89"/>
    <w:rsid w:val="007460B4"/>
    <w:rsid w:val="00747AE1"/>
    <w:rsid w:val="007501BA"/>
    <w:rsid w:val="007512EE"/>
    <w:rsid w:val="00753721"/>
    <w:rsid w:val="00755C93"/>
    <w:rsid w:val="0075693A"/>
    <w:rsid w:val="00756E15"/>
    <w:rsid w:val="00757572"/>
    <w:rsid w:val="007672B7"/>
    <w:rsid w:val="00771981"/>
    <w:rsid w:val="00772C14"/>
    <w:rsid w:val="00773F9B"/>
    <w:rsid w:val="0077485A"/>
    <w:rsid w:val="007751B4"/>
    <w:rsid w:val="00775874"/>
    <w:rsid w:val="007763F9"/>
    <w:rsid w:val="00776B4F"/>
    <w:rsid w:val="00777397"/>
    <w:rsid w:val="0078222B"/>
    <w:rsid w:val="007826F7"/>
    <w:rsid w:val="00783C09"/>
    <w:rsid w:val="0078441C"/>
    <w:rsid w:val="00790E8D"/>
    <w:rsid w:val="007927F3"/>
    <w:rsid w:val="00795500"/>
    <w:rsid w:val="0079595B"/>
    <w:rsid w:val="007966C9"/>
    <w:rsid w:val="00796CA1"/>
    <w:rsid w:val="0079789C"/>
    <w:rsid w:val="007A0204"/>
    <w:rsid w:val="007A10D4"/>
    <w:rsid w:val="007A118B"/>
    <w:rsid w:val="007A2C66"/>
    <w:rsid w:val="007A3874"/>
    <w:rsid w:val="007A5AF1"/>
    <w:rsid w:val="007A62AD"/>
    <w:rsid w:val="007A64ED"/>
    <w:rsid w:val="007A7718"/>
    <w:rsid w:val="007A77DA"/>
    <w:rsid w:val="007B1454"/>
    <w:rsid w:val="007B2FBD"/>
    <w:rsid w:val="007B35D7"/>
    <w:rsid w:val="007B4968"/>
    <w:rsid w:val="007B4D2A"/>
    <w:rsid w:val="007B5634"/>
    <w:rsid w:val="007B5B83"/>
    <w:rsid w:val="007B6B57"/>
    <w:rsid w:val="007C2F66"/>
    <w:rsid w:val="007C342C"/>
    <w:rsid w:val="007C3C70"/>
    <w:rsid w:val="007D60B0"/>
    <w:rsid w:val="007D6422"/>
    <w:rsid w:val="007D6F35"/>
    <w:rsid w:val="007D7724"/>
    <w:rsid w:val="007E3E3C"/>
    <w:rsid w:val="007E4C9F"/>
    <w:rsid w:val="007E5174"/>
    <w:rsid w:val="007E7813"/>
    <w:rsid w:val="007F144D"/>
    <w:rsid w:val="007F212C"/>
    <w:rsid w:val="007F3342"/>
    <w:rsid w:val="007F41AD"/>
    <w:rsid w:val="007F4683"/>
    <w:rsid w:val="007F4686"/>
    <w:rsid w:val="0080726B"/>
    <w:rsid w:val="008121BB"/>
    <w:rsid w:val="00815777"/>
    <w:rsid w:val="00817F40"/>
    <w:rsid w:val="008213A1"/>
    <w:rsid w:val="008304C6"/>
    <w:rsid w:val="00830AEC"/>
    <w:rsid w:val="008347B5"/>
    <w:rsid w:val="00842817"/>
    <w:rsid w:val="008468FC"/>
    <w:rsid w:val="00846970"/>
    <w:rsid w:val="008538B7"/>
    <w:rsid w:val="00857256"/>
    <w:rsid w:val="00860721"/>
    <w:rsid w:val="00861AA3"/>
    <w:rsid w:val="00871332"/>
    <w:rsid w:val="0087464F"/>
    <w:rsid w:val="00875E51"/>
    <w:rsid w:val="00876630"/>
    <w:rsid w:val="00876CCE"/>
    <w:rsid w:val="00876FCF"/>
    <w:rsid w:val="00877990"/>
    <w:rsid w:val="0088076B"/>
    <w:rsid w:val="008813A2"/>
    <w:rsid w:val="00881529"/>
    <w:rsid w:val="00882119"/>
    <w:rsid w:val="00882F7F"/>
    <w:rsid w:val="00883DAA"/>
    <w:rsid w:val="0088424E"/>
    <w:rsid w:val="0088632E"/>
    <w:rsid w:val="00887602"/>
    <w:rsid w:val="00895936"/>
    <w:rsid w:val="008A079C"/>
    <w:rsid w:val="008A0B4E"/>
    <w:rsid w:val="008A5089"/>
    <w:rsid w:val="008A511F"/>
    <w:rsid w:val="008A59C1"/>
    <w:rsid w:val="008B0D31"/>
    <w:rsid w:val="008B2384"/>
    <w:rsid w:val="008B2705"/>
    <w:rsid w:val="008B2F8D"/>
    <w:rsid w:val="008B46A6"/>
    <w:rsid w:val="008C1896"/>
    <w:rsid w:val="008C69B7"/>
    <w:rsid w:val="008D26A5"/>
    <w:rsid w:val="008D2A3C"/>
    <w:rsid w:val="008D3389"/>
    <w:rsid w:val="008D4EE5"/>
    <w:rsid w:val="008E0073"/>
    <w:rsid w:val="008E3324"/>
    <w:rsid w:val="008E6F9F"/>
    <w:rsid w:val="008F00C9"/>
    <w:rsid w:val="008F1180"/>
    <w:rsid w:val="008F12AB"/>
    <w:rsid w:val="008F530A"/>
    <w:rsid w:val="008F6C13"/>
    <w:rsid w:val="00900CDE"/>
    <w:rsid w:val="009010D6"/>
    <w:rsid w:val="009018C2"/>
    <w:rsid w:val="00902F1D"/>
    <w:rsid w:val="009061BF"/>
    <w:rsid w:val="00913379"/>
    <w:rsid w:val="00913DBD"/>
    <w:rsid w:val="00917C5D"/>
    <w:rsid w:val="009204BD"/>
    <w:rsid w:val="00922265"/>
    <w:rsid w:val="0092534F"/>
    <w:rsid w:val="009263C5"/>
    <w:rsid w:val="00926E5D"/>
    <w:rsid w:val="00927C85"/>
    <w:rsid w:val="00930103"/>
    <w:rsid w:val="00932C4D"/>
    <w:rsid w:val="009336C6"/>
    <w:rsid w:val="00935F11"/>
    <w:rsid w:val="00940374"/>
    <w:rsid w:val="00941051"/>
    <w:rsid w:val="00941FFB"/>
    <w:rsid w:val="00943F55"/>
    <w:rsid w:val="00945463"/>
    <w:rsid w:val="00946FEF"/>
    <w:rsid w:val="00953734"/>
    <w:rsid w:val="00953DC0"/>
    <w:rsid w:val="009542F0"/>
    <w:rsid w:val="009557A7"/>
    <w:rsid w:val="00957366"/>
    <w:rsid w:val="009573D6"/>
    <w:rsid w:val="00960574"/>
    <w:rsid w:val="00962874"/>
    <w:rsid w:val="009664DD"/>
    <w:rsid w:val="009667FC"/>
    <w:rsid w:val="009700C7"/>
    <w:rsid w:val="009706A2"/>
    <w:rsid w:val="00971917"/>
    <w:rsid w:val="00973731"/>
    <w:rsid w:val="00973E42"/>
    <w:rsid w:val="0097527B"/>
    <w:rsid w:val="009752EA"/>
    <w:rsid w:val="00976FC2"/>
    <w:rsid w:val="0097703D"/>
    <w:rsid w:val="00980FCE"/>
    <w:rsid w:val="00983F9D"/>
    <w:rsid w:val="0098407D"/>
    <w:rsid w:val="00984239"/>
    <w:rsid w:val="0098515C"/>
    <w:rsid w:val="00990642"/>
    <w:rsid w:val="00992FD8"/>
    <w:rsid w:val="00993CBE"/>
    <w:rsid w:val="009958B3"/>
    <w:rsid w:val="009977CA"/>
    <w:rsid w:val="009A3018"/>
    <w:rsid w:val="009A3D41"/>
    <w:rsid w:val="009A52B1"/>
    <w:rsid w:val="009A62C9"/>
    <w:rsid w:val="009B079F"/>
    <w:rsid w:val="009B2561"/>
    <w:rsid w:val="009B446B"/>
    <w:rsid w:val="009B7794"/>
    <w:rsid w:val="009C28CD"/>
    <w:rsid w:val="009C4D64"/>
    <w:rsid w:val="009C7252"/>
    <w:rsid w:val="009C7CE3"/>
    <w:rsid w:val="009D1CED"/>
    <w:rsid w:val="009D3528"/>
    <w:rsid w:val="009D37E7"/>
    <w:rsid w:val="009D4E30"/>
    <w:rsid w:val="009D5352"/>
    <w:rsid w:val="009D624A"/>
    <w:rsid w:val="009D6CBD"/>
    <w:rsid w:val="009E0CFD"/>
    <w:rsid w:val="009E1B76"/>
    <w:rsid w:val="009E1C9B"/>
    <w:rsid w:val="009E26AC"/>
    <w:rsid w:val="009E7CB8"/>
    <w:rsid w:val="009F109C"/>
    <w:rsid w:val="009F1A64"/>
    <w:rsid w:val="009F67E7"/>
    <w:rsid w:val="00A02828"/>
    <w:rsid w:val="00A068E4"/>
    <w:rsid w:val="00A12475"/>
    <w:rsid w:val="00A1691E"/>
    <w:rsid w:val="00A174A3"/>
    <w:rsid w:val="00A21F4C"/>
    <w:rsid w:val="00A23F3B"/>
    <w:rsid w:val="00A2657A"/>
    <w:rsid w:val="00A279C8"/>
    <w:rsid w:val="00A3067D"/>
    <w:rsid w:val="00A30CFB"/>
    <w:rsid w:val="00A314DF"/>
    <w:rsid w:val="00A341D6"/>
    <w:rsid w:val="00A34D01"/>
    <w:rsid w:val="00A3724D"/>
    <w:rsid w:val="00A377D3"/>
    <w:rsid w:val="00A40D32"/>
    <w:rsid w:val="00A50BF3"/>
    <w:rsid w:val="00A50E49"/>
    <w:rsid w:val="00A512EA"/>
    <w:rsid w:val="00A51E0D"/>
    <w:rsid w:val="00A524D3"/>
    <w:rsid w:val="00A53E19"/>
    <w:rsid w:val="00A54BEF"/>
    <w:rsid w:val="00A648C0"/>
    <w:rsid w:val="00A67924"/>
    <w:rsid w:val="00A72C9B"/>
    <w:rsid w:val="00A73A2C"/>
    <w:rsid w:val="00A750D6"/>
    <w:rsid w:val="00A755C8"/>
    <w:rsid w:val="00A75FB1"/>
    <w:rsid w:val="00A770D3"/>
    <w:rsid w:val="00A8268C"/>
    <w:rsid w:val="00A8519E"/>
    <w:rsid w:val="00A853C4"/>
    <w:rsid w:val="00A865A8"/>
    <w:rsid w:val="00A90114"/>
    <w:rsid w:val="00A9046E"/>
    <w:rsid w:val="00A91A70"/>
    <w:rsid w:val="00A92843"/>
    <w:rsid w:val="00A9332F"/>
    <w:rsid w:val="00A9355C"/>
    <w:rsid w:val="00A93CC4"/>
    <w:rsid w:val="00A954F6"/>
    <w:rsid w:val="00A97173"/>
    <w:rsid w:val="00A97D00"/>
    <w:rsid w:val="00A97D28"/>
    <w:rsid w:val="00AA1C20"/>
    <w:rsid w:val="00AA2347"/>
    <w:rsid w:val="00AA2764"/>
    <w:rsid w:val="00AA477E"/>
    <w:rsid w:val="00AA4A5C"/>
    <w:rsid w:val="00AA57D7"/>
    <w:rsid w:val="00AB1C7A"/>
    <w:rsid w:val="00AB67F8"/>
    <w:rsid w:val="00AB7F15"/>
    <w:rsid w:val="00AC319B"/>
    <w:rsid w:val="00AC3EEB"/>
    <w:rsid w:val="00AC4C6C"/>
    <w:rsid w:val="00AC4ED7"/>
    <w:rsid w:val="00AC5B65"/>
    <w:rsid w:val="00AC6D77"/>
    <w:rsid w:val="00AD5EBD"/>
    <w:rsid w:val="00AD6DC1"/>
    <w:rsid w:val="00AD6F41"/>
    <w:rsid w:val="00AD7CFA"/>
    <w:rsid w:val="00AE0299"/>
    <w:rsid w:val="00AE2D70"/>
    <w:rsid w:val="00AE470B"/>
    <w:rsid w:val="00AE4F6C"/>
    <w:rsid w:val="00AE5994"/>
    <w:rsid w:val="00AE6108"/>
    <w:rsid w:val="00AE6732"/>
    <w:rsid w:val="00AE6D54"/>
    <w:rsid w:val="00AE7739"/>
    <w:rsid w:val="00AE7EB0"/>
    <w:rsid w:val="00AF0961"/>
    <w:rsid w:val="00AF18EB"/>
    <w:rsid w:val="00AF3213"/>
    <w:rsid w:val="00AF37BD"/>
    <w:rsid w:val="00AF3B4A"/>
    <w:rsid w:val="00AF46A5"/>
    <w:rsid w:val="00AF767B"/>
    <w:rsid w:val="00B01CD4"/>
    <w:rsid w:val="00B0665B"/>
    <w:rsid w:val="00B0731A"/>
    <w:rsid w:val="00B14361"/>
    <w:rsid w:val="00B1635A"/>
    <w:rsid w:val="00B17AF8"/>
    <w:rsid w:val="00B17B79"/>
    <w:rsid w:val="00B2137A"/>
    <w:rsid w:val="00B23F8E"/>
    <w:rsid w:val="00B24008"/>
    <w:rsid w:val="00B27F47"/>
    <w:rsid w:val="00B301C4"/>
    <w:rsid w:val="00B33E6E"/>
    <w:rsid w:val="00B36CD6"/>
    <w:rsid w:val="00B37879"/>
    <w:rsid w:val="00B42E53"/>
    <w:rsid w:val="00B4376D"/>
    <w:rsid w:val="00B505BA"/>
    <w:rsid w:val="00B519E8"/>
    <w:rsid w:val="00B53F25"/>
    <w:rsid w:val="00B5458E"/>
    <w:rsid w:val="00B57EFD"/>
    <w:rsid w:val="00B601F5"/>
    <w:rsid w:val="00B61F4D"/>
    <w:rsid w:val="00B64B92"/>
    <w:rsid w:val="00B652CF"/>
    <w:rsid w:val="00B65F49"/>
    <w:rsid w:val="00B66340"/>
    <w:rsid w:val="00B679E5"/>
    <w:rsid w:val="00B722E1"/>
    <w:rsid w:val="00B75ED7"/>
    <w:rsid w:val="00B766FD"/>
    <w:rsid w:val="00B77B82"/>
    <w:rsid w:val="00B81CEE"/>
    <w:rsid w:val="00B85D95"/>
    <w:rsid w:val="00B871C1"/>
    <w:rsid w:val="00B92A59"/>
    <w:rsid w:val="00B9389C"/>
    <w:rsid w:val="00B947C0"/>
    <w:rsid w:val="00B95839"/>
    <w:rsid w:val="00BA005F"/>
    <w:rsid w:val="00BA3DC1"/>
    <w:rsid w:val="00BA6702"/>
    <w:rsid w:val="00BA72AB"/>
    <w:rsid w:val="00BA77B8"/>
    <w:rsid w:val="00BB0FE1"/>
    <w:rsid w:val="00BB2689"/>
    <w:rsid w:val="00BB27F6"/>
    <w:rsid w:val="00BB2EE8"/>
    <w:rsid w:val="00BB474B"/>
    <w:rsid w:val="00BB483B"/>
    <w:rsid w:val="00BB5124"/>
    <w:rsid w:val="00BB5BFE"/>
    <w:rsid w:val="00BB7044"/>
    <w:rsid w:val="00BB7B3C"/>
    <w:rsid w:val="00BC1D9F"/>
    <w:rsid w:val="00BC352F"/>
    <w:rsid w:val="00BD0255"/>
    <w:rsid w:val="00BD1F7E"/>
    <w:rsid w:val="00BD3EE0"/>
    <w:rsid w:val="00BD4AA2"/>
    <w:rsid w:val="00BD5613"/>
    <w:rsid w:val="00BD6759"/>
    <w:rsid w:val="00BE0F05"/>
    <w:rsid w:val="00BE1028"/>
    <w:rsid w:val="00BE54C3"/>
    <w:rsid w:val="00BE5FD0"/>
    <w:rsid w:val="00BE6B66"/>
    <w:rsid w:val="00BE7A00"/>
    <w:rsid w:val="00BF2E81"/>
    <w:rsid w:val="00BF4189"/>
    <w:rsid w:val="00BF489F"/>
    <w:rsid w:val="00BF719C"/>
    <w:rsid w:val="00BF7BF9"/>
    <w:rsid w:val="00C00D71"/>
    <w:rsid w:val="00C0319A"/>
    <w:rsid w:val="00C03512"/>
    <w:rsid w:val="00C040FD"/>
    <w:rsid w:val="00C04D0D"/>
    <w:rsid w:val="00C058A0"/>
    <w:rsid w:val="00C10D51"/>
    <w:rsid w:val="00C10D98"/>
    <w:rsid w:val="00C114BE"/>
    <w:rsid w:val="00C13889"/>
    <w:rsid w:val="00C14104"/>
    <w:rsid w:val="00C148D5"/>
    <w:rsid w:val="00C149B8"/>
    <w:rsid w:val="00C14C76"/>
    <w:rsid w:val="00C151BA"/>
    <w:rsid w:val="00C17550"/>
    <w:rsid w:val="00C22101"/>
    <w:rsid w:val="00C221AA"/>
    <w:rsid w:val="00C2733D"/>
    <w:rsid w:val="00C31C15"/>
    <w:rsid w:val="00C324EE"/>
    <w:rsid w:val="00C33663"/>
    <w:rsid w:val="00C34708"/>
    <w:rsid w:val="00C37518"/>
    <w:rsid w:val="00C40581"/>
    <w:rsid w:val="00C40D8B"/>
    <w:rsid w:val="00C411C1"/>
    <w:rsid w:val="00C421A3"/>
    <w:rsid w:val="00C43064"/>
    <w:rsid w:val="00C45E13"/>
    <w:rsid w:val="00C45E62"/>
    <w:rsid w:val="00C52215"/>
    <w:rsid w:val="00C529EF"/>
    <w:rsid w:val="00C53B63"/>
    <w:rsid w:val="00C5473D"/>
    <w:rsid w:val="00C553F4"/>
    <w:rsid w:val="00C55F61"/>
    <w:rsid w:val="00C565B7"/>
    <w:rsid w:val="00C56A4D"/>
    <w:rsid w:val="00C6063D"/>
    <w:rsid w:val="00C6173C"/>
    <w:rsid w:val="00C6229E"/>
    <w:rsid w:val="00C6262E"/>
    <w:rsid w:val="00C6501A"/>
    <w:rsid w:val="00C66621"/>
    <w:rsid w:val="00C71AFE"/>
    <w:rsid w:val="00C71BFA"/>
    <w:rsid w:val="00C71C69"/>
    <w:rsid w:val="00C72021"/>
    <w:rsid w:val="00C7262D"/>
    <w:rsid w:val="00C73F4F"/>
    <w:rsid w:val="00C7510A"/>
    <w:rsid w:val="00C751C9"/>
    <w:rsid w:val="00C75421"/>
    <w:rsid w:val="00C8161D"/>
    <w:rsid w:val="00C81ED7"/>
    <w:rsid w:val="00C84EB0"/>
    <w:rsid w:val="00C86F67"/>
    <w:rsid w:val="00C871BD"/>
    <w:rsid w:val="00C90B5F"/>
    <w:rsid w:val="00C92BD0"/>
    <w:rsid w:val="00C95185"/>
    <w:rsid w:val="00C95355"/>
    <w:rsid w:val="00C96342"/>
    <w:rsid w:val="00CA1F66"/>
    <w:rsid w:val="00CA63A2"/>
    <w:rsid w:val="00CA7B04"/>
    <w:rsid w:val="00CA7C9A"/>
    <w:rsid w:val="00CB3C22"/>
    <w:rsid w:val="00CB5A2F"/>
    <w:rsid w:val="00CC215C"/>
    <w:rsid w:val="00CC2C2C"/>
    <w:rsid w:val="00CC322B"/>
    <w:rsid w:val="00CC3C9C"/>
    <w:rsid w:val="00CC6244"/>
    <w:rsid w:val="00CC6F1C"/>
    <w:rsid w:val="00CC7604"/>
    <w:rsid w:val="00CC7C27"/>
    <w:rsid w:val="00CD0965"/>
    <w:rsid w:val="00CD1C25"/>
    <w:rsid w:val="00CD1CB2"/>
    <w:rsid w:val="00CD1CD6"/>
    <w:rsid w:val="00CD6BA3"/>
    <w:rsid w:val="00CE4D5E"/>
    <w:rsid w:val="00CF48DF"/>
    <w:rsid w:val="00CF7964"/>
    <w:rsid w:val="00D04F0C"/>
    <w:rsid w:val="00D11EBC"/>
    <w:rsid w:val="00D12C17"/>
    <w:rsid w:val="00D14B92"/>
    <w:rsid w:val="00D153F4"/>
    <w:rsid w:val="00D15B10"/>
    <w:rsid w:val="00D168B5"/>
    <w:rsid w:val="00D1710C"/>
    <w:rsid w:val="00D1727A"/>
    <w:rsid w:val="00D179FE"/>
    <w:rsid w:val="00D208A2"/>
    <w:rsid w:val="00D20C10"/>
    <w:rsid w:val="00D21279"/>
    <w:rsid w:val="00D235EF"/>
    <w:rsid w:val="00D23BD1"/>
    <w:rsid w:val="00D24FF5"/>
    <w:rsid w:val="00D2550F"/>
    <w:rsid w:val="00D25D40"/>
    <w:rsid w:val="00D268EC"/>
    <w:rsid w:val="00D3677A"/>
    <w:rsid w:val="00D37139"/>
    <w:rsid w:val="00D37BBE"/>
    <w:rsid w:val="00D41345"/>
    <w:rsid w:val="00D43E67"/>
    <w:rsid w:val="00D4448C"/>
    <w:rsid w:val="00D44C7E"/>
    <w:rsid w:val="00D46189"/>
    <w:rsid w:val="00D4727F"/>
    <w:rsid w:val="00D504F8"/>
    <w:rsid w:val="00D50FF1"/>
    <w:rsid w:val="00D55A83"/>
    <w:rsid w:val="00D55B99"/>
    <w:rsid w:val="00D56167"/>
    <w:rsid w:val="00D565D7"/>
    <w:rsid w:val="00D620EE"/>
    <w:rsid w:val="00D63066"/>
    <w:rsid w:val="00D6313B"/>
    <w:rsid w:val="00D64347"/>
    <w:rsid w:val="00D66416"/>
    <w:rsid w:val="00D66FF4"/>
    <w:rsid w:val="00D6742F"/>
    <w:rsid w:val="00D70B9E"/>
    <w:rsid w:val="00D729D2"/>
    <w:rsid w:val="00D746F6"/>
    <w:rsid w:val="00D76206"/>
    <w:rsid w:val="00D77A86"/>
    <w:rsid w:val="00D77F84"/>
    <w:rsid w:val="00D803F3"/>
    <w:rsid w:val="00D80779"/>
    <w:rsid w:val="00D8139B"/>
    <w:rsid w:val="00D8394A"/>
    <w:rsid w:val="00D83E6B"/>
    <w:rsid w:val="00D83FEB"/>
    <w:rsid w:val="00D85001"/>
    <w:rsid w:val="00D858E9"/>
    <w:rsid w:val="00D87763"/>
    <w:rsid w:val="00D87E59"/>
    <w:rsid w:val="00D90BEB"/>
    <w:rsid w:val="00D90CCA"/>
    <w:rsid w:val="00D92456"/>
    <w:rsid w:val="00D92F99"/>
    <w:rsid w:val="00D939BC"/>
    <w:rsid w:val="00D96658"/>
    <w:rsid w:val="00DA01ED"/>
    <w:rsid w:val="00DA1D12"/>
    <w:rsid w:val="00DA21A3"/>
    <w:rsid w:val="00DA27DD"/>
    <w:rsid w:val="00DA283C"/>
    <w:rsid w:val="00DA2866"/>
    <w:rsid w:val="00DA4528"/>
    <w:rsid w:val="00DA5FAF"/>
    <w:rsid w:val="00DA66DF"/>
    <w:rsid w:val="00DA74F5"/>
    <w:rsid w:val="00DA7523"/>
    <w:rsid w:val="00DB16C4"/>
    <w:rsid w:val="00DB1E0C"/>
    <w:rsid w:val="00DB2ADB"/>
    <w:rsid w:val="00DB2C92"/>
    <w:rsid w:val="00DB5317"/>
    <w:rsid w:val="00DC2145"/>
    <w:rsid w:val="00DC43F2"/>
    <w:rsid w:val="00DC6C34"/>
    <w:rsid w:val="00DC6E19"/>
    <w:rsid w:val="00DD0264"/>
    <w:rsid w:val="00DD1AA0"/>
    <w:rsid w:val="00DD23CC"/>
    <w:rsid w:val="00DD29FF"/>
    <w:rsid w:val="00DD2AE8"/>
    <w:rsid w:val="00DD486A"/>
    <w:rsid w:val="00DD4E3C"/>
    <w:rsid w:val="00DD741F"/>
    <w:rsid w:val="00DD7523"/>
    <w:rsid w:val="00DE0206"/>
    <w:rsid w:val="00DE2F29"/>
    <w:rsid w:val="00DE3372"/>
    <w:rsid w:val="00DE3599"/>
    <w:rsid w:val="00DE4425"/>
    <w:rsid w:val="00DE6BC0"/>
    <w:rsid w:val="00DE6FC3"/>
    <w:rsid w:val="00DE7824"/>
    <w:rsid w:val="00DF032D"/>
    <w:rsid w:val="00DF0712"/>
    <w:rsid w:val="00DF3918"/>
    <w:rsid w:val="00DF5176"/>
    <w:rsid w:val="00DF5267"/>
    <w:rsid w:val="00DF5342"/>
    <w:rsid w:val="00DF5E49"/>
    <w:rsid w:val="00DF7ACE"/>
    <w:rsid w:val="00DF7F90"/>
    <w:rsid w:val="00E026D7"/>
    <w:rsid w:val="00E03EA0"/>
    <w:rsid w:val="00E03F40"/>
    <w:rsid w:val="00E0444F"/>
    <w:rsid w:val="00E045E0"/>
    <w:rsid w:val="00E048DF"/>
    <w:rsid w:val="00E139D6"/>
    <w:rsid w:val="00E13B7D"/>
    <w:rsid w:val="00E14714"/>
    <w:rsid w:val="00E14BE0"/>
    <w:rsid w:val="00E159D1"/>
    <w:rsid w:val="00E16377"/>
    <w:rsid w:val="00E165AD"/>
    <w:rsid w:val="00E167FE"/>
    <w:rsid w:val="00E20FE1"/>
    <w:rsid w:val="00E218D1"/>
    <w:rsid w:val="00E224C3"/>
    <w:rsid w:val="00E24976"/>
    <w:rsid w:val="00E2520C"/>
    <w:rsid w:val="00E25D82"/>
    <w:rsid w:val="00E27BB3"/>
    <w:rsid w:val="00E307A2"/>
    <w:rsid w:val="00E30E93"/>
    <w:rsid w:val="00E31373"/>
    <w:rsid w:val="00E32195"/>
    <w:rsid w:val="00E32C3D"/>
    <w:rsid w:val="00E36AF4"/>
    <w:rsid w:val="00E37423"/>
    <w:rsid w:val="00E40DB3"/>
    <w:rsid w:val="00E4104A"/>
    <w:rsid w:val="00E41BB1"/>
    <w:rsid w:val="00E42AAE"/>
    <w:rsid w:val="00E439F2"/>
    <w:rsid w:val="00E447AB"/>
    <w:rsid w:val="00E44E9B"/>
    <w:rsid w:val="00E45D4A"/>
    <w:rsid w:val="00E46237"/>
    <w:rsid w:val="00E50376"/>
    <w:rsid w:val="00E52277"/>
    <w:rsid w:val="00E57AD8"/>
    <w:rsid w:val="00E608CC"/>
    <w:rsid w:val="00E660C8"/>
    <w:rsid w:val="00E750B6"/>
    <w:rsid w:val="00E76D34"/>
    <w:rsid w:val="00E774DA"/>
    <w:rsid w:val="00E77AFB"/>
    <w:rsid w:val="00E80783"/>
    <w:rsid w:val="00E82D57"/>
    <w:rsid w:val="00E84BD5"/>
    <w:rsid w:val="00E858AF"/>
    <w:rsid w:val="00E8678D"/>
    <w:rsid w:val="00E86E04"/>
    <w:rsid w:val="00E90527"/>
    <w:rsid w:val="00E9072A"/>
    <w:rsid w:val="00E91274"/>
    <w:rsid w:val="00E94895"/>
    <w:rsid w:val="00E94C06"/>
    <w:rsid w:val="00EA1D98"/>
    <w:rsid w:val="00EA442F"/>
    <w:rsid w:val="00EA4559"/>
    <w:rsid w:val="00EA59C1"/>
    <w:rsid w:val="00EA62B7"/>
    <w:rsid w:val="00EA67A8"/>
    <w:rsid w:val="00EA72A5"/>
    <w:rsid w:val="00EB54C5"/>
    <w:rsid w:val="00EB6085"/>
    <w:rsid w:val="00EB6DF8"/>
    <w:rsid w:val="00EC2B54"/>
    <w:rsid w:val="00EC3814"/>
    <w:rsid w:val="00EC43B9"/>
    <w:rsid w:val="00EC6DF3"/>
    <w:rsid w:val="00ED45DF"/>
    <w:rsid w:val="00ED6889"/>
    <w:rsid w:val="00ED6EDD"/>
    <w:rsid w:val="00ED71AF"/>
    <w:rsid w:val="00EE0879"/>
    <w:rsid w:val="00EE328A"/>
    <w:rsid w:val="00EE44B3"/>
    <w:rsid w:val="00EE67F6"/>
    <w:rsid w:val="00EE72A6"/>
    <w:rsid w:val="00EE7BDF"/>
    <w:rsid w:val="00EF132F"/>
    <w:rsid w:val="00EF42AE"/>
    <w:rsid w:val="00EF5B82"/>
    <w:rsid w:val="00EF6093"/>
    <w:rsid w:val="00EF618C"/>
    <w:rsid w:val="00F00375"/>
    <w:rsid w:val="00F01A0B"/>
    <w:rsid w:val="00F024AF"/>
    <w:rsid w:val="00F028A0"/>
    <w:rsid w:val="00F03547"/>
    <w:rsid w:val="00F062F7"/>
    <w:rsid w:val="00F11200"/>
    <w:rsid w:val="00F123BE"/>
    <w:rsid w:val="00F14405"/>
    <w:rsid w:val="00F16850"/>
    <w:rsid w:val="00F17F40"/>
    <w:rsid w:val="00F20486"/>
    <w:rsid w:val="00F20FBD"/>
    <w:rsid w:val="00F214CC"/>
    <w:rsid w:val="00F22404"/>
    <w:rsid w:val="00F22EFE"/>
    <w:rsid w:val="00F24457"/>
    <w:rsid w:val="00F25D53"/>
    <w:rsid w:val="00F30F9A"/>
    <w:rsid w:val="00F31EFC"/>
    <w:rsid w:val="00F3582D"/>
    <w:rsid w:val="00F35DF9"/>
    <w:rsid w:val="00F400B8"/>
    <w:rsid w:val="00F415FA"/>
    <w:rsid w:val="00F429EA"/>
    <w:rsid w:val="00F44402"/>
    <w:rsid w:val="00F47CA9"/>
    <w:rsid w:val="00F5196E"/>
    <w:rsid w:val="00F51C0D"/>
    <w:rsid w:val="00F52584"/>
    <w:rsid w:val="00F533FE"/>
    <w:rsid w:val="00F544C8"/>
    <w:rsid w:val="00F55AAF"/>
    <w:rsid w:val="00F57ABE"/>
    <w:rsid w:val="00F616CC"/>
    <w:rsid w:val="00F63657"/>
    <w:rsid w:val="00F63A54"/>
    <w:rsid w:val="00F6637B"/>
    <w:rsid w:val="00F67F2E"/>
    <w:rsid w:val="00F714D6"/>
    <w:rsid w:val="00F7374B"/>
    <w:rsid w:val="00F73E55"/>
    <w:rsid w:val="00F744AB"/>
    <w:rsid w:val="00F82A82"/>
    <w:rsid w:val="00F85995"/>
    <w:rsid w:val="00F87F2F"/>
    <w:rsid w:val="00F9018B"/>
    <w:rsid w:val="00F90560"/>
    <w:rsid w:val="00F932E7"/>
    <w:rsid w:val="00F94268"/>
    <w:rsid w:val="00F9486B"/>
    <w:rsid w:val="00F94B8A"/>
    <w:rsid w:val="00F9578A"/>
    <w:rsid w:val="00F96434"/>
    <w:rsid w:val="00FA420F"/>
    <w:rsid w:val="00FA4861"/>
    <w:rsid w:val="00FA7ED2"/>
    <w:rsid w:val="00FB14DA"/>
    <w:rsid w:val="00FB1758"/>
    <w:rsid w:val="00FB3811"/>
    <w:rsid w:val="00FB5B71"/>
    <w:rsid w:val="00FC1877"/>
    <w:rsid w:val="00FC3888"/>
    <w:rsid w:val="00FC45C5"/>
    <w:rsid w:val="00FD0621"/>
    <w:rsid w:val="00FD08DC"/>
    <w:rsid w:val="00FD17B0"/>
    <w:rsid w:val="00FD2E65"/>
    <w:rsid w:val="00FD3C11"/>
    <w:rsid w:val="00FD536D"/>
    <w:rsid w:val="00FD63B1"/>
    <w:rsid w:val="00FE3954"/>
    <w:rsid w:val="00FE4816"/>
    <w:rsid w:val="00FE4EEE"/>
    <w:rsid w:val="00FE6D88"/>
    <w:rsid w:val="00FF1D60"/>
    <w:rsid w:val="00FF1FCD"/>
    <w:rsid w:val="00FF24FD"/>
    <w:rsid w:val="00FF2D07"/>
    <w:rsid w:val="00FF7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5:docId w15:val="{6C69EA48-42B1-4172-BFE0-A8CE2FD93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5534"/>
  </w:style>
  <w:style w:type="paragraph" w:styleId="Heading1">
    <w:name w:val="heading 1"/>
    <w:basedOn w:val="Normal"/>
    <w:next w:val="Normal"/>
    <w:link w:val="Heading1Char"/>
    <w:uiPriority w:val="9"/>
    <w:qFormat/>
    <w:rsid w:val="00424896"/>
    <w:pPr>
      <w:keepNext/>
      <w:keepLines/>
      <w:bidi/>
      <w:spacing w:before="240" w:after="0"/>
      <w:outlineLvl w:val="0"/>
    </w:pPr>
    <w:rPr>
      <w:rFonts w:asciiTheme="majorHAnsi" w:eastAsiaTheme="majorEastAsia" w:hAnsiTheme="majorHAnsi" w:cstheme="majorBidi"/>
      <w:b/>
      <w:bCs/>
      <w:sz w:val="36"/>
      <w:szCs w:val="36"/>
      <w:lang w:bidi="fa-IR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424896"/>
    <w:pPr>
      <w:bidi/>
      <w:jc w:val="both"/>
      <w:outlineLvl w:val="1"/>
    </w:pPr>
    <w:rPr>
      <w:rFonts w:cstheme="majorHAnsi"/>
      <w:b/>
      <w:bCs/>
      <w:sz w:val="32"/>
      <w:szCs w:val="32"/>
      <w:lang w:bidi="fa-IR"/>
    </w:rPr>
  </w:style>
  <w:style w:type="paragraph" w:styleId="Heading3">
    <w:name w:val="heading 3"/>
    <w:basedOn w:val="NoSpacing"/>
    <w:next w:val="Normal"/>
    <w:link w:val="Heading3Char"/>
    <w:uiPriority w:val="9"/>
    <w:unhideWhenUsed/>
    <w:qFormat/>
    <w:rsid w:val="00424896"/>
    <w:pPr>
      <w:bidi/>
      <w:jc w:val="both"/>
      <w:outlineLvl w:val="2"/>
    </w:pPr>
    <w:rPr>
      <w:rFonts w:cstheme="majorHAnsi"/>
      <w:b/>
      <w:bCs/>
      <w:sz w:val="28"/>
      <w:szCs w:val="28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25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252E"/>
  </w:style>
  <w:style w:type="paragraph" w:styleId="NoSpacing">
    <w:name w:val="No Spacing"/>
    <w:uiPriority w:val="1"/>
    <w:qFormat/>
    <w:rsid w:val="0058252E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5825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252E"/>
  </w:style>
  <w:style w:type="paragraph" w:styleId="Title">
    <w:name w:val="Title"/>
    <w:basedOn w:val="Normal"/>
    <w:next w:val="Normal"/>
    <w:link w:val="TitleChar"/>
    <w:uiPriority w:val="10"/>
    <w:qFormat/>
    <w:rsid w:val="00A755C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755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24896"/>
    <w:rPr>
      <w:rFonts w:asciiTheme="majorHAnsi" w:eastAsiaTheme="majorEastAsia" w:hAnsiTheme="majorHAnsi" w:cstheme="majorBidi"/>
      <w:b/>
      <w:bCs/>
      <w:sz w:val="36"/>
      <w:szCs w:val="36"/>
      <w:lang w:bidi="fa-IR"/>
    </w:rPr>
  </w:style>
  <w:style w:type="character" w:customStyle="1" w:styleId="Heading2Char">
    <w:name w:val="Heading 2 Char"/>
    <w:basedOn w:val="DefaultParagraphFont"/>
    <w:link w:val="Heading2"/>
    <w:uiPriority w:val="9"/>
    <w:rsid w:val="00424896"/>
    <w:rPr>
      <w:rFonts w:cstheme="majorHAnsi"/>
      <w:b/>
      <w:bCs/>
      <w:sz w:val="32"/>
      <w:szCs w:val="32"/>
      <w:lang w:bidi="fa-I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61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1B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4058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4058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F17F40"/>
    <w:rPr>
      <w:b/>
      <w:bCs/>
    </w:rPr>
  </w:style>
  <w:style w:type="table" w:customStyle="1" w:styleId="TableGridLight1">
    <w:name w:val="Table Grid Light1"/>
    <w:basedOn w:val="TableNormal"/>
    <w:uiPriority w:val="40"/>
    <w:rsid w:val="00A40D3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Grid">
    <w:name w:val="Table Grid"/>
    <w:basedOn w:val="TableNormal"/>
    <w:uiPriority w:val="59"/>
    <w:rsid w:val="00A40D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uiPriority w:val="42"/>
    <w:rsid w:val="00A40D3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GridTable31">
    <w:name w:val="Grid Table 31"/>
    <w:basedOn w:val="TableNormal"/>
    <w:uiPriority w:val="48"/>
    <w:rsid w:val="00A40D3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PlainTable31">
    <w:name w:val="Plain Table 31"/>
    <w:basedOn w:val="TableNormal"/>
    <w:uiPriority w:val="43"/>
    <w:rsid w:val="0013746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51">
    <w:name w:val="Plain Table 51"/>
    <w:basedOn w:val="TableNormal"/>
    <w:uiPriority w:val="45"/>
    <w:rsid w:val="00C1388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424896"/>
    <w:rPr>
      <w:rFonts w:cstheme="majorHAnsi"/>
      <w:b/>
      <w:bCs/>
      <w:sz w:val="28"/>
      <w:szCs w:val="28"/>
      <w:lang w:bidi="fa-IR"/>
    </w:rPr>
  </w:style>
  <w:style w:type="table" w:customStyle="1" w:styleId="GridTable1Light1">
    <w:name w:val="Grid Table 1 Light1"/>
    <w:basedOn w:val="TableNormal"/>
    <w:uiPriority w:val="46"/>
    <w:rsid w:val="0016693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166934"/>
    <w:pPr>
      <w:bidi/>
      <w:spacing w:after="0"/>
      <w:jc w:val="center"/>
    </w:pPr>
    <w:rPr>
      <w:rFonts w:ascii="Times New Roman" w:hAnsi="Times New Roman" w:cs="B Nazanin"/>
      <w:b/>
      <w:bCs/>
      <w:sz w:val="24"/>
      <w:szCs w:val="24"/>
      <w:lang w:bidi="fa-IR"/>
    </w:rPr>
  </w:style>
  <w:style w:type="character" w:customStyle="1" w:styleId="SubtitleChar">
    <w:name w:val="Subtitle Char"/>
    <w:basedOn w:val="DefaultParagraphFont"/>
    <w:link w:val="Subtitle"/>
    <w:uiPriority w:val="11"/>
    <w:rsid w:val="00166934"/>
    <w:rPr>
      <w:rFonts w:ascii="Times New Roman" w:hAnsi="Times New Roman" w:cs="B Nazanin"/>
      <w:b/>
      <w:bCs/>
      <w:sz w:val="24"/>
      <w:szCs w:val="24"/>
      <w:lang w:bidi="fa-IR"/>
    </w:rPr>
  </w:style>
  <w:style w:type="paragraph" w:customStyle="1" w:styleId="Captionn">
    <w:name w:val="Captionn"/>
    <w:basedOn w:val="Subtitle"/>
    <w:link w:val="CaptionnChar"/>
    <w:qFormat/>
    <w:rsid w:val="00166934"/>
  </w:style>
  <w:style w:type="character" w:customStyle="1" w:styleId="CaptionnChar">
    <w:name w:val="Captionn Char"/>
    <w:basedOn w:val="SubtitleChar"/>
    <w:link w:val="Captionn"/>
    <w:rsid w:val="00166934"/>
    <w:rPr>
      <w:rFonts w:ascii="Times New Roman" w:hAnsi="Times New Roman" w:cs="B Nazanin"/>
      <w:b/>
      <w:bCs/>
      <w:sz w:val="24"/>
      <w:szCs w:val="24"/>
      <w:lang w:bidi="fa-I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D23C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D23C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D23CC"/>
    <w:rPr>
      <w:vertAlign w:val="superscript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5196E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5196E"/>
    <w:rPr>
      <w:rFonts w:ascii="Consolas" w:hAnsi="Consolas" w:cs="Consolas"/>
      <w:sz w:val="20"/>
      <w:szCs w:val="20"/>
    </w:rPr>
  </w:style>
  <w:style w:type="paragraph" w:styleId="ListParagraph">
    <w:name w:val="List Paragraph"/>
    <w:basedOn w:val="Normal"/>
    <w:uiPriority w:val="34"/>
    <w:qFormat/>
    <w:rsid w:val="00123BC3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AB7F15"/>
    <w:pPr>
      <w:bidi w:val="0"/>
      <w:outlineLvl w:val="9"/>
    </w:pPr>
    <w:rPr>
      <w:b w:val="0"/>
      <w:bCs w:val="0"/>
      <w:color w:val="2F5496" w:themeColor="accent1" w:themeShade="BF"/>
      <w:sz w:val="32"/>
      <w:szCs w:val="32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AB7F1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B7F1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AB7F15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AB7F15"/>
    <w:pPr>
      <w:spacing w:after="100"/>
      <w:ind w:left="660"/>
    </w:pPr>
    <w:rPr>
      <w:rFonts w:eastAsiaTheme="minorEastAsia"/>
    </w:rPr>
  </w:style>
  <w:style w:type="paragraph" w:styleId="TOC5">
    <w:name w:val="toc 5"/>
    <w:basedOn w:val="Normal"/>
    <w:next w:val="Normal"/>
    <w:autoRedefine/>
    <w:uiPriority w:val="39"/>
    <w:unhideWhenUsed/>
    <w:rsid w:val="00AB7F15"/>
    <w:pPr>
      <w:spacing w:after="100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AB7F15"/>
    <w:pPr>
      <w:spacing w:after="100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AB7F15"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AB7F15"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AB7F15"/>
    <w:pPr>
      <w:spacing w:after="100"/>
      <w:ind w:left="1760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1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4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1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97287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56942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08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3643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7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7174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31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52231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73946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10" Type="http://schemas.openxmlformats.org/officeDocument/2006/relationships/image" Target="media/image2.png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hyperlink" Target="mailto:amirali_ramedani@yahoo.com" TargetMode="External"/><Relationship Id="rId14" Type="http://schemas.microsoft.com/office/2007/relationships/hdphoto" Target="media/hdphoto1.wdp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ana\Downloads\Tarjomic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B nazanin"/>
        <a:ea typeface=""/>
        <a:cs typeface="B nazanin"/>
      </a:majorFont>
      <a:minorFont>
        <a:latin typeface="B nazanin"/>
        <a:ea typeface=""/>
        <a:cs typeface="B nazani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682555-E7F8-4A96-97E3-5BB621763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TarjomicTemplate.dotx</Template>
  <TotalTime>2110</TotalTime>
  <Pages>68</Pages>
  <Words>7398</Words>
  <Characters>42170</Characters>
  <Application>Microsoft Office Word</Application>
  <DocSecurity>0</DocSecurity>
  <Lines>351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49470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Liana</dc:creator>
  <cp:lastModifiedBy>امیرعلی رمه دانی</cp:lastModifiedBy>
  <cp:revision>176</cp:revision>
  <dcterms:created xsi:type="dcterms:W3CDTF">2021-09-03T10:48:00Z</dcterms:created>
  <dcterms:modified xsi:type="dcterms:W3CDTF">2021-10-06T10:56:00Z</dcterms:modified>
</cp:coreProperties>
</file>